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548AE" w14:textId="77777777" w:rsidR="007B5EA6" w:rsidRDefault="00A10AB0" w:rsidP="00A10AB0">
      <w:pPr>
        <w:pStyle w:val="NormalIndent"/>
        <w:ind w:left="0"/>
        <w:rPr>
          <w:rFonts w:ascii="Arial" w:hAnsi="Arial" w:cs="Arial"/>
          <w:sz w:val="20"/>
          <w:szCs w:val="20"/>
        </w:rPr>
      </w:pPr>
      <w:r w:rsidRPr="003756D0">
        <w:rPr>
          <w:rFonts w:ascii="Arial" w:hAnsi="Arial" w:cs="Arial"/>
          <w:sz w:val="20"/>
          <w:szCs w:val="20"/>
        </w:rPr>
        <w:t xml:space="preserve">This form is to be used to request </w:t>
      </w:r>
      <w:r w:rsidR="001840F1">
        <w:rPr>
          <w:rFonts w:ascii="Arial" w:hAnsi="Arial" w:cs="Arial"/>
          <w:sz w:val="20"/>
          <w:szCs w:val="20"/>
        </w:rPr>
        <w:t xml:space="preserve">handover of </w:t>
      </w:r>
      <w:r w:rsidRPr="003756D0">
        <w:rPr>
          <w:rFonts w:ascii="Arial" w:hAnsi="Arial" w:cs="Arial"/>
          <w:sz w:val="20"/>
          <w:szCs w:val="20"/>
        </w:rPr>
        <w:t>electrical and ITS assets which will become the maintenance responsibility of Main Roads Western Australia.</w:t>
      </w:r>
    </w:p>
    <w:p w14:paraId="133D6F40" w14:textId="4891EFCF" w:rsidR="00A10AB0" w:rsidRDefault="00A10AB0" w:rsidP="00A10AB0">
      <w:pPr>
        <w:pStyle w:val="NormalIndent"/>
        <w:ind w:left="0"/>
        <w:rPr>
          <w:rFonts w:ascii="Arial" w:hAnsi="Arial" w:cs="Arial"/>
          <w:sz w:val="20"/>
          <w:szCs w:val="20"/>
          <w:u w:val="single"/>
        </w:rPr>
      </w:pPr>
      <w:r w:rsidRPr="003756D0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4"/>
        <w:gridCol w:w="1117"/>
        <w:gridCol w:w="1984"/>
        <w:gridCol w:w="2410"/>
      </w:tblGrid>
      <w:tr w:rsidR="00E4460F" w:rsidRPr="00BF7FF0" w14:paraId="23D270C5" w14:textId="77777777" w:rsidTr="00FC6246">
        <w:trPr>
          <w:trHeight w:val="145"/>
        </w:trPr>
        <w:tc>
          <w:tcPr>
            <w:tcW w:w="10065" w:type="dxa"/>
            <w:gridSpan w:val="4"/>
            <w:shd w:val="clear" w:color="auto" w:fill="D9D9D9" w:themeFill="background1" w:themeFillShade="D9"/>
          </w:tcPr>
          <w:p w14:paraId="23D270C4" w14:textId="77777777" w:rsidR="00E4460F" w:rsidRPr="00E4460F" w:rsidRDefault="00E4460F" w:rsidP="007D4465">
            <w:pPr>
              <w:pStyle w:val="Table"/>
              <w:rPr>
                <w:b/>
                <w:sz w:val="20"/>
              </w:rPr>
            </w:pPr>
            <w:r w:rsidRPr="00E4460F">
              <w:rPr>
                <w:b/>
                <w:sz w:val="20"/>
              </w:rPr>
              <w:t>Section A</w:t>
            </w:r>
            <w:r>
              <w:rPr>
                <w:b/>
                <w:sz w:val="20"/>
              </w:rPr>
              <w:t xml:space="preserve"> – Project Information</w:t>
            </w:r>
            <w:r w:rsidR="00D86E3F">
              <w:rPr>
                <w:b/>
                <w:sz w:val="20"/>
              </w:rPr>
              <w:t xml:space="preserve"> </w:t>
            </w:r>
          </w:p>
        </w:tc>
      </w:tr>
      <w:tr w:rsidR="00924633" w:rsidRPr="00BF7FF0" w14:paraId="23D270C8" w14:textId="77777777" w:rsidTr="001B0B01">
        <w:trPr>
          <w:trHeight w:val="145"/>
        </w:trPr>
        <w:tc>
          <w:tcPr>
            <w:tcW w:w="7655" w:type="dxa"/>
            <w:gridSpan w:val="3"/>
          </w:tcPr>
          <w:p w14:paraId="23D270C6" w14:textId="77777777" w:rsidR="00924633" w:rsidRPr="007D4465" w:rsidRDefault="00924633" w:rsidP="001840F1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 w:rsidRPr="007D4465">
              <w:rPr>
                <w:rFonts w:ascii="Arial" w:hAnsi="Arial" w:cs="Arial"/>
                <w:b/>
                <w:sz w:val="20"/>
                <w:szCs w:val="20"/>
              </w:rPr>
              <w:t xml:space="preserve">Project Title: 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0" w:name="Text1"/>
            <w:r w:rsidRPr="007D446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23D270C7" w14:textId="77777777" w:rsidR="00924633" w:rsidRPr="001B0B01" w:rsidRDefault="00924633" w:rsidP="001B0B01">
            <w:pPr>
              <w:pStyle w:val="Table"/>
              <w:rPr>
                <w:rFonts w:cs="Arial"/>
                <w:b/>
                <w:sz w:val="20"/>
                <w:lang w:val="en-US" w:eastAsia="en-US"/>
              </w:rPr>
            </w:pPr>
            <w:r w:rsidRPr="001B0B01">
              <w:rPr>
                <w:rFonts w:cs="Arial"/>
                <w:b/>
                <w:sz w:val="20"/>
                <w:lang w:val="en-US" w:eastAsia="en-US"/>
              </w:rPr>
              <w:t>Site ID.</w:t>
            </w:r>
            <w:bookmarkEnd w:id="0"/>
            <w:r w:rsidR="001B0B01">
              <w:rPr>
                <w:rFonts w:cs="Arial"/>
                <w:b/>
                <w:sz w:val="20"/>
                <w:lang w:val="en-US" w:eastAsia="en-US"/>
              </w:rPr>
              <w:t>:</w:t>
            </w:r>
            <w:r w:rsidR="001B0B01" w:rsidRPr="007D4465">
              <w:rPr>
                <w:rFonts w:cs="Arial"/>
                <w:b/>
                <w:sz w:val="20"/>
              </w:rPr>
              <w:t xml:space="preserve"> </w:t>
            </w:r>
            <w:r w:rsidR="001B0B01" w:rsidRPr="007D4465">
              <w:rPr>
                <w:rFonts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B0B01" w:rsidRPr="007D4465">
              <w:rPr>
                <w:rFonts w:cs="Arial"/>
                <w:b/>
                <w:sz w:val="20"/>
              </w:rPr>
              <w:instrText xml:space="preserve"> FORMTEXT </w:instrText>
            </w:r>
            <w:r w:rsidR="001B0B01" w:rsidRPr="007D4465">
              <w:rPr>
                <w:rFonts w:cs="Arial"/>
                <w:b/>
                <w:sz w:val="20"/>
              </w:rPr>
            </w:r>
            <w:r w:rsidR="001B0B01" w:rsidRPr="007D4465">
              <w:rPr>
                <w:rFonts w:cs="Arial"/>
                <w:b/>
                <w:sz w:val="20"/>
              </w:rPr>
              <w:fldChar w:fldCharType="separate"/>
            </w:r>
            <w:r w:rsidR="001B0B01" w:rsidRPr="007D4465">
              <w:rPr>
                <w:rFonts w:cs="Arial"/>
                <w:b/>
                <w:sz w:val="20"/>
              </w:rPr>
              <w:t> </w:t>
            </w:r>
            <w:r w:rsidR="001B0B01" w:rsidRPr="007D4465">
              <w:rPr>
                <w:rFonts w:cs="Arial"/>
                <w:b/>
                <w:sz w:val="20"/>
              </w:rPr>
              <w:t> </w:t>
            </w:r>
            <w:r w:rsidR="001B0B01" w:rsidRPr="007D4465">
              <w:rPr>
                <w:rFonts w:cs="Arial"/>
                <w:b/>
                <w:sz w:val="20"/>
              </w:rPr>
              <w:t> </w:t>
            </w:r>
            <w:r w:rsidR="001B0B01" w:rsidRPr="007D4465">
              <w:rPr>
                <w:rFonts w:cs="Arial"/>
                <w:b/>
                <w:sz w:val="20"/>
              </w:rPr>
              <w:t> </w:t>
            </w:r>
            <w:r w:rsidR="001B0B01" w:rsidRPr="007D4465">
              <w:rPr>
                <w:rFonts w:cs="Arial"/>
                <w:b/>
                <w:sz w:val="20"/>
              </w:rPr>
              <w:t> </w:t>
            </w:r>
            <w:r w:rsidR="001B0B01" w:rsidRPr="007D4465">
              <w:rPr>
                <w:rFonts w:cs="Arial"/>
                <w:b/>
                <w:sz w:val="20"/>
              </w:rPr>
              <w:fldChar w:fldCharType="end"/>
            </w:r>
          </w:p>
        </w:tc>
      </w:tr>
      <w:tr w:rsidR="00C65F41" w:rsidRPr="00BF7FF0" w14:paraId="23D270CA" w14:textId="77777777" w:rsidTr="00801CC6">
        <w:trPr>
          <w:trHeight w:val="145"/>
        </w:trPr>
        <w:tc>
          <w:tcPr>
            <w:tcW w:w="10065" w:type="dxa"/>
            <w:gridSpan w:val="4"/>
          </w:tcPr>
          <w:p w14:paraId="23D270C9" w14:textId="463CCECD" w:rsidR="00C65F41" w:rsidRPr="007D4465" w:rsidRDefault="00C65F41" w:rsidP="005A4659">
            <w:pPr>
              <w:spacing w:before="80" w:after="80"/>
              <w:rPr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Project Number: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1B0B01" w:rsidRPr="00BF7FF0" w14:paraId="23D270CC" w14:textId="77777777" w:rsidTr="001D7545">
        <w:trPr>
          <w:trHeight w:val="145"/>
        </w:trPr>
        <w:tc>
          <w:tcPr>
            <w:tcW w:w="10065" w:type="dxa"/>
            <w:gridSpan w:val="4"/>
          </w:tcPr>
          <w:p w14:paraId="23D270CB" w14:textId="77777777" w:rsidR="001B0B01" w:rsidRPr="007D4465" w:rsidRDefault="001B0B01" w:rsidP="001840F1">
            <w:pPr>
              <w:spacing w:before="80" w:after="80"/>
              <w:rPr>
                <w:b/>
                <w:sz w:val="20"/>
              </w:rPr>
            </w:pPr>
            <w:r w:rsidRPr="007D4465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  <w:r w:rsidRPr="001B0B0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45B19" w:rsidRPr="00BF7FF0" w14:paraId="23D270CF" w14:textId="77777777" w:rsidTr="00B37F07">
        <w:tc>
          <w:tcPr>
            <w:tcW w:w="10065" w:type="dxa"/>
            <w:gridSpan w:val="4"/>
          </w:tcPr>
          <w:p w14:paraId="23D270CE" w14:textId="0F69D785" w:rsidR="00B45B19" w:rsidRPr="007D4465" w:rsidRDefault="00B45B19" w:rsidP="001840F1">
            <w:pPr>
              <w:spacing w:before="80" w:after="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Description of works: 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87668F" w:rsidRPr="000078FD" w14:paraId="23D270D1" w14:textId="77777777" w:rsidTr="00FC6246">
        <w:tc>
          <w:tcPr>
            <w:tcW w:w="10065" w:type="dxa"/>
            <w:gridSpan w:val="4"/>
            <w:tcBorders>
              <w:bottom w:val="single" w:sz="6" w:space="0" w:color="auto"/>
            </w:tcBorders>
          </w:tcPr>
          <w:p w14:paraId="23D270D0" w14:textId="6B7377A7" w:rsidR="0087668F" w:rsidRPr="007D4465" w:rsidRDefault="0087668F" w:rsidP="001840F1">
            <w:pPr>
              <w:spacing w:before="80" w:after="8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Constructing </w:t>
            </w:r>
            <w:r w:rsidR="00382E2C">
              <w:rPr>
                <w:rFonts w:ascii="Arial" w:hAnsi="Arial"/>
                <w:b/>
                <w:sz w:val="20"/>
                <w:szCs w:val="20"/>
              </w:rPr>
              <w:t>Organis</w:t>
            </w:r>
            <w:r w:rsidR="00EF523C">
              <w:rPr>
                <w:rFonts w:ascii="Arial" w:hAnsi="Arial"/>
                <w:b/>
                <w:sz w:val="20"/>
                <w:szCs w:val="20"/>
              </w:rPr>
              <w:t>ation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: 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87668F" w:rsidRPr="000078FD" w14:paraId="23D270D4" w14:textId="77777777" w:rsidTr="00A10AB0">
        <w:tc>
          <w:tcPr>
            <w:tcW w:w="5671" w:type="dxa"/>
            <w:gridSpan w:val="2"/>
          </w:tcPr>
          <w:p w14:paraId="23D270D2" w14:textId="77777777" w:rsidR="0087668F" w:rsidRDefault="0087668F" w:rsidP="001840F1">
            <w:pPr>
              <w:spacing w:before="80" w:after="8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Project Manager: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4394" w:type="dxa"/>
            <w:gridSpan w:val="2"/>
            <w:vAlign w:val="center"/>
          </w:tcPr>
          <w:p w14:paraId="23D270D3" w14:textId="77777777" w:rsidR="0087668F" w:rsidRPr="007D4465" w:rsidRDefault="0087668F" w:rsidP="001840F1">
            <w:pPr>
              <w:spacing w:before="80" w:after="8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Contact Telephone: 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523C" w:rsidRPr="000078FD" w14:paraId="23D270D7" w14:textId="77777777" w:rsidTr="00A10AB0">
        <w:tc>
          <w:tcPr>
            <w:tcW w:w="5671" w:type="dxa"/>
            <w:gridSpan w:val="2"/>
          </w:tcPr>
          <w:p w14:paraId="23D270D5" w14:textId="77777777" w:rsidR="00EF523C" w:rsidRDefault="00EF523C" w:rsidP="001840F1">
            <w:pPr>
              <w:spacing w:before="80" w:after="8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Date</w:t>
            </w:r>
            <w:r w:rsidR="007D6D87">
              <w:rPr>
                <w:rFonts w:ascii="Arial" w:hAnsi="Arial"/>
                <w:b/>
                <w:sz w:val="20"/>
                <w:szCs w:val="20"/>
              </w:rPr>
              <w:t xml:space="preserve"> Commissioned</w:t>
            </w:r>
            <w:r>
              <w:rPr>
                <w:rFonts w:ascii="Arial" w:hAnsi="Arial"/>
                <w:b/>
                <w:sz w:val="20"/>
                <w:szCs w:val="20"/>
              </w:rPr>
              <w:t>: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446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4394" w:type="dxa"/>
            <w:gridSpan w:val="2"/>
            <w:vAlign w:val="center"/>
          </w:tcPr>
          <w:p w14:paraId="23D270D6" w14:textId="77777777" w:rsidR="00EF523C" w:rsidRDefault="00D86E3F" w:rsidP="001840F1">
            <w:pPr>
              <w:spacing w:before="80" w:after="8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End of Defect Liability Period:</w:t>
            </w:r>
            <w:r w:rsidRPr="007D4465">
              <w:rPr>
                <w:rFonts w:cs="Arial"/>
                <w:b/>
                <w:sz w:val="20"/>
              </w:rPr>
              <w:t xml:space="preserve"> </w:t>
            </w:r>
            <w:r w:rsidRPr="007D4465">
              <w:rPr>
                <w:rFonts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D4465">
              <w:rPr>
                <w:rFonts w:cs="Arial"/>
                <w:b/>
                <w:sz w:val="20"/>
              </w:rPr>
              <w:instrText xml:space="preserve"> FORMTEXT </w:instrText>
            </w:r>
            <w:r w:rsidRPr="007D4465">
              <w:rPr>
                <w:rFonts w:cs="Arial"/>
                <w:b/>
                <w:sz w:val="20"/>
              </w:rPr>
            </w:r>
            <w:r w:rsidRPr="007D4465">
              <w:rPr>
                <w:rFonts w:cs="Arial"/>
                <w:b/>
                <w:sz w:val="20"/>
              </w:rPr>
              <w:fldChar w:fldCharType="separate"/>
            </w:r>
            <w:r w:rsidRPr="007D4465">
              <w:rPr>
                <w:rFonts w:cs="Arial"/>
                <w:b/>
                <w:sz w:val="20"/>
              </w:rPr>
              <w:t> </w:t>
            </w:r>
            <w:r w:rsidRPr="007D4465">
              <w:rPr>
                <w:rFonts w:cs="Arial"/>
                <w:b/>
                <w:sz w:val="20"/>
              </w:rPr>
              <w:t> </w:t>
            </w:r>
            <w:r w:rsidRPr="007D4465">
              <w:rPr>
                <w:rFonts w:cs="Arial"/>
                <w:b/>
                <w:sz w:val="20"/>
              </w:rPr>
              <w:t> </w:t>
            </w:r>
            <w:r w:rsidRPr="007D4465">
              <w:rPr>
                <w:rFonts w:cs="Arial"/>
                <w:b/>
                <w:sz w:val="20"/>
              </w:rPr>
              <w:t> </w:t>
            </w:r>
            <w:r w:rsidRPr="007D4465">
              <w:rPr>
                <w:rFonts w:cs="Arial"/>
                <w:b/>
                <w:sz w:val="20"/>
              </w:rPr>
              <w:t> </w:t>
            </w:r>
            <w:r w:rsidRPr="007D4465">
              <w:rPr>
                <w:rFonts w:cs="Arial"/>
                <w:b/>
                <w:sz w:val="20"/>
              </w:rPr>
              <w:fldChar w:fldCharType="end"/>
            </w:r>
          </w:p>
        </w:tc>
      </w:tr>
      <w:tr w:rsidR="00FC6246" w:rsidRPr="0087668F" w14:paraId="23D270DB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65"/>
        </w:trPr>
        <w:tc>
          <w:tcPr>
            <w:tcW w:w="4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3D270D8" w14:textId="77777777" w:rsidR="00FC6246" w:rsidRPr="0087668F" w:rsidRDefault="00FC6246" w:rsidP="007E78C7">
            <w:pPr>
              <w:tabs>
                <w:tab w:val="right" w:pos="9498"/>
              </w:tabs>
              <w:spacing w:before="60" w:after="60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Required documentation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3D270D9" w14:textId="77777777" w:rsidR="00FC6246" w:rsidRPr="0087668F" w:rsidRDefault="00FC6246" w:rsidP="007E78C7">
            <w:pPr>
              <w:tabs>
                <w:tab w:val="right" w:pos="9498"/>
              </w:tabs>
              <w:spacing w:before="60" w:after="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Attached?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3D270DA" w14:textId="77777777" w:rsidR="00FC6246" w:rsidRPr="0087668F" w:rsidRDefault="00FC6246" w:rsidP="007E78C7">
            <w:pPr>
              <w:tabs>
                <w:tab w:val="right" w:pos="9498"/>
              </w:tabs>
              <w:spacing w:before="60" w:after="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87668F">
              <w:rPr>
                <w:rFonts w:ascii="Arial" w:hAnsi="Arial"/>
                <w:b/>
                <w:sz w:val="16"/>
                <w:szCs w:val="16"/>
              </w:rPr>
              <w:t>Comments</w:t>
            </w:r>
          </w:p>
        </w:tc>
      </w:tr>
      <w:tr w:rsidR="00DA728C" w:rsidRPr="0087668F" w14:paraId="23D270DF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23D270DC" w14:textId="5737AA15" w:rsidR="00DA728C" w:rsidRPr="0087668F" w:rsidRDefault="00DA728C" w:rsidP="00CA5655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Final “As constructed” </w:t>
            </w:r>
            <w:r w:rsidR="00CE6A87">
              <w:rPr>
                <w:rFonts w:ascii="Arial" w:hAnsi="Arial"/>
                <w:sz w:val="16"/>
                <w:szCs w:val="16"/>
              </w:rPr>
              <w:t xml:space="preserve">Asset </w:t>
            </w:r>
            <w:r>
              <w:rPr>
                <w:rFonts w:ascii="Arial" w:hAnsi="Arial"/>
                <w:sz w:val="16"/>
                <w:szCs w:val="16"/>
              </w:rPr>
              <w:t>drawings</w:t>
            </w:r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DD" w14:textId="77777777" w:rsidR="00DA728C" w:rsidRPr="0087668F" w:rsidRDefault="00DA728C" w:rsidP="007E78C7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68F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6B4E4C">
              <w:rPr>
                <w:rFonts w:ascii="Arial" w:hAnsi="Arial"/>
                <w:b/>
                <w:sz w:val="16"/>
                <w:szCs w:val="16"/>
              </w:rPr>
            </w:r>
            <w:r w:rsidR="006B4E4C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DE" w14:textId="5941563A" w:rsidR="00DA728C" w:rsidRPr="0087668F" w:rsidRDefault="00DA728C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  <w:r w:rsidRPr="00020A4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A4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20A40">
              <w:rPr>
                <w:rFonts w:ascii="Arial" w:hAnsi="Arial"/>
                <w:sz w:val="16"/>
                <w:szCs w:val="16"/>
              </w:rPr>
            </w:r>
            <w:r w:rsidRPr="00020A40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A728C" w:rsidRPr="0087668F" w14:paraId="23D270E3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23D270E0" w14:textId="77777777" w:rsidR="00DA728C" w:rsidRDefault="00DA728C" w:rsidP="00CA5655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</w:t>
            </w:r>
            <w:r w:rsidRPr="00671A7C">
              <w:rPr>
                <w:rFonts w:ascii="Arial" w:hAnsi="Arial"/>
                <w:sz w:val="16"/>
                <w:szCs w:val="16"/>
              </w:rPr>
              <w:t>est results as required by AS/NZS3000</w:t>
            </w:r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E1" w14:textId="77777777" w:rsidR="00DA728C" w:rsidRPr="0087668F" w:rsidRDefault="00DA728C" w:rsidP="007E78C7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68F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6B4E4C">
              <w:rPr>
                <w:rFonts w:ascii="Arial" w:hAnsi="Arial"/>
                <w:b/>
                <w:sz w:val="16"/>
                <w:szCs w:val="16"/>
              </w:rPr>
            </w:r>
            <w:r w:rsidR="006B4E4C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E2" w14:textId="3A95D3C6" w:rsidR="00DA728C" w:rsidRPr="0087668F" w:rsidRDefault="00DA728C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  <w:r w:rsidRPr="00020A4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A4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20A40">
              <w:rPr>
                <w:rFonts w:ascii="Arial" w:hAnsi="Arial"/>
                <w:sz w:val="16"/>
                <w:szCs w:val="16"/>
              </w:rPr>
            </w:r>
            <w:r w:rsidRPr="00020A40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A728C" w:rsidRPr="0087668F" w14:paraId="23D270E7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23D270E4" w14:textId="77777777" w:rsidR="00DA728C" w:rsidRPr="00671A7C" w:rsidRDefault="00DA728C" w:rsidP="00CA5655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Detail of specifications used during the construction, including revision dates.</w:t>
            </w:r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E5" w14:textId="77777777" w:rsidR="00DA728C" w:rsidRPr="0087668F" w:rsidRDefault="00DA728C" w:rsidP="007E78C7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68F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6B4E4C">
              <w:rPr>
                <w:rFonts w:ascii="Arial" w:hAnsi="Arial"/>
                <w:b/>
                <w:sz w:val="16"/>
                <w:szCs w:val="16"/>
              </w:rPr>
            </w:r>
            <w:r w:rsidR="006B4E4C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E6" w14:textId="20EA3191" w:rsidR="00DA728C" w:rsidRPr="0087668F" w:rsidRDefault="00DA728C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  <w:r w:rsidRPr="00020A4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A4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20A40">
              <w:rPr>
                <w:rFonts w:ascii="Arial" w:hAnsi="Arial"/>
                <w:sz w:val="16"/>
                <w:szCs w:val="16"/>
              </w:rPr>
            </w:r>
            <w:r w:rsidRPr="00020A40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A728C" w:rsidRPr="0087668F" w14:paraId="23D270EB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23D270E8" w14:textId="77777777" w:rsidR="00DA728C" w:rsidRPr="007D6D87" w:rsidRDefault="00DA728C" w:rsidP="00CA5655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 w:rsidRPr="007D6D87">
              <w:rPr>
                <w:rFonts w:ascii="Arial" w:hAnsi="Arial"/>
                <w:sz w:val="16"/>
                <w:szCs w:val="16"/>
              </w:rPr>
              <w:t>Technical manuals</w:t>
            </w:r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E9" w14:textId="77777777" w:rsidR="00DA728C" w:rsidRPr="00E62DC6" w:rsidRDefault="00DA728C" w:rsidP="00E62DC6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A13083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3083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6B4E4C">
              <w:rPr>
                <w:rFonts w:ascii="Arial" w:hAnsi="Arial"/>
                <w:b/>
                <w:sz w:val="16"/>
                <w:szCs w:val="16"/>
              </w:rPr>
            </w:r>
            <w:r w:rsidR="006B4E4C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A13083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EA" w14:textId="537C4AF6" w:rsidR="00DA728C" w:rsidRPr="0087668F" w:rsidRDefault="00DA728C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  <w:r w:rsidRPr="00020A4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A4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20A40">
              <w:rPr>
                <w:rFonts w:ascii="Arial" w:hAnsi="Arial"/>
                <w:sz w:val="16"/>
                <w:szCs w:val="16"/>
              </w:rPr>
            </w:r>
            <w:r w:rsidRPr="00020A40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A728C" w:rsidRPr="0087668F" w14:paraId="20887110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720CA6F6" w14:textId="11D51A7F" w:rsidR="00DA728C" w:rsidRPr="007D6D87" w:rsidRDefault="00DA728C" w:rsidP="00CA5655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 w:rsidRPr="00092D53">
              <w:rPr>
                <w:rFonts w:ascii="Arial" w:hAnsi="Arial"/>
                <w:sz w:val="16"/>
                <w:szCs w:val="16"/>
              </w:rPr>
              <w:t>Electrical Safety certificates</w:t>
            </w:r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6A6E22E0" w14:textId="722CAF15" w:rsidR="00DA728C" w:rsidRPr="00A13083" w:rsidRDefault="00DA728C" w:rsidP="00E62DC6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A13083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3083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6B4E4C">
              <w:rPr>
                <w:rFonts w:ascii="Arial" w:hAnsi="Arial"/>
                <w:b/>
                <w:sz w:val="16"/>
                <w:szCs w:val="16"/>
              </w:rPr>
            </w:r>
            <w:r w:rsidR="006B4E4C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A13083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1E3CE0CA" w14:textId="62549D8D" w:rsidR="00DA728C" w:rsidRPr="0087668F" w:rsidRDefault="00DA728C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  <w:r w:rsidRPr="00020A4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A4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20A40">
              <w:rPr>
                <w:rFonts w:ascii="Arial" w:hAnsi="Arial"/>
                <w:sz w:val="16"/>
                <w:szCs w:val="16"/>
              </w:rPr>
            </w:r>
            <w:r w:rsidRPr="00020A40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A728C" w:rsidRPr="0087668F" w14:paraId="23D270EF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23D270EC" w14:textId="77777777" w:rsidR="00DA728C" w:rsidRPr="007D6D87" w:rsidRDefault="00DA728C" w:rsidP="00CA5655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 w:rsidRPr="007D6D87">
              <w:rPr>
                <w:rFonts w:ascii="Arial" w:hAnsi="Arial"/>
                <w:sz w:val="16"/>
                <w:szCs w:val="16"/>
              </w:rPr>
              <w:t>Warranty documentation</w:t>
            </w:r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ED" w14:textId="77777777" w:rsidR="00DA728C" w:rsidRPr="00E62DC6" w:rsidRDefault="00DA728C" w:rsidP="00E62DC6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A13083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3083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6B4E4C">
              <w:rPr>
                <w:rFonts w:ascii="Arial" w:hAnsi="Arial"/>
                <w:b/>
                <w:sz w:val="16"/>
                <w:szCs w:val="16"/>
              </w:rPr>
            </w:r>
            <w:r w:rsidR="006B4E4C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A13083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EE" w14:textId="632D106C" w:rsidR="00DA728C" w:rsidRPr="0087668F" w:rsidRDefault="00DA728C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  <w:r w:rsidRPr="00020A4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A4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20A40">
              <w:rPr>
                <w:rFonts w:ascii="Arial" w:hAnsi="Arial"/>
                <w:sz w:val="16"/>
                <w:szCs w:val="16"/>
              </w:rPr>
            </w:r>
            <w:r w:rsidRPr="00020A40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A728C" w:rsidRPr="0087668F" w14:paraId="23D270F3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23D270F0" w14:textId="200285B3" w:rsidR="00DA728C" w:rsidRPr="00671A7C" w:rsidRDefault="00DA728C" w:rsidP="00CA5655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Information on defect liability applicable provisions </w:t>
            </w:r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F1" w14:textId="3745B4DC" w:rsidR="00DA728C" w:rsidRPr="0087668F" w:rsidRDefault="00DA728C" w:rsidP="007E78C7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A13083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3083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6B4E4C">
              <w:rPr>
                <w:rFonts w:ascii="Arial" w:hAnsi="Arial"/>
                <w:b/>
                <w:sz w:val="16"/>
                <w:szCs w:val="16"/>
              </w:rPr>
            </w:r>
            <w:r w:rsidR="006B4E4C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A13083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F2" w14:textId="52DBF625" w:rsidR="00DA728C" w:rsidRPr="0087668F" w:rsidRDefault="00DA728C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  <w:r w:rsidRPr="00020A4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A4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20A40">
              <w:rPr>
                <w:rFonts w:ascii="Arial" w:hAnsi="Arial"/>
                <w:sz w:val="16"/>
                <w:szCs w:val="16"/>
              </w:rPr>
            </w:r>
            <w:r w:rsidRPr="00020A40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0E5401" w:rsidRPr="0087668F" w14:paraId="7666B717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1B39F444" w14:textId="79AFD380" w:rsidR="000E5401" w:rsidRDefault="006B4E4C" w:rsidP="006B4E4C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Electrical inspection plan for AS/NZS 3000:2018 cl 1.7.2 c).  Safe access and working space.</w:t>
            </w:r>
            <w:bookmarkStart w:id="1" w:name="_GoBack"/>
            <w:bookmarkEnd w:id="1"/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195C95D2" w14:textId="77777777" w:rsidR="000E5401" w:rsidRPr="00A13083" w:rsidRDefault="000E5401" w:rsidP="007E78C7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0FEC46D9" w14:textId="77777777" w:rsidR="000E5401" w:rsidRPr="00020A40" w:rsidRDefault="000E5401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</w:p>
        </w:tc>
      </w:tr>
      <w:tr w:rsidR="001052D7" w:rsidRPr="0087668F" w14:paraId="7ED60BA2" w14:textId="77777777" w:rsidTr="00FC6246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558CC25A" w14:textId="060CF414" w:rsidR="001052D7" w:rsidRPr="00671A7C" w:rsidRDefault="001052D7" w:rsidP="002D4FA5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 w:rsidRPr="00671A7C">
              <w:rPr>
                <w:rFonts w:ascii="Arial" w:hAnsi="Arial"/>
                <w:sz w:val="16"/>
                <w:szCs w:val="16"/>
              </w:rPr>
              <w:t xml:space="preserve">Any other documents </w:t>
            </w:r>
            <w:r>
              <w:rPr>
                <w:rFonts w:ascii="Arial" w:hAnsi="Arial"/>
                <w:sz w:val="16"/>
                <w:szCs w:val="16"/>
              </w:rPr>
              <w:t>and/or tests r</w:t>
            </w:r>
            <w:r w:rsidRPr="00671A7C">
              <w:rPr>
                <w:rFonts w:ascii="Arial" w:hAnsi="Arial"/>
                <w:sz w:val="16"/>
                <w:szCs w:val="16"/>
              </w:rPr>
              <w:t>equir</w:t>
            </w:r>
            <w:r>
              <w:rPr>
                <w:rFonts w:ascii="Arial" w:hAnsi="Arial"/>
                <w:sz w:val="16"/>
                <w:szCs w:val="16"/>
              </w:rPr>
              <w:t>ed by Main Roads specification(s)</w:t>
            </w:r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1408E238" w14:textId="77777777" w:rsidR="001052D7" w:rsidRPr="0087668F" w:rsidRDefault="001052D7" w:rsidP="007E78C7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33DB4AEC" w14:textId="0174A809" w:rsidR="001052D7" w:rsidRPr="0087668F" w:rsidRDefault="001052D7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</w:p>
        </w:tc>
      </w:tr>
      <w:tr w:rsidR="00DA728C" w:rsidRPr="0087668F" w14:paraId="23D270F7" w14:textId="77777777" w:rsidTr="00020A40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23D270F4" w14:textId="77777777" w:rsidR="00DA728C" w:rsidRDefault="00DA728C" w:rsidP="007B2E5A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 w:rsidRPr="00671A7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71A7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671A7C">
              <w:rPr>
                <w:rFonts w:ascii="Arial" w:hAnsi="Arial"/>
                <w:sz w:val="16"/>
                <w:szCs w:val="16"/>
              </w:rPr>
            </w:r>
            <w:r w:rsidRPr="00671A7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1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F5" w14:textId="77777777" w:rsidR="00DA728C" w:rsidRPr="0087668F" w:rsidRDefault="00DA728C" w:rsidP="007E78C7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68F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6B4E4C">
              <w:rPr>
                <w:rFonts w:ascii="Arial" w:hAnsi="Arial"/>
                <w:b/>
                <w:sz w:val="16"/>
                <w:szCs w:val="16"/>
              </w:rPr>
            </w:r>
            <w:r w:rsidR="006B4E4C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</w:tcPr>
          <w:p w14:paraId="23D270F6" w14:textId="23715222" w:rsidR="00DA728C" w:rsidRPr="0087668F" w:rsidRDefault="00DA728C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  <w:r w:rsidRPr="00020A4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A4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20A40">
              <w:rPr>
                <w:rFonts w:ascii="Arial" w:hAnsi="Arial"/>
                <w:sz w:val="16"/>
                <w:szCs w:val="16"/>
              </w:rPr>
            </w:r>
            <w:r w:rsidRPr="00020A40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A728C" w:rsidRPr="0087668F" w14:paraId="23D270FB" w14:textId="77777777" w:rsidTr="00020A40">
        <w:tblPrEx>
          <w:tblBorders>
            <w:top w:val="single" w:sz="12" w:space="0" w:color="auto"/>
            <w:left w:val="single" w:sz="18" w:space="0" w:color="auto"/>
            <w:bottom w:val="single" w:sz="12" w:space="0" w:color="auto"/>
            <w:right w:val="single" w:sz="18" w:space="0" w:color="auto"/>
            <w:insideH w:val="dotted" w:sz="4" w:space="0" w:color="auto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4554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23D270F8" w14:textId="77777777" w:rsidR="00DA728C" w:rsidRPr="00671A7C" w:rsidRDefault="00DA728C" w:rsidP="007B2E5A">
            <w:pPr>
              <w:pStyle w:val="ListParagraph"/>
              <w:numPr>
                <w:ilvl w:val="1"/>
                <w:numId w:val="5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284"/>
              <w:rPr>
                <w:rFonts w:ascii="Arial" w:hAnsi="Arial"/>
                <w:sz w:val="16"/>
                <w:szCs w:val="16"/>
              </w:rPr>
            </w:pPr>
            <w:r w:rsidRPr="00671A7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71A7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671A7C">
              <w:rPr>
                <w:rFonts w:ascii="Arial" w:hAnsi="Arial"/>
                <w:sz w:val="16"/>
                <w:szCs w:val="16"/>
              </w:rPr>
            </w:r>
            <w:r w:rsidRPr="00671A7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117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</w:tcPr>
          <w:p w14:paraId="23D270F9" w14:textId="77777777" w:rsidR="00DA728C" w:rsidRPr="0087668F" w:rsidRDefault="00DA728C" w:rsidP="007E78C7">
            <w:pPr>
              <w:tabs>
                <w:tab w:val="right" w:pos="9498"/>
              </w:tabs>
              <w:adjustRightInd w:val="0"/>
              <w:snapToGrid w:val="0"/>
              <w:spacing w:before="120" w:after="12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68F">
              <w:rPr>
                <w:rFonts w:ascii="Arial" w:hAnsi="Arial"/>
                <w:b/>
                <w:sz w:val="16"/>
                <w:szCs w:val="16"/>
              </w:rPr>
              <w:instrText xml:space="preserve"> FORMCHECKBOX </w:instrText>
            </w:r>
            <w:r w:rsidR="006B4E4C">
              <w:rPr>
                <w:rFonts w:ascii="Arial" w:hAnsi="Arial"/>
                <w:b/>
                <w:sz w:val="16"/>
                <w:szCs w:val="16"/>
              </w:rPr>
            </w:r>
            <w:r w:rsidR="006B4E4C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Pr="0087668F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</w:tcPr>
          <w:p w14:paraId="23D270FA" w14:textId="4D68AD0E" w:rsidR="00DA728C" w:rsidRPr="0087668F" w:rsidRDefault="00DA728C" w:rsidP="00020A40">
            <w:pPr>
              <w:pStyle w:val="ListParagraph"/>
              <w:tabs>
                <w:tab w:val="right" w:pos="9498"/>
              </w:tabs>
              <w:adjustRightInd w:val="0"/>
              <w:snapToGrid w:val="0"/>
              <w:spacing w:before="100" w:after="100"/>
              <w:ind w:left="318"/>
              <w:rPr>
                <w:rFonts w:ascii="Arial" w:hAnsi="Arial"/>
                <w:sz w:val="16"/>
                <w:szCs w:val="16"/>
              </w:rPr>
            </w:pPr>
            <w:r w:rsidRPr="00020A4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A4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20A40">
              <w:rPr>
                <w:rFonts w:ascii="Arial" w:hAnsi="Arial"/>
                <w:sz w:val="16"/>
                <w:szCs w:val="16"/>
              </w:rPr>
            </w:r>
            <w:r w:rsidRPr="00020A40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t> </w:t>
            </w:r>
            <w:r w:rsidRPr="00020A4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</w:tbl>
    <w:p w14:paraId="6227848F" w14:textId="77777777" w:rsidR="007B5EA6" w:rsidRPr="007B5EA6" w:rsidRDefault="007B5EA6">
      <w:pPr>
        <w:rPr>
          <w:sz w:val="2"/>
          <w:szCs w:val="2"/>
        </w:rPr>
      </w:pPr>
    </w:p>
    <w:tbl>
      <w:tblPr>
        <w:tblW w:w="10065" w:type="dxa"/>
        <w:tblInd w:w="-34" w:type="dxa"/>
        <w:tblBorders>
          <w:top w:val="single" w:sz="12" w:space="0" w:color="auto"/>
          <w:left w:val="single" w:sz="18" w:space="0" w:color="auto"/>
          <w:bottom w:val="single" w:sz="12" w:space="0" w:color="auto"/>
          <w:right w:val="single" w:sz="18" w:space="0" w:color="auto"/>
          <w:insideH w:val="dotted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4110"/>
        <w:gridCol w:w="1418"/>
      </w:tblGrid>
      <w:tr w:rsidR="00020A40" w:rsidRPr="0087668F" w14:paraId="60318EE7" w14:textId="77777777" w:rsidTr="0002692B">
        <w:trPr>
          <w:trHeight w:val="2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E0C7D59" w14:textId="03F98798" w:rsidR="00020A40" w:rsidRPr="00020A40" w:rsidRDefault="00020A40" w:rsidP="0002692B">
            <w:pPr>
              <w:pStyle w:val="Table"/>
              <w:rPr>
                <w:sz w:val="16"/>
                <w:szCs w:val="16"/>
              </w:rPr>
            </w:pPr>
            <w:r w:rsidRPr="00020A40">
              <w:rPr>
                <w:b/>
                <w:sz w:val="20"/>
              </w:rPr>
              <w:t xml:space="preserve">Section B – Cost Information </w:t>
            </w:r>
          </w:p>
        </w:tc>
      </w:tr>
      <w:tr w:rsidR="0002692B" w:rsidRPr="0087668F" w14:paraId="40E9B56B" w14:textId="77777777" w:rsidTr="00356C4E">
        <w:trPr>
          <w:trHeight w:val="20"/>
        </w:trPr>
        <w:tc>
          <w:tcPr>
            <w:tcW w:w="45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5EE58D7" w14:textId="654C5EE4" w:rsidR="00A02599" w:rsidRPr="00A02599" w:rsidRDefault="0002692B" w:rsidP="0002692B">
            <w:pPr>
              <w:pStyle w:val="Table"/>
              <w:rPr>
                <w:rFonts w:cs="Arial"/>
                <w:sz w:val="16"/>
                <w:szCs w:val="16"/>
              </w:rPr>
            </w:pPr>
            <w:r w:rsidRPr="00A02599">
              <w:rPr>
                <w:rFonts w:cs="Arial"/>
                <w:sz w:val="16"/>
                <w:szCs w:val="16"/>
              </w:rPr>
              <w:t xml:space="preserve">Is the project </w:t>
            </w:r>
            <w:r w:rsidR="00A02599">
              <w:rPr>
                <w:rFonts w:cs="Arial"/>
                <w:sz w:val="16"/>
                <w:szCs w:val="16"/>
              </w:rPr>
              <w:t xml:space="preserve">funded by </w:t>
            </w:r>
            <w:r w:rsidRPr="00A02599">
              <w:rPr>
                <w:rFonts w:cs="Arial"/>
                <w:sz w:val="16"/>
                <w:szCs w:val="16"/>
              </w:rPr>
              <w:t xml:space="preserve">either </w:t>
            </w:r>
          </w:p>
          <w:p w14:paraId="1D44C507" w14:textId="24A64EE4" w:rsidR="00A02599" w:rsidRPr="00A02599" w:rsidRDefault="0002692B" w:rsidP="00A02599">
            <w:pPr>
              <w:pStyle w:val="ListParagraph"/>
              <w:numPr>
                <w:ilvl w:val="0"/>
                <w:numId w:val="20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318"/>
              <w:rPr>
                <w:rFonts w:ascii="Arial" w:hAnsi="Arial"/>
                <w:sz w:val="16"/>
                <w:szCs w:val="16"/>
              </w:rPr>
            </w:pPr>
            <w:r w:rsidRPr="00A02599">
              <w:rPr>
                <w:rFonts w:ascii="Arial" w:hAnsi="Arial"/>
                <w:sz w:val="16"/>
                <w:szCs w:val="16"/>
              </w:rPr>
              <w:t>State and National Black Spot</w:t>
            </w:r>
            <w:r w:rsidR="00A02599" w:rsidRPr="00A02599">
              <w:rPr>
                <w:rFonts w:ascii="Arial" w:hAnsi="Arial"/>
                <w:sz w:val="16"/>
                <w:szCs w:val="16"/>
              </w:rPr>
              <w:t>,</w:t>
            </w:r>
            <w:r w:rsidRPr="00A02599">
              <w:rPr>
                <w:rFonts w:ascii="Arial" w:hAnsi="Arial"/>
                <w:sz w:val="16"/>
                <w:szCs w:val="16"/>
              </w:rPr>
              <w:t xml:space="preserve"> or </w:t>
            </w:r>
          </w:p>
          <w:p w14:paraId="26F144CB" w14:textId="3DE14A83" w:rsidR="0002692B" w:rsidRDefault="00A02599" w:rsidP="00A02599">
            <w:pPr>
              <w:pStyle w:val="ListParagraph"/>
              <w:numPr>
                <w:ilvl w:val="0"/>
                <w:numId w:val="20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318"/>
              <w:rPr>
                <w:rFonts w:ascii="Arial" w:hAnsi="Arial"/>
                <w:sz w:val="16"/>
                <w:szCs w:val="16"/>
              </w:rPr>
            </w:pPr>
            <w:r w:rsidRPr="00A02599">
              <w:rPr>
                <w:rFonts w:ascii="Arial" w:hAnsi="Arial"/>
                <w:sz w:val="16"/>
                <w:szCs w:val="16"/>
              </w:rPr>
              <w:t>Metropolitan Region Road Group (M</w:t>
            </w:r>
            <w:r w:rsidR="0002692B" w:rsidRPr="00A02599">
              <w:rPr>
                <w:rFonts w:ascii="Arial" w:hAnsi="Arial"/>
                <w:sz w:val="16"/>
                <w:szCs w:val="16"/>
              </w:rPr>
              <w:t>RRG</w:t>
            </w:r>
            <w:r w:rsidRPr="00A02599">
              <w:rPr>
                <w:rFonts w:ascii="Arial" w:hAnsi="Arial"/>
                <w:sz w:val="16"/>
                <w:szCs w:val="16"/>
              </w:rPr>
              <w:t>)</w:t>
            </w:r>
            <w:r w:rsidR="0002692B" w:rsidRPr="00A02599"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2EF0CF52" w14:textId="164AB41C" w:rsidR="001D535A" w:rsidRPr="00A02599" w:rsidRDefault="001D535A" w:rsidP="00A02599">
            <w:pPr>
              <w:pStyle w:val="ListParagraph"/>
              <w:numPr>
                <w:ilvl w:val="0"/>
                <w:numId w:val="20"/>
              </w:numPr>
              <w:tabs>
                <w:tab w:val="right" w:pos="9498"/>
              </w:tabs>
              <w:adjustRightInd w:val="0"/>
              <w:snapToGrid w:val="0"/>
              <w:spacing w:before="100" w:after="100"/>
              <w:ind w:left="318" w:hanging="318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Private developer or other government agencies</w:t>
            </w:r>
          </w:p>
          <w:p w14:paraId="659020EF" w14:textId="77777777" w:rsidR="00A02599" w:rsidRDefault="00A02599" w:rsidP="0002692B">
            <w:pPr>
              <w:pStyle w:val="Table"/>
              <w:rPr>
                <w:sz w:val="16"/>
                <w:szCs w:val="16"/>
              </w:rPr>
            </w:pPr>
          </w:p>
          <w:p w14:paraId="0B0B37DD" w14:textId="10E8E62F" w:rsidR="0002692B" w:rsidRPr="00A02599" w:rsidRDefault="0002692B" w:rsidP="0002692B">
            <w:pPr>
              <w:pStyle w:val="Table"/>
              <w:rPr>
                <w:sz w:val="16"/>
                <w:szCs w:val="16"/>
              </w:rPr>
            </w:pPr>
            <w:r w:rsidRPr="00A02599">
              <w:rPr>
                <w:sz w:val="16"/>
                <w:szCs w:val="16"/>
              </w:rPr>
              <w:t xml:space="preserve">Yes </w:t>
            </w:r>
            <w:r w:rsidRPr="00A02599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2599">
              <w:rPr>
                <w:sz w:val="16"/>
                <w:szCs w:val="16"/>
              </w:rPr>
              <w:instrText xml:space="preserve"> FORMCHECKBOX </w:instrText>
            </w:r>
            <w:r w:rsidR="006B4E4C">
              <w:rPr>
                <w:sz w:val="16"/>
                <w:szCs w:val="16"/>
              </w:rPr>
            </w:r>
            <w:r w:rsidR="006B4E4C">
              <w:rPr>
                <w:sz w:val="16"/>
                <w:szCs w:val="16"/>
              </w:rPr>
              <w:fldChar w:fldCharType="separate"/>
            </w:r>
            <w:r w:rsidRPr="00A02599">
              <w:rPr>
                <w:sz w:val="16"/>
                <w:szCs w:val="16"/>
              </w:rPr>
              <w:fldChar w:fldCharType="end"/>
            </w:r>
            <w:r w:rsidRPr="00A02599">
              <w:rPr>
                <w:sz w:val="16"/>
                <w:szCs w:val="16"/>
              </w:rPr>
              <w:t xml:space="preserve">      No </w:t>
            </w:r>
            <w:r w:rsidRPr="00A02599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2599">
              <w:rPr>
                <w:sz w:val="16"/>
                <w:szCs w:val="16"/>
              </w:rPr>
              <w:instrText xml:space="preserve"> FORMCHECKBOX </w:instrText>
            </w:r>
            <w:r w:rsidR="006B4E4C">
              <w:rPr>
                <w:sz w:val="16"/>
                <w:szCs w:val="16"/>
              </w:rPr>
            </w:r>
            <w:r w:rsidR="006B4E4C">
              <w:rPr>
                <w:sz w:val="16"/>
                <w:szCs w:val="16"/>
              </w:rPr>
              <w:fldChar w:fldCharType="separate"/>
            </w:r>
            <w:r w:rsidRPr="00A02599">
              <w:rPr>
                <w:sz w:val="16"/>
                <w:szCs w:val="16"/>
              </w:rPr>
              <w:fldChar w:fldCharType="end"/>
            </w:r>
          </w:p>
          <w:p w14:paraId="16242704" w14:textId="77777777" w:rsidR="0002692B" w:rsidRPr="00A02599" w:rsidRDefault="0002692B" w:rsidP="0002692B">
            <w:pPr>
              <w:pStyle w:val="Table"/>
              <w:rPr>
                <w:sz w:val="16"/>
                <w:szCs w:val="16"/>
              </w:rPr>
            </w:pPr>
          </w:p>
          <w:p w14:paraId="7DEB450A" w14:textId="7DB6FFC6" w:rsidR="0002692B" w:rsidRPr="007B2E5A" w:rsidRDefault="0002692B" w:rsidP="007B5EA6">
            <w:pPr>
              <w:pStyle w:val="Table"/>
              <w:rPr>
                <w:rFonts w:cs="Arial"/>
                <w:sz w:val="20"/>
              </w:rPr>
            </w:pPr>
            <w:r w:rsidRPr="00A02599">
              <w:rPr>
                <w:sz w:val="16"/>
                <w:szCs w:val="16"/>
              </w:rPr>
              <w:t>If YES</w:t>
            </w:r>
            <w:r w:rsidR="00356C4E" w:rsidRPr="00A02599">
              <w:rPr>
                <w:sz w:val="16"/>
                <w:szCs w:val="16"/>
              </w:rPr>
              <w:t>,</w:t>
            </w:r>
            <w:r w:rsidRPr="00A02599">
              <w:rPr>
                <w:sz w:val="16"/>
                <w:szCs w:val="16"/>
              </w:rPr>
              <w:t xml:space="preserve"> </w:t>
            </w:r>
            <w:r w:rsidR="007B5EA6" w:rsidRPr="00A02599">
              <w:rPr>
                <w:sz w:val="16"/>
                <w:szCs w:val="16"/>
              </w:rPr>
              <w:t xml:space="preserve">provide detail on project  </w:t>
            </w:r>
            <w:r w:rsidR="00356C4E" w:rsidRPr="00A02599">
              <w:rPr>
                <w:sz w:val="16"/>
                <w:szCs w:val="16"/>
              </w:rPr>
              <w:t xml:space="preserve">cost breakdown </w:t>
            </w:r>
            <w:r w:rsidR="00356C4E" w:rsidRPr="00A02599">
              <w:rPr>
                <w:sz w:val="16"/>
                <w:szCs w:val="16"/>
              </w:rPr>
              <w:sym w:font="Wingdings" w:char="F0E0"/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45C486CB" w14:textId="784358F6" w:rsidR="0002692B" w:rsidRPr="007B2E5A" w:rsidRDefault="00750A54" w:rsidP="007B5EA6">
            <w:pPr>
              <w:pStyle w:val="Table"/>
              <w:numPr>
                <w:ilvl w:val="2"/>
                <w:numId w:val="5"/>
              </w:numPr>
              <w:ind w:left="317" w:hanging="212"/>
              <w:rPr>
                <w:sz w:val="16"/>
                <w:szCs w:val="16"/>
              </w:rPr>
            </w:pPr>
            <w:r w:rsidRPr="00750A54">
              <w:rPr>
                <w:sz w:val="16"/>
                <w:szCs w:val="16"/>
              </w:rPr>
              <w:t>Civil Works (incl Non MRWA lighting)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F7404D2" w14:textId="06756E33" w:rsidR="0002692B" w:rsidRPr="007B2E5A" w:rsidRDefault="0002692B" w:rsidP="00020A40">
            <w:pPr>
              <w:pStyle w:val="Table"/>
              <w:rPr>
                <w:rFonts w:cs="Arial"/>
                <w:sz w:val="20"/>
              </w:rPr>
            </w:pPr>
            <w:r w:rsidRPr="007B2E5A">
              <w:rPr>
                <w:rFonts w:cs="Arial"/>
                <w:sz w:val="20"/>
              </w:rPr>
              <w:t>$</w:t>
            </w:r>
            <w:r w:rsidRPr="007B2E5A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2E5A">
              <w:rPr>
                <w:rFonts w:cs="Arial"/>
                <w:sz w:val="20"/>
              </w:rPr>
              <w:instrText xml:space="preserve"> FORMTEXT </w:instrText>
            </w:r>
            <w:r w:rsidRPr="007B2E5A">
              <w:rPr>
                <w:rFonts w:cs="Arial"/>
                <w:sz w:val="20"/>
              </w:rPr>
            </w:r>
            <w:r w:rsidRPr="007B2E5A">
              <w:rPr>
                <w:rFonts w:cs="Arial"/>
                <w:sz w:val="20"/>
              </w:rPr>
              <w:fldChar w:fldCharType="separate"/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sz w:val="20"/>
              </w:rPr>
              <w:fldChar w:fldCharType="end"/>
            </w:r>
          </w:p>
        </w:tc>
      </w:tr>
      <w:tr w:rsidR="0002692B" w:rsidRPr="0087668F" w14:paraId="2658C68D" w14:textId="77777777" w:rsidTr="00356C4E">
        <w:trPr>
          <w:trHeight w:val="20"/>
        </w:trPr>
        <w:tc>
          <w:tcPr>
            <w:tcW w:w="45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B2F19AA" w14:textId="7F630B66" w:rsidR="0002692B" w:rsidRPr="00020A40" w:rsidRDefault="0002692B" w:rsidP="007B2E5A">
            <w:pPr>
              <w:pStyle w:val="Table"/>
              <w:rPr>
                <w:b/>
                <w:sz w:val="20"/>
              </w:rPr>
            </w:pPr>
          </w:p>
        </w:tc>
        <w:tc>
          <w:tcPr>
            <w:tcW w:w="41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EE5485A" w14:textId="6A24FAED" w:rsidR="0002692B" w:rsidRPr="007B2E5A" w:rsidRDefault="0002692B" w:rsidP="007B5EA6">
            <w:pPr>
              <w:pStyle w:val="Table"/>
              <w:numPr>
                <w:ilvl w:val="2"/>
                <w:numId w:val="5"/>
              </w:numPr>
              <w:ind w:left="317" w:hanging="212"/>
              <w:rPr>
                <w:sz w:val="16"/>
                <w:szCs w:val="16"/>
              </w:rPr>
            </w:pPr>
            <w:r w:rsidRPr="007B2E5A">
              <w:rPr>
                <w:sz w:val="16"/>
                <w:szCs w:val="16"/>
              </w:rPr>
              <w:t>Traffic Signals</w:t>
            </w:r>
          </w:p>
        </w:tc>
        <w:tc>
          <w:tcPr>
            <w:tcW w:w="1418" w:type="dxa"/>
            <w:tcBorders>
              <w:top w:val="dotted" w:sz="4" w:space="0" w:color="auto"/>
              <w:left w:val="nil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910425" w14:textId="0ACBAFBA" w:rsidR="0002692B" w:rsidRPr="007B2E5A" w:rsidRDefault="0002692B" w:rsidP="00020A40">
            <w:pPr>
              <w:pStyle w:val="Table"/>
              <w:rPr>
                <w:sz w:val="20"/>
              </w:rPr>
            </w:pPr>
            <w:r w:rsidRPr="007B2E5A">
              <w:rPr>
                <w:rFonts w:cs="Arial"/>
                <w:sz w:val="20"/>
              </w:rPr>
              <w:t>$</w:t>
            </w:r>
            <w:r w:rsidRPr="007B2E5A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2E5A">
              <w:rPr>
                <w:rFonts w:cs="Arial"/>
                <w:sz w:val="20"/>
              </w:rPr>
              <w:instrText xml:space="preserve"> FORMTEXT </w:instrText>
            </w:r>
            <w:r w:rsidRPr="007B2E5A">
              <w:rPr>
                <w:rFonts w:cs="Arial"/>
                <w:sz w:val="20"/>
              </w:rPr>
            </w:r>
            <w:r w:rsidRPr="007B2E5A">
              <w:rPr>
                <w:rFonts w:cs="Arial"/>
                <w:sz w:val="20"/>
              </w:rPr>
              <w:fldChar w:fldCharType="separate"/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sz w:val="20"/>
              </w:rPr>
              <w:fldChar w:fldCharType="end"/>
            </w:r>
          </w:p>
        </w:tc>
      </w:tr>
      <w:tr w:rsidR="0002692B" w:rsidRPr="0087668F" w14:paraId="47F4026F" w14:textId="77777777" w:rsidTr="00356C4E">
        <w:trPr>
          <w:trHeight w:val="20"/>
        </w:trPr>
        <w:tc>
          <w:tcPr>
            <w:tcW w:w="45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356F22" w14:textId="7D34AB02" w:rsidR="0002692B" w:rsidRPr="00020A40" w:rsidRDefault="0002692B" w:rsidP="00020A40">
            <w:pPr>
              <w:pStyle w:val="Table"/>
              <w:rPr>
                <w:b/>
                <w:sz w:val="20"/>
              </w:rPr>
            </w:pPr>
          </w:p>
        </w:tc>
        <w:tc>
          <w:tcPr>
            <w:tcW w:w="411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5846CF8" w14:textId="2558318E" w:rsidR="0002692B" w:rsidRPr="007B2E5A" w:rsidRDefault="0002692B" w:rsidP="007B5EA6">
            <w:pPr>
              <w:pStyle w:val="Table"/>
              <w:numPr>
                <w:ilvl w:val="2"/>
                <w:numId w:val="5"/>
              </w:numPr>
              <w:ind w:left="317" w:hanging="212"/>
              <w:rPr>
                <w:sz w:val="16"/>
                <w:szCs w:val="16"/>
              </w:rPr>
            </w:pPr>
            <w:r w:rsidRPr="007B2E5A">
              <w:rPr>
                <w:sz w:val="16"/>
                <w:szCs w:val="16"/>
              </w:rPr>
              <w:t>Lighting (Main Roads Only)</w:t>
            </w:r>
          </w:p>
        </w:tc>
        <w:tc>
          <w:tcPr>
            <w:tcW w:w="1418" w:type="dxa"/>
            <w:tcBorders>
              <w:top w:val="dotted" w:sz="4" w:space="0" w:color="auto"/>
              <w:left w:val="nil"/>
              <w:bottom w:val="dotted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F52E0A" w14:textId="43212CA4" w:rsidR="0002692B" w:rsidRPr="007B2E5A" w:rsidRDefault="0002692B" w:rsidP="00020A40">
            <w:pPr>
              <w:pStyle w:val="Table"/>
              <w:rPr>
                <w:sz w:val="20"/>
              </w:rPr>
            </w:pPr>
            <w:r w:rsidRPr="007B2E5A">
              <w:rPr>
                <w:rFonts w:cs="Arial"/>
                <w:sz w:val="20"/>
              </w:rPr>
              <w:t>$</w:t>
            </w:r>
            <w:r w:rsidRPr="007B2E5A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2E5A">
              <w:rPr>
                <w:rFonts w:cs="Arial"/>
                <w:sz w:val="20"/>
              </w:rPr>
              <w:instrText xml:space="preserve"> FORMTEXT </w:instrText>
            </w:r>
            <w:r w:rsidRPr="007B2E5A">
              <w:rPr>
                <w:rFonts w:cs="Arial"/>
                <w:sz w:val="20"/>
              </w:rPr>
            </w:r>
            <w:r w:rsidRPr="007B2E5A">
              <w:rPr>
                <w:rFonts w:cs="Arial"/>
                <w:sz w:val="20"/>
              </w:rPr>
              <w:fldChar w:fldCharType="separate"/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sz w:val="20"/>
              </w:rPr>
              <w:fldChar w:fldCharType="end"/>
            </w:r>
          </w:p>
        </w:tc>
      </w:tr>
      <w:tr w:rsidR="0002692B" w:rsidRPr="0087668F" w14:paraId="2BB0F411" w14:textId="77777777" w:rsidTr="007B5EA6">
        <w:trPr>
          <w:trHeight w:val="20"/>
        </w:trPr>
        <w:tc>
          <w:tcPr>
            <w:tcW w:w="45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E48DC2" w14:textId="5B9AAA8A" w:rsidR="0002692B" w:rsidRPr="00020A40" w:rsidRDefault="0002692B" w:rsidP="00020A40">
            <w:pPr>
              <w:pStyle w:val="Table"/>
              <w:rPr>
                <w:b/>
                <w:sz w:val="20"/>
              </w:rPr>
            </w:pPr>
          </w:p>
        </w:tc>
        <w:tc>
          <w:tcPr>
            <w:tcW w:w="411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7C4DA391" w14:textId="277C90D5" w:rsidR="0002692B" w:rsidRPr="007B2E5A" w:rsidRDefault="0002692B" w:rsidP="007B5EA6">
            <w:pPr>
              <w:pStyle w:val="Table"/>
              <w:numPr>
                <w:ilvl w:val="2"/>
                <w:numId w:val="5"/>
              </w:numPr>
              <w:ind w:left="317" w:hanging="21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Close Circuit Television (CCTV)</w:t>
            </w:r>
          </w:p>
        </w:tc>
        <w:tc>
          <w:tcPr>
            <w:tcW w:w="1418" w:type="dxa"/>
            <w:tcBorders>
              <w:top w:val="dotted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1F1D3A" w14:textId="6ABA6C26" w:rsidR="0002692B" w:rsidRPr="007B2E5A" w:rsidRDefault="0002692B" w:rsidP="00020A40">
            <w:pPr>
              <w:pStyle w:val="Table"/>
              <w:rPr>
                <w:sz w:val="20"/>
              </w:rPr>
            </w:pPr>
            <w:r w:rsidRPr="007B2E5A">
              <w:rPr>
                <w:rFonts w:cs="Arial"/>
                <w:sz w:val="20"/>
              </w:rPr>
              <w:t>$</w:t>
            </w:r>
            <w:r w:rsidRPr="007B2E5A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2E5A">
              <w:rPr>
                <w:rFonts w:cs="Arial"/>
                <w:sz w:val="20"/>
              </w:rPr>
              <w:instrText xml:space="preserve"> FORMTEXT </w:instrText>
            </w:r>
            <w:r w:rsidRPr="007B2E5A">
              <w:rPr>
                <w:rFonts w:cs="Arial"/>
                <w:sz w:val="20"/>
              </w:rPr>
            </w:r>
            <w:r w:rsidRPr="007B2E5A">
              <w:rPr>
                <w:rFonts w:cs="Arial"/>
                <w:sz w:val="20"/>
              </w:rPr>
              <w:fldChar w:fldCharType="separate"/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sz w:val="20"/>
              </w:rPr>
              <w:fldChar w:fldCharType="end"/>
            </w:r>
          </w:p>
        </w:tc>
      </w:tr>
      <w:tr w:rsidR="0002692B" w:rsidRPr="0087668F" w14:paraId="2B895FF5" w14:textId="77777777" w:rsidTr="007B5EA6">
        <w:trPr>
          <w:trHeight w:val="20"/>
        </w:trPr>
        <w:tc>
          <w:tcPr>
            <w:tcW w:w="45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163491F" w14:textId="4F1706E1" w:rsidR="0002692B" w:rsidRPr="00020A40" w:rsidRDefault="0002692B" w:rsidP="00020A40">
            <w:pPr>
              <w:pStyle w:val="Table"/>
              <w:rPr>
                <w:b/>
                <w:sz w:val="20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38F916D5" w14:textId="5870DFF6" w:rsidR="0002692B" w:rsidRDefault="0002692B" w:rsidP="007B5EA6">
            <w:pPr>
              <w:pStyle w:val="Table"/>
              <w:ind w:left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Total Electrical and ITS Cost (ii + iii + iv)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EDCAC9" w14:textId="397C077D" w:rsidR="0002692B" w:rsidRPr="007B2E5A" w:rsidRDefault="0002692B" w:rsidP="00020A40">
            <w:pPr>
              <w:pStyle w:val="Table"/>
              <w:rPr>
                <w:rFonts w:cs="Arial"/>
                <w:sz w:val="20"/>
              </w:rPr>
            </w:pPr>
            <w:r w:rsidRPr="007B2E5A">
              <w:rPr>
                <w:rFonts w:cs="Arial"/>
                <w:sz w:val="20"/>
              </w:rPr>
              <w:t>$</w:t>
            </w:r>
            <w:r w:rsidRPr="007B2E5A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2E5A">
              <w:rPr>
                <w:rFonts w:cs="Arial"/>
                <w:sz w:val="20"/>
              </w:rPr>
              <w:instrText xml:space="preserve"> FORMTEXT </w:instrText>
            </w:r>
            <w:r w:rsidRPr="007B2E5A">
              <w:rPr>
                <w:rFonts w:cs="Arial"/>
                <w:sz w:val="20"/>
              </w:rPr>
            </w:r>
            <w:r w:rsidRPr="007B2E5A">
              <w:rPr>
                <w:rFonts w:cs="Arial"/>
                <w:sz w:val="20"/>
              </w:rPr>
              <w:fldChar w:fldCharType="separate"/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sz w:val="20"/>
              </w:rPr>
              <w:fldChar w:fldCharType="end"/>
            </w:r>
          </w:p>
        </w:tc>
      </w:tr>
      <w:tr w:rsidR="0002692B" w:rsidRPr="0087668F" w14:paraId="7974F5C0" w14:textId="77777777" w:rsidTr="00356C4E">
        <w:trPr>
          <w:trHeight w:val="20"/>
        </w:trPr>
        <w:tc>
          <w:tcPr>
            <w:tcW w:w="45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462BD9" w14:textId="77777777" w:rsidR="0002692B" w:rsidRPr="00020A40" w:rsidRDefault="0002692B" w:rsidP="00020A40">
            <w:pPr>
              <w:pStyle w:val="Table"/>
              <w:rPr>
                <w:b/>
                <w:sz w:val="20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110CF4FC" w14:textId="2E2A7B45" w:rsidR="0002692B" w:rsidRDefault="0002692B" w:rsidP="007B5EA6">
            <w:pPr>
              <w:pStyle w:val="Table"/>
              <w:ind w:left="3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Total Project Cost (I + ii + iii + iv)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1F1BA9" w14:textId="6D17E13B" w:rsidR="0002692B" w:rsidRPr="007B2E5A" w:rsidRDefault="0002692B" w:rsidP="00020A40">
            <w:pPr>
              <w:pStyle w:val="Table"/>
              <w:rPr>
                <w:rFonts w:cs="Arial"/>
                <w:sz w:val="20"/>
              </w:rPr>
            </w:pPr>
            <w:r w:rsidRPr="007B2E5A">
              <w:rPr>
                <w:rFonts w:cs="Arial"/>
                <w:sz w:val="20"/>
              </w:rPr>
              <w:t>$</w:t>
            </w:r>
            <w:r w:rsidRPr="007B2E5A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2E5A">
              <w:rPr>
                <w:rFonts w:cs="Arial"/>
                <w:sz w:val="20"/>
              </w:rPr>
              <w:instrText xml:space="preserve"> FORMTEXT </w:instrText>
            </w:r>
            <w:r w:rsidRPr="007B2E5A">
              <w:rPr>
                <w:rFonts w:cs="Arial"/>
                <w:sz w:val="20"/>
              </w:rPr>
            </w:r>
            <w:r w:rsidRPr="007B2E5A">
              <w:rPr>
                <w:rFonts w:cs="Arial"/>
                <w:sz w:val="20"/>
              </w:rPr>
              <w:fldChar w:fldCharType="separate"/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noProof/>
                <w:sz w:val="20"/>
              </w:rPr>
              <w:t> </w:t>
            </w:r>
            <w:r w:rsidRPr="007B2E5A">
              <w:rPr>
                <w:rFonts w:cs="Arial"/>
                <w:sz w:val="20"/>
              </w:rPr>
              <w:fldChar w:fldCharType="end"/>
            </w:r>
          </w:p>
        </w:tc>
      </w:tr>
    </w:tbl>
    <w:p w14:paraId="3FF79B0D" w14:textId="77777777" w:rsidR="00020A40" w:rsidRDefault="00020A40" w:rsidP="008B4FFC">
      <w:pPr>
        <w:rPr>
          <w:sz w:val="2"/>
          <w:szCs w:val="2"/>
        </w:rPr>
      </w:pPr>
    </w:p>
    <w:tbl>
      <w:tblPr>
        <w:tblW w:w="1006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8B4FFC" w:rsidRPr="0087668F" w14:paraId="2AE38878" w14:textId="77777777" w:rsidTr="00577A43">
        <w:trPr>
          <w:trHeight w:val="65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14:paraId="54931D9A" w14:textId="77777777" w:rsidR="008B4FFC" w:rsidRPr="0087668F" w:rsidRDefault="008B4FFC" w:rsidP="00577A43">
            <w:pPr>
              <w:pStyle w:val="Table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Submitted By</w:t>
            </w:r>
          </w:p>
        </w:tc>
      </w:tr>
    </w:tbl>
    <w:tbl>
      <w:tblPr>
        <w:tblStyle w:val="TableGrid"/>
        <w:tblW w:w="10065" w:type="dxa"/>
        <w:tblInd w:w="-114" w:type="dxa"/>
        <w:tblBorders>
          <w:top w:val="none" w:sz="0" w:space="0" w:color="auto"/>
          <w:left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5"/>
        <w:gridCol w:w="4178"/>
        <w:gridCol w:w="209"/>
        <w:gridCol w:w="3308"/>
        <w:gridCol w:w="133"/>
        <w:gridCol w:w="1674"/>
        <w:gridCol w:w="488"/>
      </w:tblGrid>
      <w:tr w:rsidR="008B4FFC" w:rsidRPr="004D1102" w14:paraId="3F708574" w14:textId="77777777" w:rsidTr="00577A43">
        <w:tc>
          <w:tcPr>
            <w:tcW w:w="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7" w:type="dxa"/>
              <w:bottom w:w="17" w:type="dxa"/>
            </w:tcMar>
          </w:tcPr>
          <w:p w14:paraId="75F7302B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  <w:tc>
          <w:tcPr>
            <w:tcW w:w="999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FFD3E3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</w:tr>
      <w:tr w:rsidR="008B4FFC" w:rsidRPr="004D1102" w14:paraId="3F203613" w14:textId="77777777" w:rsidTr="00713587">
        <w:tc>
          <w:tcPr>
            <w:tcW w:w="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7" w:type="dxa"/>
              <w:bottom w:w="17" w:type="dxa"/>
            </w:tcMar>
          </w:tcPr>
          <w:p w14:paraId="5ABC92BF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  <w:tc>
          <w:tcPr>
            <w:tcW w:w="417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F56A0E7" w14:textId="77777777" w:rsidR="008B4FFC" w:rsidRPr="000D625B" w:rsidRDefault="008B4FFC" w:rsidP="00713587">
            <w:pPr>
              <w:spacing w:before="60" w:after="60"/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676688" w14:textId="77777777" w:rsidR="008B4FFC" w:rsidRPr="000D625B" w:rsidRDefault="008B4FFC" w:rsidP="00713587">
            <w:pPr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ED5341D" w14:textId="37941A42" w:rsidR="008B4FFC" w:rsidRPr="000D625B" w:rsidRDefault="00713587" w:rsidP="00713587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671A7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71A7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671A7C">
              <w:rPr>
                <w:rFonts w:ascii="Arial" w:hAnsi="Arial"/>
                <w:sz w:val="16"/>
                <w:szCs w:val="16"/>
              </w:rPr>
            </w:r>
            <w:r w:rsidRPr="00671A7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3D2C08" w14:textId="77777777" w:rsidR="008B4FFC" w:rsidRPr="000D625B" w:rsidRDefault="008B4FFC" w:rsidP="00713587">
            <w:pPr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9CEED2C" w14:textId="4E0B9859" w:rsidR="008B4FFC" w:rsidRPr="000D625B" w:rsidRDefault="00713587" w:rsidP="00713587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671A7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71A7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671A7C">
              <w:rPr>
                <w:rFonts w:ascii="Arial" w:hAnsi="Arial"/>
                <w:sz w:val="16"/>
                <w:szCs w:val="16"/>
              </w:rPr>
            </w:r>
            <w:r w:rsidRPr="00671A7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26D88A8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</w:tr>
      <w:tr w:rsidR="008B4FFC" w:rsidRPr="004D1102" w14:paraId="0255AB57" w14:textId="77777777" w:rsidTr="00577A43">
        <w:tc>
          <w:tcPr>
            <w:tcW w:w="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7" w:type="dxa"/>
              <w:bottom w:w="17" w:type="dxa"/>
            </w:tcMar>
          </w:tcPr>
          <w:p w14:paraId="51C754B7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  <w:tc>
          <w:tcPr>
            <w:tcW w:w="4178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709CAD8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  <w:r w:rsidRPr="000D625B">
              <w:rPr>
                <w:rFonts w:ascii="Arial" w:hAnsi="Arial" w:cs="Arial"/>
                <w:sz w:val="12"/>
                <w:szCs w:val="12"/>
              </w:rPr>
              <w:t>SIGNATURE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B79C8D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308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7FDD67F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  <w:r w:rsidRPr="000D625B">
              <w:rPr>
                <w:rFonts w:ascii="Arial" w:hAnsi="Arial" w:cs="Arial"/>
                <w:sz w:val="12"/>
                <w:szCs w:val="12"/>
              </w:rPr>
              <w:t>PRINT NAME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1A709F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15F5D3B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  <w:r w:rsidRPr="000D625B">
              <w:rPr>
                <w:rFonts w:ascii="Arial" w:hAnsi="Arial" w:cs="Arial"/>
                <w:sz w:val="12"/>
                <w:szCs w:val="12"/>
              </w:rPr>
              <w:t>DATE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884F44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</w:tr>
      <w:tr w:rsidR="008B4FFC" w:rsidRPr="004D1102" w14:paraId="18EB9430" w14:textId="77777777" w:rsidTr="00713587">
        <w:tc>
          <w:tcPr>
            <w:tcW w:w="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7" w:type="dxa"/>
              <w:bottom w:w="17" w:type="dxa"/>
            </w:tcMar>
          </w:tcPr>
          <w:p w14:paraId="2B9ADA0F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  <w:tc>
          <w:tcPr>
            <w:tcW w:w="9502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224C651" w14:textId="2E1A393F" w:rsidR="008B4FFC" w:rsidRPr="000D625B" w:rsidRDefault="00713587" w:rsidP="00713587">
            <w:pPr>
              <w:spacing w:before="60" w:after="60"/>
              <w:rPr>
                <w:rFonts w:ascii="Arial" w:hAnsi="Arial" w:cs="Arial"/>
                <w:sz w:val="12"/>
                <w:szCs w:val="12"/>
              </w:rPr>
            </w:pPr>
            <w:r w:rsidRPr="00671A7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71A7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671A7C">
              <w:rPr>
                <w:rFonts w:ascii="Arial" w:hAnsi="Arial"/>
                <w:sz w:val="16"/>
                <w:szCs w:val="16"/>
              </w:rPr>
            </w:r>
            <w:r w:rsidRPr="00671A7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t> </w:t>
            </w:r>
            <w:r w:rsidRPr="00671A7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7D8F2E9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</w:tr>
      <w:tr w:rsidR="008B4FFC" w:rsidRPr="004D1102" w14:paraId="3B390D5F" w14:textId="77777777" w:rsidTr="00577A43">
        <w:tc>
          <w:tcPr>
            <w:tcW w:w="75" w:type="dxa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  <w:shd w:val="clear" w:color="auto" w:fill="auto"/>
            <w:tcMar>
              <w:top w:w="17" w:type="dxa"/>
              <w:bottom w:w="17" w:type="dxa"/>
            </w:tcMar>
          </w:tcPr>
          <w:p w14:paraId="20A0AA1D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  <w:tc>
          <w:tcPr>
            <w:tcW w:w="4178" w:type="dxa"/>
            <w:tcBorders>
              <w:top w:val="dotted" w:sz="4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14:paraId="4EAAE89C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ORGANISATION</w:t>
            </w:r>
          </w:p>
        </w:tc>
        <w:tc>
          <w:tcPr>
            <w:tcW w:w="209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14:paraId="0DAA8CDB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308" w:type="dxa"/>
            <w:tcBorders>
              <w:top w:val="dotted" w:sz="4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14:paraId="62EA5B6A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14:paraId="53C1D1A4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14:paraId="4D945C24" w14:textId="77777777" w:rsidR="008B4FFC" w:rsidRPr="000D625B" w:rsidRDefault="008B4FFC" w:rsidP="00577A4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F9FA991" w14:textId="77777777" w:rsidR="008B4FFC" w:rsidRPr="004D1102" w:rsidRDefault="008B4FFC" w:rsidP="00577A43">
            <w:pPr>
              <w:rPr>
                <w:sz w:val="12"/>
                <w:szCs w:val="12"/>
              </w:rPr>
            </w:pPr>
          </w:p>
        </w:tc>
      </w:tr>
    </w:tbl>
    <w:p w14:paraId="23D27169" w14:textId="77777777" w:rsidR="00021E8B" w:rsidRDefault="00021E8B" w:rsidP="002E4D23">
      <w:pPr>
        <w:rPr>
          <w:sz w:val="2"/>
          <w:szCs w:val="2"/>
        </w:rPr>
      </w:pPr>
    </w:p>
    <w:p w14:paraId="2528CA2A" w14:textId="77777777" w:rsidR="00020A40" w:rsidRDefault="00020A40" w:rsidP="002E4D23">
      <w:pPr>
        <w:rPr>
          <w:sz w:val="2"/>
          <w:szCs w:val="2"/>
        </w:rPr>
      </w:pPr>
    </w:p>
    <w:p w14:paraId="28E06468" w14:textId="79B00454" w:rsidR="007B2E5A" w:rsidRDefault="007B2E5A">
      <w:pPr>
        <w:spacing w:after="200"/>
        <w:rPr>
          <w:sz w:val="2"/>
          <w:szCs w:val="2"/>
        </w:rPr>
      </w:pPr>
      <w:r>
        <w:rPr>
          <w:sz w:val="2"/>
          <w:szCs w:val="2"/>
        </w:rPr>
        <w:br w:type="page"/>
      </w:r>
    </w:p>
    <w:p w14:paraId="70A2F31D" w14:textId="77777777" w:rsidR="00020A40" w:rsidRDefault="00020A40" w:rsidP="002E4D23">
      <w:pPr>
        <w:rPr>
          <w:sz w:val="2"/>
          <w:szCs w:val="2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020A40" w:rsidRPr="00E4460F" w14:paraId="1AB15936" w14:textId="77777777" w:rsidTr="002C5F36">
        <w:trPr>
          <w:trHeight w:val="145"/>
        </w:trPr>
        <w:tc>
          <w:tcPr>
            <w:tcW w:w="10065" w:type="dxa"/>
            <w:shd w:val="clear" w:color="auto" w:fill="D9D9D9" w:themeFill="background1" w:themeFillShade="D9"/>
          </w:tcPr>
          <w:p w14:paraId="09299121" w14:textId="77777777" w:rsidR="00020A40" w:rsidRPr="00E4460F" w:rsidRDefault="00020A40" w:rsidP="002C5F36">
            <w:pPr>
              <w:pStyle w:val="Table"/>
              <w:rPr>
                <w:b/>
                <w:sz w:val="20"/>
              </w:rPr>
            </w:pPr>
            <w:r>
              <w:rPr>
                <w:b/>
                <w:sz w:val="20"/>
              </w:rPr>
              <w:t>Notes</w:t>
            </w:r>
          </w:p>
        </w:tc>
      </w:tr>
      <w:tr w:rsidR="00020A40" w:rsidRPr="002E4D23" w14:paraId="7E4D23A4" w14:textId="77777777" w:rsidTr="002C5F36">
        <w:trPr>
          <w:trHeight w:val="145"/>
        </w:trPr>
        <w:tc>
          <w:tcPr>
            <w:tcW w:w="10065" w:type="dxa"/>
            <w:vAlign w:val="center"/>
          </w:tcPr>
          <w:p w14:paraId="20B82544" w14:textId="77777777" w:rsidR="00020A40" w:rsidRDefault="00020A40" w:rsidP="00356C4E">
            <w:pPr>
              <w:pStyle w:val="ListParagraph"/>
              <w:numPr>
                <w:ilvl w:val="0"/>
                <w:numId w:val="19"/>
              </w:numPr>
              <w:tabs>
                <w:tab w:val="right" w:pos="9498"/>
              </w:tabs>
              <w:adjustRightInd w:val="0"/>
              <w:snapToGrid w:val="0"/>
              <w:spacing w:before="100"/>
              <w:ind w:left="318" w:hanging="284"/>
              <w:rPr>
                <w:rFonts w:ascii="Arial" w:hAnsi="Arial"/>
                <w:sz w:val="16"/>
                <w:szCs w:val="16"/>
              </w:rPr>
            </w:pPr>
            <w:r w:rsidRPr="00A10AB0">
              <w:rPr>
                <w:rFonts w:ascii="Arial" w:hAnsi="Arial"/>
                <w:sz w:val="16"/>
                <w:szCs w:val="16"/>
              </w:rPr>
              <w:t xml:space="preserve">Once completed this form is to be submitted electronically to </w:t>
            </w:r>
            <w:hyperlink r:id="rId14" w:history="1">
              <w:r w:rsidRPr="00181C37">
                <w:rPr>
                  <w:rStyle w:val="Hyperlink"/>
                  <w:rFonts w:ascii="Arial" w:hAnsi="Arial"/>
                  <w:sz w:val="16"/>
                  <w:szCs w:val="16"/>
                </w:rPr>
                <w:t>ElectHandover@mainroads.wa.gov.au</w:t>
              </w:r>
            </w:hyperlink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537A6177" w14:textId="6262AC93" w:rsidR="00020A40" w:rsidRDefault="00020A40" w:rsidP="00020A40">
            <w:pPr>
              <w:pStyle w:val="ListParagraph"/>
              <w:numPr>
                <w:ilvl w:val="0"/>
                <w:numId w:val="19"/>
              </w:numPr>
              <w:tabs>
                <w:tab w:val="right" w:pos="9498"/>
              </w:tabs>
              <w:adjustRightInd w:val="0"/>
              <w:snapToGrid w:val="0"/>
              <w:spacing w:before="100"/>
              <w:ind w:left="318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 separate form is required for each asset that has been modified or constructed unless agr</w:t>
            </w:r>
            <w:r w:rsidR="002D4FA5">
              <w:rPr>
                <w:rFonts w:ascii="Arial" w:hAnsi="Arial"/>
                <w:sz w:val="16"/>
                <w:szCs w:val="16"/>
              </w:rPr>
              <w:t>eed with the Manager Electrical Asset Management</w:t>
            </w:r>
          </w:p>
          <w:p w14:paraId="18FA022D" w14:textId="1014110D" w:rsidR="00020A40" w:rsidRDefault="002D4FA5" w:rsidP="00020A40">
            <w:pPr>
              <w:pStyle w:val="ListParagraph"/>
              <w:numPr>
                <w:ilvl w:val="0"/>
                <w:numId w:val="19"/>
              </w:numPr>
              <w:tabs>
                <w:tab w:val="right" w:pos="9498"/>
              </w:tabs>
              <w:adjustRightInd w:val="0"/>
              <w:snapToGrid w:val="0"/>
              <w:ind w:left="318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As-constructed’ drawings in Main Roads</w:t>
            </w:r>
            <w:r w:rsidR="00020A40" w:rsidRPr="00092D53">
              <w:rPr>
                <w:rFonts w:ascii="Arial" w:hAnsi="Arial"/>
                <w:sz w:val="16"/>
                <w:szCs w:val="16"/>
              </w:rPr>
              <w:t xml:space="preserve"> standard format in both PDF &amp; AutoCAD file type</w:t>
            </w:r>
            <w:r w:rsidR="00020A40">
              <w:rPr>
                <w:rFonts w:ascii="Arial" w:hAnsi="Arial"/>
                <w:sz w:val="16"/>
                <w:szCs w:val="16"/>
              </w:rPr>
              <w:t xml:space="preserve"> must be provided before handover can be finalised</w:t>
            </w:r>
            <w:r w:rsidR="00020A40" w:rsidRPr="00092D53">
              <w:rPr>
                <w:rFonts w:ascii="Arial" w:hAnsi="Arial"/>
                <w:sz w:val="16"/>
                <w:szCs w:val="16"/>
              </w:rPr>
              <w:t>.</w:t>
            </w:r>
          </w:p>
          <w:p w14:paraId="4A323A0F" w14:textId="77777777" w:rsidR="00020A40" w:rsidRDefault="00020A40" w:rsidP="00020A40">
            <w:pPr>
              <w:pStyle w:val="ListParagraph"/>
              <w:numPr>
                <w:ilvl w:val="0"/>
                <w:numId w:val="19"/>
              </w:numPr>
              <w:tabs>
                <w:tab w:val="right" w:pos="9498"/>
              </w:tabs>
              <w:adjustRightInd w:val="0"/>
              <w:snapToGrid w:val="0"/>
              <w:ind w:left="318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As constructed drawings must be in accordance with Main Roads’ </w:t>
            </w:r>
            <w:r w:rsidRPr="002E4D23">
              <w:rPr>
                <w:rFonts w:ascii="Arial" w:hAnsi="Arial"/>
                <w:sz w:val="16"/>
                <w:szCs w:val="16"/>
              </w:rPr>
              <w:t>As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2E4D23">
              <w:rPr>
                <w:rFonts w:ascii="Arial" w:hAnsi="Arial"/>
                <w:sz w:val="16"/>
                <w:szCs w:val="16"/>
              </w:rPr>
              <w:t>Constructed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2E4D23">
              <w:rPr>
                <w:rFonts w:ascii="Arial" w:hAnsi="Arial"/>
                <w:sz w:val="16"/>
                <w:szCs w:val="16"/>
              </w:rPr>
              <w:t>Drawings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2E4D23">
              <w:rPr>
                <w:rFonts w:ascii="Arial" w:hAnsi="Arial"/>
                <w:sz w:val="16"/>
                <w:szCs w:val="16"/>
              </w:rPr>
              <w:t>Guidelines</w:t>
            </w:r>
            <w:r>
              <w:rPr>
                <w:rFonts w:ascii="Arial" w:hAnsi="Arial"/>
                <w:sz w:val="16"/>
                <w:szCs w:val="16"/>
              </w:rPr>
              <w:t xml:space="preserve"> which can be found in the following location:</w:t>
            </w:r>
          </w:p>
          <w:p w14:paraId="03EA36C2" w14:textId="77777777" w:rsidR="00020A40" w:rsidRPr="002E4D23" w:rsidRDefault="006B4E4C" w:rsidP="002C5F36">
            <w:pPr>
              <w:tabs>
                <w:tab w:val="right" w:pos="9498"/>
              </w:tabs>
              <w:adjustRightInd w:val="0"/>
              <w:snapToGrid w:val="0"/>
              <w:ind w:left="318"/>
              <w:rPr>
                <w:rFonts w:ascii="Arial" w:hAnsi="Arial" w:cs="Arial"/>
                <w:color w:val="707070"/>
                <w:sz w:val="16"/>
                <w:szCs w:val="16"/>
                <w:u w:val="single"/>
              </w:rPr>
            </w:pPr>
            <w:hyperlink r:id="rId15" w:history="1">
              <w:r w:rsidR="00020A40" w:rsidRPr="002E4D23">
                <w:rPr>
                  <w:rStyle w:val="Hyperlink"/>
                  <w:rFonts w:ascii="Arial" w:hAnsi="Arial" w:cs="Arial"/>
                  <w:sz w:val="16"/>
                  <w:szCs w:val="16"/>
                </w:rPr>
                <w:t>https://www.mainroads.wa.gov.au/BuildingRoads/StandardsTechnical/RoadandTrafficEngineering/TrafficManagement/TrafficSignals/Pages/As_Constructed_Drawings_Guidelines.aspx</w:t>
              </w:r>
            </w:hyperlink>
          </w:p>
          <w:p w14:paraId="4B4353C4" w14:textId="77777777" w:rsidR="00020A40" w:rsidRDefault="00020A40" w:rsidP="00020A40">
            <w:pPr>
              <w:pStyle w:val="ListParagraph"/>
              <w:numPr>
                <w:ilvl w:val="0"/>
                <w:numId w:val="19"/>
              </w:numPr>
              <w:tabs>
                <w:tab w:val="right" w:pos="9498"/>
              </w:tabs>
              <w:adjustRightInd w:val="0"/>
              <w:snapToGrid w:val="0"/>
              <w:ind w:left="318" w:hanging="284"/>
              <w:rPr>
                <w:rFonts w:ascii="Arial" w:hAnsi="Arial"/>
                <w:sz w:val="16"/>
                <w:szCs w:val="16"/>
              </w:rPr>
            </w:pPr>
            <w:r w:rsidRPr="00D86E3F">
              <w:rPr>
                <w:rFonts w:ascii="Arial" w:hAnsi="Arial"/>
                <w:sz w:val="16"/>
                <w:szCs w:val="16"/>
              </w:rPr>
              <w:t>Ongoing Maintenance &amp; Defect Responsibility</w:t>
            </w:r>
          </w:p>
          <w:p w14:paraId="70F1753F" w14:textId="77777777" w:rsidR="00020A40" w:rsidRPr="00276383" w:rsidRDefault="00020A40" w:rsidP="00020A40">
            <w:pPr>
              <w:pStyle w:val="ListParagraph"/>
              <w:numPr>
                <w:ilvl w:val="1"/>
                <w:numId w:val="19"/>
              </w:numPr>
              <w:tabs>
                <w:tab w:val="right" w:pos="9498"/>
              </w:tabs>
              <w:adjustRightInd w:val="0"/>
              <w:snapToGrid w:val="0"/>
              <w:ind w:left="602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Until the asset(s) have been</w:t>
            </w:r>
            <w:r w:rsidRPr="00276383">
              <w:rPr>
                <w:rFonts w:ascii="Arial" w:hAnsi="Arial"/>
                <w:sz w:val="16"/>
                <w:szCs w:val="16"/>
              </w:rPr>
              <w:t xml:space="preserve"> successful</w:t>
            </w:r>
            <w:r>
              <w:rPr>
                <w:rFonts w:ascii="Arial" w:hAnsi="Arial"/>
                <w:sz w:val="16"/>
                <w:szCs w:val="16"/>
              </w:rPr>
              <w:t>ly</w:t>
            </w:r>
            <w:r w:rsidRPr="00276383">
              <w:rPr>
                <w:rFonts w:ascii="Arial" w:hAnsi="Arial"/>
                <w:sz w:val="16"/>
                <w:szCs w:val="16"/>
              </w:rPr>
              <w:t xml:space="preserve"> hand</w:t>
            </w:r>
            <w:r>
              <w:rPr>
                <w:rFonts w:ascii="Arial" w:hAnsi="Arial"/>
                <w:sz w:val="16"/>
                <w:szCs w:val="16"/>
              </w:rPr>
              <w:t xml:space="preserve">ed </w:t>
            </w:r>
            <w:r w:rsidRPr="00276383">
              <w:rPr>
                <w:rFonts w:ascii="Arial" w:hAnsi="Arial"/>
                <w:sz w:val="16"/>
                <w:szCs w:val="16"/>
              </w:rPr>
              <w:t xml:space="preserve">over </w:t>
            </w:r>
            <w:r>
              <w:rPr>
                <w:rFonts w:ascii="Arial" w:hAnsi="Arial"/>
                <w:sz w:val="16"/>
                <w:szCs w:val="16"/>
              </w:rPr>
              <w:t xml:space="preserve">the response to faults </w:t>
            </w:r>
            <w:r w:rsidRPr="00276383">
              <w:rPr>
                <w:rFonts w:ascii="Arial" w:hAnsi="Arial"/>
                <w:sz w:val="16"/>
                <w:szCs w:val="16"/>
              </w:rPr>
              <w:t>will remain the Construction Contractor</w:t>
            </w:r>
            <w:r>
              <w:rPr>
                <w:rFonts w:ascii="Arial" w:hAnsi="Arial"/>
                <w:sz w:val="16"/>
                <w:szCs w:val="16"/>
              </w:rPr>
              <w:t>’</w:t>
            </w:r>
            <w:r w:rsidRPr="00276383">
              <w:rPr>
                <w:rFonts w:ascii="Arial" w:hAnsi="Arial"/>
                <w:sz w:val="16"/>
                <w:szCs w:val="16"/>
              </w:rPr>
              <w:t>s responsibility. Main Roads Western Australia will attend only emergency and safety defects</w:t>
            </w:r>
            <w:r>
              <w:rPr>
                <w:rFonts w:ascii="Arial" w:hAnsi="Arial"/>
                <w:sz w:val="16"/>
                <w:szCs w:val="16"/>
              </w:rPr>
              <w:t>.</w:t>
            </w:r>
          </w:p>
          <w:p w14:paraId="641D0C4D" w14:textId="77777777" w:rsidR="00020A40" w:rsidRDefault="001D535A" w:rsidP="00020A40">
            <w:pPr>
              <w:pStyle w:val="ListParagraph"/>
              <w:numPr>
                <w:ilvl w:val="1"/>
                <w:numId w:val="19"/>
              </w:numPr>
              <w:tabs>
                <w:tab w:val="right" w:pos="9498"/>
              </w:tabs>
              <w:adjustRightInd w:val="0"/>
              <w:snapToGrid w:val="0"/>
              <w:spacing w:after="100"/>
              <w:ind w:left="602" w:hanging="284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Should Main Roads </w:t>
            </w:r>
            <w:r w:rsidR="00020A40">
              <w:rPr>
                <w:rFonts w:ascii="Arial" w:hAnsi="Arial"/>
                <w:sz w:val="16"/>
                <w:szCs w:val="16"/>
              </w:rPr>
              <w:t>Western Australia respond to a fault prior to handover it reserves the right to seek the recovery of the actual costs from the Construction Contractor.</w:t>
            </w:r>
          </w:p>
          <w:p w14:paraId="7A2BD311" w14:textId="33E43CCC" w:rsidR="006B4E4C" w:rsidRPr="006B4E4C" w:rsidRDefault="006B4E4C" w:rsidP="006B4E4C">
            <w:pPr>
              <w:pStyle w:val="ListParagraph"/>
              <w:numPr>
                <w:ilvl w:val="0"/>
                <w:numId w:val="19"/>
              </w:numPr>
              <w:tabs>
                <w:tab w:val="right" w:pos="9498"/>
              </w:tabs>
              <w:adjustRightInd w:val="0"/>
              <w:snapToGrid w:val="0"/>
              <w:ind w:left="318" w:hanging="284"/>
              <w:rPr>
                <w:rFonts w:ascii="Arial" w:hAnsi="Arial" w:cs="Arial"/>
                <w:sz w:val="16"/>
                <w:szCs w:val="16"/>
              </w:rPr>
            </w:pPr>
            <w:r w:rsidRPr="006B4E4C">
              <w:rPr>
                <w:rFonts w:ascii="Arial" w:hAnsi="Arial" w:cs="Arial"/>
                <w:sz w:val="16"/>
                <w:szCs w:val="16"/>
                <w:lang w:val="en-GB"/>
              </w:rPr>
              <w:t xml:space="preserve">As part of the project design, an inspection plan for an electrical inspector to check design and installation compliance with requirements in respect of operation and maintenance access must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have </w:t>
            </w:r>
            <w:r w:rsidRPr="006B4E4C">
              <w:rPr>
                <w:rFonts w:ascii="Arial" w:hAnsi="Arial" w:cs="Arial"/>
                <w:sz w:val="16"/>
                <w:szCs w:val="16"/>
                <w:lang w:val="en-GB"/>
              </w:rPr>
              <w:t>be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en</w:t>
            </w:r>
            <w:r w:rsidRPr="006B4E4C">
              <w:rPr>
                <w:rFonts w:ascii="Arial" w:hAnsi="Arial" w:cs="Arial"/>
                <w:sz w:val="16"/>
                <w:szCs w:val="16"/>
                <w:lang w:val="en-GB"/>
              </w:rPr>
              <w:t xml:space="preserve"> provided.  The guiding criteria in respect of compliance is to be the AS/NZS 3000:2018 fundamental principle outlined in clause 1.7.2 c).  This fundamental principle requires </w:t>
            </w:r>
            <w:r w:rsidRPr="006B4E4C">
              <w:rPr>
                <w:rFonts w:ascii="Arial" w:hAnsi="Arial" w:cs="Arial"/>
                <w:i/>
                <w:sz w:val="16"/>
                <w:szCs w:val="16"/>
                <w:lang w:val="en-GB"/>
              </w:rPr>
              <w:t xml:space="preserve">‘adequate and safe access or working space [to be] to be provided to equipment requiring operation or maintenance.’  </w:t>
            </w:r>
          </w:p>
        </w:tc>
      </w:tr>
    </w:tbl>
    <w:p w14:paraId="4378B7A2" w14:textId="77777777" w:rsidR="00020A40" w:rsidRPr="002E4D23" w:rsidRDefault="00020A40" w:rsidP="002E4D23">
      <w:pPr>
        <w:rPr>
          <w:sz w:val="2"/>
          <w:szCs w:val="2"/>
        </w:rPr>
      </w:pPr>
    </w:p>
    <w:sectPr w:rsidR="00020A40" w:rsidRPr="002E4D23" w:rsidSect="00B20393">
      <w:headerReference w:type="default" r:id="rId16"/>
      <w:footerReference w:type="default" r:id="rId17"/>
      <w:pgSz w:w="11900" w:h="16840"/>
      <w:pgMar w:top="1440" w:right="1080" w:bottom="993" w:left="1080" w:header="426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2716F" w14:textId="77777777" w:rsidR="00002924" w:rsidRDefault="00002924" w:rsidP="00FE514C">
      <w:r>
        <w:separator/>
      </w:r>
    </w:p>
  </w:endnote>
  <w:endnote w:type="continuationSeparator" w:id="0">
    <w:p w14:paraId="23D27170" w14:textId="77777777" w:rsidR="00002924" w:rsidRDefault="00002924" w:rsidP="00FE5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3" w:type="pct"/>
      <w:tblInd w:w="-142" w:type="dxa"/>
      <w:tblLook w:val="0000" w:firstRow="0" w:lastRow="0" w:firstColumn="0" w:lastColumn="0" w:noHBand="0" w:noVBand="0"/>
    </w:tblPr>
    <w:tblGrid>
      <w:gridCol w:w="1418"/>
      <w:gridCol w:w="1952"/>
      <w:gridCol w:w="3212"/>
      <w:gridCol w:w="2686"/>
      <w:gridCol w:w="1216"/>
    </w:tblGrid>
    <w:tr w:rsidR="00FE514C" w:rsidRPr="00FD5275" w14:paraId="23D2717D" w14:textId="77777777" w:rsidTr="00B20393">
      <w:trPr>
        <w:cantSplit/>
        <w:trHeight w:val="57"/>
      </w:trPr>
      <w:tc>
        <w:tcPr>
          <w:tcW w:w="676" w:type="pct"/>
          <w:shd w:val="clear" w:color="auto" w:fill="auto"/>
          <w:tcMar>
            <w:left w:w="0" w:type="dxa"/>
            <w:right w:w="0" w:type="dxa"/>
          </w:tcMar>
        </w:tcPr>
        <w:p w14:paraId="23D27178" w14:textId="77777777" w:rsidR="00FE514C" w:rsidRPr="00FD5275" w:rsidRDefault="00FE514C" w:rsidP="00FE514C">
          <w:pPr>
            <w:spacing w:before="40" w:after="40"/>
            <w:ind w:right="216"/>
            <w:rPr>
              <w:rFonts w:ascii="Arial" w:hAnsi="Arial" w:cs="Arial"/>
              <w:b/>
              <w:sz w:val="16"/>
              <w:szCs w:val="18"/>
            </w:rPr>
          </w:pPr>
          <w:r w:rsidRPr="00FD5275">
            <w:rPr>
              <w:rFonts w:ascii="Arial" w:hAnsi="Arial" w:cs="Arial"/>
              <w:b/>
              <w:sz w:val="16"/>
              <w:szCs w:val="18"/>
            </w:rPr>
            <w:t>Issue Date:</w:t>
          </w:r>
        </w:p>
      </w:tc>
      <w:tc>
        <w:tcPr>
          <w:tcW w:w="931" w:type="pct"/>
          <w:shd w:val="clear" w:color="auto" w:fill="auto"/>
        </w:tcPr>
        <w:p w14:paraId="23D27179" w14:textId="5BD211AB" w:rsidR="00FE514C" w:rsidRPr="00FD5275" w:rsidRDefault="00C95BCC" w:rsidP="00750A54">
          <w:pPr>
            <w:spacing w:before="40" w:after="40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08</w:t>
          </w:r>
          <w:r w:rsidR="00356C4E">
            <w:rPr>
              <w:rFonts w:ascii="Arial" w:hAnsi="Arial" w:cs="Arial"/>
              <w:sz w:val="16"/>
              <w:szCs w:val="16"/>
            </w:rPr>
            <w:t>/</w:t>
          </w:r>
          <w:r>
            <w:rPr>
              <w:rFonts w:ascii="Arial" w:hAnsi="Arial" w:cs="Arial"/>
              <w:sz w:val="16"/>
              <w:szCs w:val="16"/>
            </w:rPr>
            <w:t>04</w:t>
          </w:r>
          <w:r w:rsidR="00783436">
            <w:rPr>
              <w:rFonts w:ascii="Arial" w:hAnsi="Arial" w:cs="Arial"/>
              <w:sz w:val="16"/>
              <w:szCs w:val="16"/>
            </w:rPr>
            <w:t>/</w:t>
          </w:r>
          <w:r w:rsidR="00B45B19">
            <w:rPr>
              <w:rFonts w:ascii="Arial" w:hAnsi="Arial" w:cs="Arial"/>
              <w:sz w:val="16"/>
              <w:szCs w:val="16"/>
            </w:rPr>
            <w:t>1</w:t>
          </w:r>
          <w:r>
            <w:rPr>
              <w:rFonts w:ascii="Arial" w:hAnsi="Arial" w:cs="Arial"/>
              <w:sz w:val="16"/>
              <w:szCs w:val="16"/>
            </w:rPr>
            <w:t>9</w:t>
          </w:r>
        </w:p>
      </w:tc>
      <w:tc>
        <w:tcPr>
          <w:tcW w:w="1532" w:type="pct"/>
        </w:tcPr>
        <w:p w14:paraId="23D2717A" w14:textId="7E750079" w:rsidR="00FE514C" w:rsidRPr="00FD5275" w:rsidRDefault="00FE514C" w:rsidP="00B45B19">
          <w:pPr>
            <w:spacing w:before="40" w:after="40"/>
            <w:jc w:val="center"/>
            <w:rPr>
              <w:rFonts w:ascii="Arial" w:hAnsi="Arial" w:cs="Arial"/>
              <w:b/>
              <w:sz w:val="16"/>
              <w:szCs w:val="18"/>
            </w:rPr>
          </w:pPr>
        </w:p>
      </w:tc>
      <w:tc>
        <w:tcPr>
          <w:tcW w:w="1281" w:type="pct"/>
          <w:shd w:val="clear" w:color="auto" w:fill="auto"/>
        </w:tcPr>
        <w:p w14:paraId="23D2717B" w14:textId="77777777" w:rsidR="00FE514C" w:rsidRPr="00FD5275" w:rsidRDefault="00FE514C" w:rsidP="00E85AAA">
          <w:pPr>
            <w:spacing w:before="40" w:after="40"/>
            <w:jc w:val="right"/>
            <w:rPr>
              <w:rFonts w:ascii="Arial" w:hAnsi="Arial" w:cs="Arial"/>
              <w:b/>
              <w:sz w:val="16"/>
              <w:szCs w:val="18"/>
            </w:rPr>
          </w:pPr>
          <w:r w:rsidRPr="00FD5275">
            <w:rPr>
              <w:rFonts w:ascii="Arial" w:hAnsi="Arial" w:cs="Arial"/>
              <w:b/>
              <w:sz w:val="16"/>
              <w:szCs w:val="18"/>
            </w:rPr>
            <w:t>Owner:</w:t>
          </w:r>
        </w:p>
      </w:tc>
      <w:tc>
        <w:tcPr>
          <w:tcW w:w="580" w:type="pct"/>
          <w:shd w:val="clear" w:color="auto" w:fill="auto"/>
        </w:tcPr>
        <w:p w14:paraId="23D2717C" w14:textId="022E911E" w:rsidR="00FE514C" w:rsidRPr="00FD5275" w:rsidRDefault="005F6456" w:rsidP="00E85AAA">
          <w:pPr>
            <w:spacing w:before="40" w:after="40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MEAM</w:t>
          </w:r>
        </w:p>
      </w:tc>
    </w:tr>
    <w:tr w:rsidR="00FE514C" w:rsidRPr="00FD5275" w14:paraId="23D27183" w14:textId="77777777" w:rsidTr="00B20393">
      <w:trPr>
        <w:cantSplit/>
        <w:trHeight w:val="57"/>
      </w:trPr>
      <w:tc>
        <w:tcPr>
          <w:tcW w:w="676" w:type="pct"/>
          <w:shd w:val="clear" w:color="auto" w:fill="auto"/>
          <w:tcMar>
            <w:left w:w="0" w:type="dxa"/>
            <w:right w:w="0" w:type="dxa"/>
          </w:tcMar>
        </w:tcPr>
        <w:p w14:paraId="23D2717E" w14:textId="77777777" w:rsidR="00FE514C" w:rsidRPr="00FD5275" w:rsidRDefault="00FE514C" w:rsidP="00FE514C">
          <w:pPr>
            <w:spacing w:before="40" w:after="40"/>
            <w:ind w:right="216"/>
            <w:rPr>
              <w:rFonts w:ascii="Arial" w:hAnsi="Arial" w:cs="Arial"/>
              <w:b/>
              <w:sz w:val="16"/>
              <w:szCs w:val="18"/>
            </w:rPr>
          </w:pPr>
          <w:r w:rsidRPr="00FD5275">
            <w:rPr>
              <w:rFonts w:ascii="Arial" w:hAnsi="Arial" w:cs="Arial"/>
              <w:b/>
              <w:sz w:val="16"/>
              <w:szCs w:val="18"/>
            </w:rPr>
            <w:t>Version No:</w:t>
          </w:r>
        </w:p>
      </w:tc>
      <w:tc>
        <w:tcPr>
          <w:tcW w:w="931" w:type="pct"/>
          <w:shd w:val="clear" w:color="auto" w:fill="auto"/>
        </w:tcPr>
        <w:p w14:paraId="23D2717F" w14:textId="614DE618" w:rsidR="00FE514C" w:rsidRPr="00FD5275" w:rsidRDefault="00C95BCC" w:rsidP="00E85AAA">
          <w:pPr>
            <w:spacing w:before="40" w:after="40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6</w:t>
          </w:r>
          <w:r w:rsidR="00783436">
            <w:rPr>
              <w:rFonts w:ascii="Arial" w:hAnsi="Arial" w:cs="Arial"/>
              <w:sz w:val="16"/>
              <w:szCs w:val="16"/>
            </w:rPr>
            <w:t>.0</w:t>
          </w:r>
        </w:p>
      </w:tc>
      <w:tc>
        <w:tcPr>
          <w:tcW w:w="1532" w:type="pct"/>
        </w:tcPr>
        <w:p w14:paraId="23D27180" w14:textId="04161B16" w:rsidR="00FE514C" w:rsidRPr="00115320" w:rsidRDefault="00FE514C" w:rsidP="00B865A4">
          <w:pPr>
            <w:pStyle w:val="Footer"/>
            <w:ind w:left="278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281" w:type="pct"/>
          <w:shd w:val="clear" w:color="auto" w:fill="auto"/>
        </w:tcPr>
        <w:p w14:paraId="23D27181" w14:textId="77777777" w:rsidR="00FE514C" w:rsidRPr="00115320" w:rsidRDefault="00FE514C" w:rsidP="00E85AAA">
          <w:pPr>
            <w:spacing w:before="40" w:after="40"/>
            <w:jc w:val="right"/>
            <w:rPr>
              <w:rFonts w:ascii="Arial" w:hAnsi="Arial" w:cs="Arial"/>
              <w:b/>
              <w:sz w:val="16"/>
              <w:szCs w:val="18"/>
            </w:rPr>
          </w:pPr>
          <w:r w:rsidRPr="00115320">
            <w:rPr>
              <w:rFonts w:ascii="Arial" w:hAnsi="Arial" w:cs="Arial"/>
              <w:b/>
              <w:sz w:val="16"/>
              <w:szCs w:val="16"/>
            </w:rPr>
            <w:t>Page No:</w:t>
          </w:r>
        </w:p>
      </w:tc>
      <w:tc>
        <w:tcPr>
          <w:tcW w:w="580" w:type="pct"/>
          <w:shd w:val="clear" w:color="auto" w:fill="auto"/>
        </w:tcPr>
        <w:p w14:paraId="23D27182" w14:textId="7C936923" w:rsidR="00FE514C" w:rsidRPr="00FD5275" w:rsidRDefault="009720D6" w:rsidP="00E85AAA">
          <w:pPr>
            <w:spacing w:before="40" w:after="40"/>
            <w:rPr>
              <w:rFonts w:ascii="Arial" w:hAnsi="Arial" w:cs="Arial"/>
              <w:sz w:val="16"/>
              <w:szCs w:val="16"/>
            </w:rPr>
          </w:pPr>
          <w:r w:rsidRPr="00FD5275">
            <w:rPr>
              <w:rFonts w:ascii="Arial" w:hAnsi="Arial" w:cs="Arial"/>
              <w:sz w:val="16"/>
              <w:szCs w:val="16"/>
            </w:rPr>
            <w:fldChar w:fldCharType="begin"/>
          </w:r>
          <w:r w:rsidR="00FE514C" w:rsidRPr="00FD5275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FD5275">
            <w:rPr>
              <w:rFonts w:ascii="Arial" w:hAnsi="Arial" w:cs="Arial"/>
              <w:sz w:val="16"/>
              <w:szCs w:val="16"/>
            </w:rPr>
            <w:fldChar w:fldCharType="separate"/>
          </w:r>
          <w:r w:rsidR="006B4E4C">
            <w:rPr>
              <w:rFonts w:ascii="Arial" w:hAnsi="Arial" w:cs="Arial"/>
              <w:noProof/>
              <w:sz w:val="16"/>
              <w:szCs w:val="16"/>
            </w:rPr>
            <w:t>2</w:t>
          </w:r>
          <w:r w:rsidRPr="00FD5275">
            <w:rPr>
              <w:rFonts w:ascii="Arial" w:hAnsi="Arial" w:cs="Arial"/>
              <w:sz w:val="16"/>
              <w:szCs w:val="16"/>
            </w:rPr>
            <w:fldChar w:fldCharType="end"/>
          </w:r>
          <w:r w:rsidR="00FE514C" w:rsidRPr="00FD5275">
            <w:rPr>
              <w:rFonts w:ascii="Arial" w:hAnsi="Arial" w:cs="Arial"/>
              <w:sz w:val="16"/>
              <w:szCs w:val="16"/>
            </w:rPr>
            <w:t xml:space="preserve"> of </w:t>
          </w:r>
          <w:r w:rsidRPr="00FD5275">
            <w:rPr>
              <w:rFonts w:ascii="Arial" w:hAnsi="Arial" w:cs="Arial"/>
              <w:sz w:val="16"/>
              <w:szCs w:val="16"/>
            </w:rPr>
            <w:fldChar w:fldCharType="begin"/>
          </w:r>
          <w:r w:rsidR="00FE514C" w:rsidRPr="00FD5275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FD5275">
            <w:rPr>
              <w:rFonts w:ascii="Arial" w:hAnsi="Arial" w:cs="Arial"/>
              <w:sz w:val="16"/>
              <w:szCs w:val="16"/>
            </w:rPr>
            <w:fldChar w:fldCharType="separate"/>
          </w:r>
          <w:r w:rsidR="006B4E4C">
            <w:rPr>
              <w:rFonts w:ascii="Arial" w:hAnsi="Arial" w:cs="Arial"/>
              <w:noProof/>
              <w:sz w:val="16"/>
              <w:szCs w:val="16"/>
            </w:rPr>
            <w:t>2</w:t>
          </w:r>
          <w:r w:rsidRPr="00FD5275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23D27184" w14:textId="77777777" w:rsidR="00FE514C" w:rsidRPr="00FE514C" w:rsidRDefault="00FE514C" w:rsidP="00FE51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D2716D" w14:textId="77777777" w:rsidR="00002924" w:rsidRDefault="00002924" w:rsidP="00FE514C">
      <w:r>
        <w:separator/>
      </w:r>
    </w:p>
  </w:footnote>
  <w:footnote w:type="continuationSeparator" w:id="0">
    <w:p w14:paraId="23D2716E" w14:textId="77777777" w:rsidR="00002924" w:rsidRDefault="00002924" w:rsidP="00FE5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16" w:type="pct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Look w:val="04A0" w:firstRow="1" w:lastRow="0" w:firstColumn="1" w:lastColumn="0" w:noHBand="0" w:noVBand="1"/>
    </w:tblPr>
    <w:tblGrid>
      <w:gridCol w:w="4938"/>
      <w:gridCol w:w="5050"/>
    </w:tblGrid>
    <w:tr w:rsidR="00FE514C" w:rsidRPr="004E2E04" w14:paraId="23D27173" w14:textId="77777777" w:rsidTr="00721C44">
      <w:trPr>
        <w:trHeight w:val="693"/>
      </w:trPr>
      <w:tc>
        <w:tcPr>
          <w:tcW w:w="2472" w:type="pct"/>
          <w:vMerge w:val="restart"/>
        </w:tcPr>
        <w:p w14:paraId="23D27171" w14:textId="77777777" w:rsidR="00FE514C" w:rsidRDefault="000F2AFA" w:rsidP="00E85AAA">
          <w:pPr>
            <w:pStyle w:val="Header"/>
          </w:pPr>
          <w:r>
            <w:rPr>
              <w:noProof/>
              <w:lang w:eastAsia="en-AU"/>
            </w:rPr>
            <w:drawing>
              <wp:anchor distT="0" distB="0" distL="114300" distR="114300" simplePos="0" relativeHeight="251658240" behindDoc="0" locked="0" layoutInCell="1" allowOverlap="1" wp14:anchorId="23D27185" wp14:editId="197273D1">
                <wp:simplePos x="0" y="0"/>
                <wp:positionH relativeFrom="column">
                  <wp:posOffset>0</wp:posOffset>
                </wp:positionH>
                <wp:positionV relativeFrom="paragraph">
                  <wp:posOffset>78740</wp:posOffset>
                </wp:positionV>
                <wp:extent cx="2006600" cy="690880"/>
                <wp:effectExtent l="0" t="0" r="0" b="0"/>
                <wp:wrapNone/>
                <wp:docPr id="1" name="Picture 1" descr="C:\Users\Tracey\Pictures\Joint DM &amp; MRWA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Tracey\Pictures\Joint DM &amp; MRWA Logo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1004"/>
                        <a:stretch/>
                      </pic:blipFill>
                      <pic:spPr bwMode="auto">
                        <a:xfrm>
                          <a:off x="0" y="0"/>
                          <a:ext cx="2006600" cy="690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28" w:type="pct"/>
          <w:vAlign w:val="center"/>
        </w:tcPr>
        <w:p w14:paraId="23D27172" w14:textId="77777777" w:rsidR="00FE514C" w:rsidRPr="004E2E04" w:rsidRDefault="00092D53" w:rsidP="007D6D87">
          <w:pPr>
            <w:pStyle w:val="Header"/>
            <w:jc w:val="right"/>
            <w:rPr>
              <w:rFonts w:ascii="Arial" w:hAnsi="Arial" w:cs="Arial"/>
              <w:i/>
            </w:rPr>
          </w:pPr>
          <w:r>
            <w:rPr>
              <w:rFonts w:ascii="Arial" w:hAnsi="Arial" w:cs="Arial"/>
              <w:i/>
            </w:rPr>
            <w:t>Request</w:t>
          </w:r>
          <w:r w:rsidR="00D55275">
            <w:rPr>
              <w:rFonts w:ascii="Arial" w:hAnsi="Arial" w:cs="Arial"/>
              <w:i/>
            </w:rPr>
            <w:t xml:space="preserve"> to </w:t>
          </w:r>
          <w:r w:rsidR="007D6D87">
            <w:rPr>
              <w:rFonts w:ascii="Arial" w:hAnsi="Arial" w:cs="Arial"/>
              <w:i/>
            </w:rPr>
            <w:t>Handover</w:t>
          </w:r>
          <w:r w:rsidR="00D55275">
            <w:rPr>
              <w:rFonts w:ascii="Arial" w:hAnsi="Arial" w:cs="Arial"/>
              <w:i/>
            </w:rPr>
            <w:t xml:space="preserve"> Electrical Asset</w:t>
          </w:r>
        </w:p>
      </w:tc>
    </w:tr>
    <w:tr w:rsidR="00FE514C" w:rsidRPr="004E2E04" w14:paraId="23D27176" w14:textId="77777777" w:rsidTr="00721C44">
      <w:trPr>
        <w:trHeight w:val="561"/>
      </w:trPr>
      <w:tc>
        <w:tcPr>
          <w:tcW w:w="2472" w:type="pct"/>
          <w:vMerge/>
        </w:tcPr>
        <w:p w14:paraId="23D27174" w14:textId="77777777" w:rsidR="00FE514C" w:rsidRDefault="00FE514C" w:rsidP="00E85AAA">
          <w:pPr>
            <w:pStyle w:val="Header"/>
          </w:pPr>
        </w:p>
      </w:tc>
      <w:tc>
        <w:tcPr>
          <w:tcW w:w="2528" w:type="pct"/>
          <w:vAlign w:val="center"/>
        </w:tcPr>
        <w:p w14:paraId="23D27175" w14:textId="343F2773" w:rsidR="00FE514C" w:rsidRPr="00C95BCC" w:rsidRDefault="00C95BCC" w:rsidP="003E0D4C">
          <w:pPr>
            <w:pStyle w:val="Header"/>
            <w:jc w:val="right"/>
            <w:rPr>
              <w:rFonts w:ascii="Arial" w:hAnsi="Arial" w:cs="Arial"/>
              <w:i/>
            </w:rPr>
          </w:pPr>
          <w:r>
            <w:rPr>
              <w:rFonts w:ascii="Arial" w:hAnsi="Arial" w:cs="Arial"/>
              <w:i/>
            </w:rPr>
            <w:t>D17#281588</w:t>
          </w:r>
        </w:p>
      </w:tc>
    </w:tr>
  </w:tbl>
  <w:p w14:paraId="23D27177" w14:textId="77777777" w:rsidR="00FE514C" w:rsidRPr="00CA5655" w:rsidRDefault="00FE514C">
    <w:pPr>
      <w:pStyle w:val="Header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429C0"/>
    <w:multiLevelType w:val="hybridMultilevel"/>
    <w:tmpl w:val="E3FE4B32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B7258C"/>
    <w:multiLevelType w:val="hybridMultilevel"/>
    <w:tmpl w:val="24D8D53C"/>
    <w:lvl w:ilvl="0" w:tplc="9DBA6C24">
      <w:start w:val="1"/>
      <w:numFmt w:val="decimal"/>
      <w:lvlText w:val="1.1.%1."/>
      <w:lvlJc w:val="left"/>
      <w:pPr>
        <w:ind w:left="121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55270"/>
    <w:multiLevelType w:val="hybridMultilevel"/>
    <w:tmpl w:val="CA9E83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B094B"/>
    <w:multiLevelType w:val="hybridMultilevel"/>
    <w:tmpl w:val="D9705B0A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501F5B"/>
    <w:multiLevelType w:val="hybridMultilevel"/>
    <w:tmpl w:val="27764CC0"/>
    <w:lvl w:ilvl="0" w:tplc="0C090011">
      <w:start w:val="1"/>
      <w:numFmt w:val="decimal"/>
      <w:lvlText w:val="%1)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097CF7"/>
    <w:multiLevelType w:val="hybridMultilevel"/>
    <w:tmpl w:val="7FF2F14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C5DBC"/>
    <w:multiLevelType w:val="hybridMultilevel"/>
    <w:tmpl w:val="63B80D5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2D339D"/>
    <w:multiLevelType w:val="hybridMultilevel"/>
    <w:tmpl w:val="81D8A7DE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7F094C"/>
    <w:multiLevelType w:val="hybridMultilevel"/>
    <w:tmpl w:val="97FE8ECC"/>
    <w:lvl w:ilvl="0" w:tplc="1630AAF2">
      <w:start w:val="1"/>
      <w:numFmt w:val="lowerRoman"/>
      <w:pStyle w:val="RomanNos"/>
      <w:lvlText w:val="%1)"/>
      <w:lvlJc w:val="left"/>
      <w:pPr>
        <w:tabs>
          <w:tab w:val="num" w:pos="1117"/>
        </w:tabs>
        <w:ind w:left="1117" w:hanging="113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9" w15:restartNumberingAfterBreak="0">
    <w:nsid w:val="3C75034C"/>
    <w:multiLevelType w:val="hybridMultilevel"/>
    <w:tmpl w:val="D9705B0A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D470464"/>
    <w:multiLevelType w:val="hybridMultilevel"/>
    <w:tmpl w:val="63B80D5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11ECD"/>
    <w:multiLevelType w:val="hybridMultilevel"/>
    <w:tmpl w:val="7FF2F14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3536A1"/>
    <w:multiLevelType w:val="hybridMultilevel"/>
    <w:tmpl w:val="150A71B8"/>
    <w:lvl w:ilvl="0" w:tplc="0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9451578"/>
    <w:multiLevelType w:val="hybridMultilevel"/>
    <w:tmpl w:val="7FF2F14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30DA2"/>
    <w:multiLevelType w:val="hybridMultilevel"/>
    <w:tmpl w:val="80A000FC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9EE3A9C"/>
    <w:multiLevelType w:val="hybridMultilevel"/>
    <w:tmpl w:val="CC8812D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D572A"/>
    <w:multiLevelType w:val="hybridMultilevel"/>
    <w:tmpl w:val="7FF2F14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0675A2"/>
    <w:multiLevelType w:val="hybridMultilevel"/>
    <w:tmpl w:val="36E8C3EE"/>
    <w:lvl w:ilvl="0" w:tplc="783C17D6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1583D"/>
    <w:multiLevelType w:val="multilevel"/>
    <w:tmpl w:val="8E04D30C"/>
    <w:lvl w:ilvl="0">
      <w:start w:val="1"/>
      <w:numFmt w:val="decimal"/>
      <w:lvlText w:val="1.8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3.3.%3"/>
      <w:lvlJc w:val="left"/>
      <w:pPr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78CD2E47"/>
    <w:multiLevelType w:val="hybridMultilevel"/>
    <w:tmpl w:val="308A9FD2"/>
    <w:lvl w:ilvl="0" w:tplc="91DAD42A">
      <w:start w:val="1"/>
      <w:numFmt w:val="decimal"/>
      <w:lvlText w:val="%1.0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1"/>
  </w:num>
  <w:num w:numId="5">
    <w:abstractNumId w:val="15"/>
  </w:num>
  <w:num w:numId="6">
    <w:abstractNumId w:val="16"/>
  </w:num>
  <w:num w:numId="7">
    <w:abstractNumId w:val="6"/>
  </w:num>
  <w:num w:numId="8">
    <w:abstractNumId w:val="8"/>
  </w:num>
  <w:num w:numId="9">
    <w:abstractNumId w:val="12"/>
  </w:num>
  <w:num w:numId="10">
    <w:abstractNumId w:val="0"/>
  </w:num>
  <w:num w:numId="11">
    <w:abstractNumId w:val="5"/>
  </w:num>
  <w:num w:numId="12">
    <w:abstractNumId w:val="10"/>
  </w:num>
  <w:num w:numId="13">
    <w:abstractNumId w:val="2"/>
  </w:num>
  <w:num w:numId="14">
    <w:abstractNumId w:val="13"/>
  </w:num>
  <w:num w:numId="15">
    <w:abstractNumId w:val="14"/>
  </w:num>
  <w:num w:numId="16">
    <w:abstractNumId w:val="11"/>
  </w:num>
  <w:num w:numId="17">
    <w:abstractNumId w:val="4"/>
  </w:num>
  <w:num w:numId="18">
    <w:abstractNumId w:val="3"/>
  </w:num>
  <w:num w:numId="19">
    <w:abstractNumId w:val="9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embedSystemFonts/>
  <w:defaultTabStop w:val="720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0D6"/>
    <w:rsid w:val="00002924"/>
    <w:rsid w:val="00020A40"/>
    <w:rsid w:val="00021E8B"/>
    <w:rsid w:val="0002692B"/>
    <w:rsid w:val="00092D53"/>
    <w:rsid w:val="000B02A5"/>
    <w:rsid w:val="000E5401"/>
    <w:rsid w:val="000F2AFA"/>
    <w:rsid w:val="001052D7"/>
    <w:rsid w:val="00116E08"/>
    <w:rsid w:val="001239F6"/>
    <w:rsid w:val="001840F1"/>
    <w:rsid w:val="001B0B01"/>
    <w:rsid w:val="001C7613"/>
    <w:rsid w:val="001D535A"/>
    <w:rsid w:val="00276291"/>
    <w:rsid w:val="00276383"/>
    <w:rsid w:val="002C2CF5"/>
    <w:rsid w:val="002D4FA5"/>
    <w:rsid w:val="002D77FB"/>
    <w:rsid w:val="002E4D23"/>
    <w:rsid w:val="002F0D0E"/>
    <w:rsid w:val="00305A41"/>
    <w:rsid w:val="003136EC"/>
    <w:rsid w:val="00356C4E"/>
    <w:rsid w:val="00367A5E"/>
    <w:rsid w:val="00382E2C"/>
    <w:rsid w:val="0038606C"/>
    <w:rsid w:val="003B46AE"/>
    <w:rsid w:val="003C5A69"/>
    <w:rsid w:val="003E0D4C"/>
    <w:rsid w:val="003F6D88"/>
    <w:rsid w:val="00401A37"/>
    <w:rsid w:val="00472534"/>
    <w:rsid w:val="004B4042"/>
    <w:rsid w:val="004C0937"/>
    <w:rsid w:val="005262CD"/>
    <w:rsid w:val="0057666D"/>
    <w:rsid w:val="0058260B"/>
    <w:rsid w:val="005A4659"/>
    <w:rsid w:val="005F6456"/>
    <w:rsid w:val="006219B8"/>
    <w:rsid w:val="00645B50"/>
    <w:rsid w:val="00662333"/>
    <w:rsid w:val="00671A7C"/>
    <w:rsid w:val="006B4E4C"/>
    <w:rsid w:val="006E1CA0"/>
    <w:rsid w:val="006F6556"/>
    <w:rsid w:val="00713587"/>
    <w:rsid w:val="00721C44"/>
    <w:rsid w:val="00726510"/>
    <w:rsid w:val="00750A54"/>
    <w:rsid w:val="0076511A"/>
    <w:rsid w:val="00783436"/>
    <w:rsid w:val="0078454A"/>
    <w:rsid w:val="007B2E5A"/>
    <w:rsid w:val="007B3BB5"/>
    <w:rsid w:val="007B5EA6"/>
    <w:rsid w:val="007D4465"/>
    <w:rsid w:val="007D6D87"/>
    <w:rsid w:val="007F313E"/>
    <w:rsid w:val="0087668F"/>
    <w:rsid w:val="008B4FFC"/>
    <w:rsid w:val="00924633"/>
    <w:rsid w:val="00934ABC"/>
    <w:rsid w:val="00965B5B"/>
    <w:rsid w:val="009720D6"/>
    <w:rsid w:val="0098763D"/>
    <w:rsid w:val="00A02599"/>
    <w:rsid w:val="00A10AB0"/>
    <w:rsid w:val="00A559A5"/>
    <w:rsid w:val="00A80D34"/>
    <w:rsid w:val="00A94D72"/>
    <w:rsid w:val="00AD1963"/>
    <w:rsid w:val="00AD6768"/>
    <w:rsid w:val="00B02359"/>
    <w:rsid w:val="00B20393"/>
    <w:rsid w:val="00B45B19"/>
    <w:rsid w:val="00B865A4"/>
    <w:rsid w:val="00BD5302"/>
    <w:rsid w:val="00C01D2B"/>
    <w:rsid w:val="00C13533"/>
    <w:rsid w:val="00C348C5"/>
    <w:rsid w:val="00C5268A"/>
    <w:rsid w:val="00C61B09"/>
    <w:rsid w:val="00C65F41"/>
    <w:rsid w:val="00C95BCC"/>
    <w:rsid w:val="00CA4EB4"/>
    <w:rsid w:val="00CA5655"/>
    <w:rsid w:val="00CE4394"/>
    <w:rsid w:val="00CE6A87"/>
    <w:rsid w:val="00D01542"/>
    <w:rsid w:val="00D1633F"/>
    <w:rsid w:val="00D1662B"/>
    <w:rsid w:val="00D34E6D"/>
    <w:rsid w:val="00D55275"/>
    <w:rsid w:val="00D7059C"/>
    <w:rsid w:val="00D768FB"/>
    <w:rsid w:val="00D86E3F"/>
    <w:rsid w:val="00DA172B"/>
    <w:rsid w:val="00DA3471"/>
    <w:rsid w:val="00DA728C"/>
    <w:rsid w:val="00DB7DA8"/>
    <w:rsid w:val="00E01F30"/>
    <w:rsid w:val="00E26A93"/>
    <w:rsid w:val="00E4460F"/>
    <w:rsid w:val="00E62DC6"/>
    <w:rsid w:val="00E70611"/>
    <w:rsid w:val="00E72452"/>
    <w:rsid w:val="00EB0ABF"/>
    <w:rsid w:val="00EF448A"/>
    <w:rsid w:val="00EF523C"/>
    <w:rsid w:val="00F02DA9"/>
    <w:rsid w:val="00FC6246"/>
    <w:rsid w:val="00FE514C"/>
    <w:rsid w:val="00FF479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01"/>
    <o:shapelayout v:ext="edit">
      <o:idmap v:ext="edit" data="1"/>
    </o:shapelayout>
  </w:shapeDefaults>
  <w:doNotEmbedSmartTags/>
  <w:decimalSymbol w:val="."/>
  <w:listSeparator w:val=","/>
  <w14:docId w14:val="23D270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14C"/>
    <w:pPr>
      <w:spacing w:after="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276291"/>
    <w:pPr>
      <w:keepNext/>
      <w:keepLines/>
      <w:numPr>
        <w:ilvl w:val="1"/>
        <w:numId w:val="1"/>
      </w:numPr>
      <w:tabs>
        <w:tab w:val="left" w:pos="567"/>
      </w:tabs>
      <w:spacing w:before="200"/>
      <w:outlineLvl w:val="1"/>
    </w:pPr>
    <w:rPr>
      <w:rFonts w:cstheme="minorBidi"/>
      <w:b/>
      <w:bCs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6291"/>
    <w:rPr>
      <w:rFonts w:ascii="Times New Roman" w:eastAsia="Times New Roman" w:hAnsi="Times New Roman"/>
      <w:b/>
      <w:bCs/>
      <w:sz w:val="24"/>
      <w:szCs w:val="26"/>
    </w:rPr>
  </w:style>
  <w:style w:type="paragraph" w:styleId="Header">
    <w:name w:val="header"/>
    <w:basedOn w:val="Normal"/>
    <w:link w:val="HeaderChar"/>
    <w:unhideWhenUsed/>
    <w:rsid w:val="00FE51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E514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FE51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514C"/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TableGrid">
    <w:name w:val="Table Grid"/>
    <w:basedOn w:val="TableNormal"/>
    <w:rsid w:val="00FE514C"/>
    <w:pPr>
      <w:spacing w:after="0"/>
    </w:pPr>
    <w:rPr>
      <w:rFonts w:ascii="Times New Roman" w:eastAsia="Times New Roman" w:hAnsi="Times New Roman" w:cs="Times New Roman"/>
      <w:lang w:val="en-AU"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783436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7834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A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AFA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Table">
    <w:name w:val="Table"/>
    <w:basedOn w:val="Normal"/>
    <w:rsid w:val="007D4465"/>
    <w:pPr>
      <w:spacing w:before="40" w:after="20"/>
    </w:pPr>
    <w:rPr>
      <w:rFonts w:ascii="Arial" w:hAnsi="Arial"/>
      <w:sz w:val="18"/>
      <w:szCs w:val="20"/>
      <w:lang w:val="en-AU" w:eastAsia="en-AU"/>
    </w:rPr>
  </w:style>
  <w:style w:type="paragraph" w:customStyle="1" w:styleId="TableBold">
    <w:name w:val="Table Bold"/>
    <w:basedOn w:val="Table"/>
    <w:rsid w:val="007D4465"/>
    <w:pPr>
      <w:spacing w:before="20"/>
    </w:pPr>
    <w:rPr>
      <w:b/>
      <w:snapToGrid w:val="0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7D4465"/>
    <w:rPr>
      <w:color w:val="808080"/>
    </w:rPr>
  </w:style>
  <w:style w:type="paragraph" w:customStyle="1" w:styleId="RomanNos">
    <w:name w:val="Roman Nos"/>
    <w:basedOn w:val="BodyText"/>
    <w:link w:val="RomanNosChar"/>
    <w:rsid w:val="00671A7C"/>
    <w:pPr>
      <w:numPr>
        <w:numId w:val="8"/>
      </w:numPr>
    </w:pPr>
    <w:rPr>
      <w:rFonts w:ascii="Arial" w:hAnsi="Arial"/>
      <w:szCs w:val="20"/>
      <w:lang w:val="en-AU" w:eastAsia="en-AU"/>
    </w:rPr>
  </w:style>
  <w:style w:type="character" w:customStyle="1" w:styleId="RomanNosChar">
    <w:name w:val="Roman Nos Char"/>
    <w:basedOn w:val="DefaultParagraphFont"/>
    <w:link w:val="RomanNos"/>
    <w:rsid w:val="00671A7C"/>
    <w:rPr>
      <w:rFonts w:ascii="Arial" w:eastAsia="Times New Roman" w:hAnsi="Arial" w:cs="Times New Roman"/>
      <w:sz w:val="24"/>
      <w:lang w:val="en-AU" w:eastAsia="en-AU"/>
    </w:rPr>
  </w:style>
  <w:style w:type="paragraph" w:styleId="BodyText">
    <w:name w:val="Body Text"/>
    <w:basedOn w:val="Normal"/>
    <w:link w:val="BodyTextChar"/>
    <w:uiPriority w:val="99"/>
    <w:semiHidden/>
    <w:unhideWhenUsed/>
    <w:rsid w:val="00671A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71A7C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86E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6E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6E3F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6E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6E3F"/>
    <w:rPr>
      <w:rFonts w:ascii="Times New Roman" w:eastAsia="Times New Roman" w:hAnsi="Times New Roman" w:cs="Times New Roman"/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2E4D23"/>
    <w:rPr>
      <w:color w:val="0000FF" w:themeColor="hyperlink"/>
      <w:u w:val="single"/>
    </w:rPr>
  </w:style>
  <w:style w:type="paragraph" w:styleId="NormalIndent">
    <w:name w:val="Normal Indent"/>
    <w:basedOn w:val="Normal"/>
    <w:unhideWhenUsed/>
    <w:qFormat/>
    <w:rsid w:val="00A10AB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4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11" Type="http://schemas.openxmlformats.org/officeDocument/2006/relationships/webSettings" Target="webSettings.xml"/><Relationship Id="rId15" Type="http://schemas.openxmlformats.org/officeDocument/2006/relationships/hyperlink" Target="https://www.mainroads.wa.gov.au/BuildingRoads/StandardsTechnical/RoadandTrafficEngineering/TrafficManagement/TrafficSignals/Pages/As_Constructed_Drawings_Guidelines.aspx" TargetMode="Externa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yperlink" Target="mailto:ElectHandover@mainroads.wa.gov.au" TargetMode="External"/><Relationship Id="rId9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rim Asset" ma:contentTypeID="0x01010025C334D7D61E4DF3A0397CBD84FDECAF006FEFF6B7E94B384981A1001EAE37E5DE" ma:contentTypeVersion="3" ma:contentTypeDescription="My Content Type" ma:contentTypeScope="" ma:versionID="5223474f1635d4f71bf0ac7e1c153a63">
  <xsd:schema xmlns:xsd="http://www.w3.org/2001/XMLSchema" xmlns:xs="http://www.w3.org/2001/XMLSchema" xmlns:p="http://schemas.microsoft.com/office/2006/metadata/properties" xmlns:ns2="b881d9c9-5d77-4692-a403-5f415859004c" xmlns:ns3="55bb3dd2-ea28-451f-94a3-de9703c43271" targetNamespace="http://schemas.microsoft.com/office/2006/metadata/properties" ma:root="true" ma:fieldsID="387ce911e0006c856ba7e6aca6a58c3b" ns2:_="" ns3:_="">
    <xsd:import namespace="b881d9c9-5d77-4692-a403-5f415859004c"/>
    <xsd:import namespace="55bb3dd2-ea28-451f-94a3-de9703c43271"/>
    <xsd:element name="properties">
      <xsd:complexType>
        <xsd:sequence>
          <xsd:element name="documentManagement">
            <xsd:complexType>
              <xsd:all>
                <xsd:element ref="ns2:DocumentName" minOccurs="0"/>
                <xsd:element ref="ns2:TrimUri" minOccurs="0"/>
                <xsd:element ref="ns2:TrimRevision" minOccurs="0"/>
                <xsd:element ref="ns2:TrimRecordNumber" minOccurs="0"/>
                <xsd:element ref="ns3:PublishedReferenc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1d9c9-5d77-4692-a403-5f415859004c" elementFormDefault="qualified">
    <xsd:import namespace="http://schemas.microsoft.com/office/2006/documentManagement/types"/>
    <xsd:import namespace="http://schemas.microsoft.com/office/infopath/2007/PartnerControls"/>
    <xsd:element name="DocumentName" ma:index="8" nillable="true" ma:displayName="DocumentName" ma:description="Document Name" ma:internalName="DocumentName" ma:readOnly="true">
      <xsd:simpleType>
        <xsd:restriction base="dms:Text">
          <xsd:maxLength value="255"/>
        </xsd:restriction>
      </xsd:simpleType>
    </xsd:element>
    <xsd:element name="TrimUri" ma:index="9" nillable="true" ma:displayName="TrimUri" ma:default="" ma:description="Trim URI" ma:internalName="TrimUri" ma:readOnly="true">
      <xsd:simpleType>
        <xsd:restriction base="dms:Text">
          <xsd:maxLength value="255"/>
        </xsd:restriction>
      </xsd:simpleType>
    </xsd:element>
    <xsd:element name="TrimRevision" ma:index="10" nillable="true" ma:displayName="TrimRevision" ma:description="Trim Revision" ma:internalName="TrimRevision" ma:readOnly="true">
      <xsd:simpleType>
        <xsd:restriction base="dms:Text">
          <xsd:maxLength value="255"/>
        </xsd:restriction>
      </xsd:simpleType>
    </xsd:element>
    <xsd:element name="TrimRecordNumber" ma:index="11" nillable="true" ma:displayName="TrimRecordNumber" ma:description="Trim Record Number" ma:indexed="true" ma:internalName="TrimRecordNumber" ma:readOnly="tru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b3dd2-ea28-451f-94a3-de9703c43271" elementFormDefault="qualified">
    <xsd:import namespace="http://schemas.microsoft.com/office/2006/documentManagement/types"/>
    <xsd:import namespace="http://schemas.microsoft.com/office/infopath/2007/PartnerControls"/>
    <xsd:element name="PublishedReferences" ma:index="13" nillable="true" ma:displayName="PublishedReferences" ma:description="Published References" ma:indexed="true" ma:internalName="PublishedReferences">
      <xsd:simpleType>
        <xsd:restriction base="dms:Number"/>
      </xsd:simpleType>
    </xsd:element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edReferences xmlns="55bb3dd2-ea28-451f-94a3-de9703c43271">2</PublishedReferences>
    <TrimRevision xmlns="b881d9c9-5d77-4692-a403-5f415859004c">3</TrimRevision>
    <TrimRecordNumber xmlns="b881d9c9-5d77-4692-a403-5f415859004c">D17#281588</TrimRecordNumber>
    <TrimUri xmlns="b881d9c9-5d77-4692-a403-5f415859004c">9062764</TrimUri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Working Controlled Document" ma:contentTypeID="0x010100A7C8E509D783CD40959667BAD82F1BE001005B3EA98F9A31F742BC1FD83EECB4B731" ma:contentTypeVersion="207" ma:contentTypeDescription="" ma:contentTypeScope="" ma:versionID="8967b07c4221f584e80be2260ef2e170">
  <xsd:schema xmlns:xsd="http://www.w3.org/2001/XMLSchema" xmlns:xs="http://www.w3.org/2001/XMLSchema" xmlns:p="http://schemas.microsoft.com/office/2006/metadata/properties" xmlns:ns1="http://schemas.microsoft.com/sharepoint/v3" xmlns:ns2="9dffc934-bc8a-4431-a831-c7c98cf78433" targetNamespace="http://schemas.microsoft.com/office/2006/metadata/properties" ma:root="true" ma:fieldsID="2a117715f337a78d4f2d2044622efe25" ns1:_="" ns2:_="">
    <xsd:import namespace="http://schemas.microsoft.com/sharepoint/v3"/>
    <xsd:import namespace="9dffc934-bc8a-4431-a831-c7c98cf78433"/>
    <xsd:element name="properties">
      <xsd:complexType>
        <xsd:sequence>
          <xsd:element name="documentManagement">
            <xsd:complexType>
              <xsd:all>
                <xsd:element ref="ns2:Entity"/>
                <xsd:element ref="ns2:EntityDepartment" minOccurs="0"/>
                <xsd:element ref="ns2:DocumentType" minOccurs="0"/>
                <xsd:element ref="ns2:InternalReference" minOccurs="0"/>
                <xsd:element ref="ns2:ExternalReference" minOccurs="0"/>
                <xsd:element ref="ns2:DatePublished" minOccurs="0"/>
                <xsd:element ref="ns2:WorkingDocumentId" minOccurs="0"/>
                <xsd:element ref="ns2:Enabled" minOccurs="0"/>
                <xsd:element ref="ns2:Division" minOccurs="0"/>
                <xsd:element ref="ns2:Team" minOccurs="0"/>
                <xsd:element ref="ns2:LastReviewDate" minOccurs="0"/>
                <xsd:element ref="ns2:NextReviewDate" minOccurs="0"/>
                <xsd:element ref="ns2:Approver"/>
                <xsd:element ref="ns2:Owner"/>
                <xsd:element ref="ns2:ReviewTiming" minOccurs="0"/>
                <xsd:element ref="ns2:_dlc_DocId" minOccurs="0"/>
                <xsd:element ref="ns2:_dlc_DocIdUrl" minOccurs="0"/>
                <xsd:element ref="ns2:_dlc_DocIdPersistId" minOccurs="0"/>
                <xsd:element ref="ns2:Current_x0020_Status" minOccurs="0"/>
                <xsd:element ref="ns2:Current_x0020_Version" minOccurs="0"/>
                <xsd:element ref="ns2:Contract" minOccurs="0"/>
                <xsd:element ref="ns2:F1Function"/>
                <xsd:element ref="ns1:_dlc_ExpireDateSaved" minOccurs="0"/>
                <xsd:element ref="ns1:_dlc_ExpireDate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39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40" nillable="true" ma:displayName="Expiration Date" ma:description="" ma:hidden="true" ma:indexed="true" ma:internalName="_dlc_ExpireDate" ma:readOnly="true">
      <xsd:simpleType>
        <xsd:restriction base="dms:DateTime"/>
      </xsd:simpleType>
    </xsd:element>
    <xsd:element name="_dlc_Exempt" ma:index="41" nillable="true" ma:displayName="Exempt from Policy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ffc934-bc8a-4431-a831-c7c98cf78433" elementFormDefault="qualified">
    <xsd:import namespace="http://schemas.microsoft.com/office/2006/documentManagement/types"/>
    <xsd:import namespace="http://schemas.microsoft.com/office/infopath/2007/PartnerControls"/>
    <xsd:element name="Entity" ma:index="8" ma:displayName="Entity" ma:list="{488c4b6e-bc4b-45da-9389-2f06b0bf6a04}" ma:internalName="Entity" ma:readOnly="false" ma:showField="Title" ma:web="f612a514-43c4-48b9-85bb-ef6904d80036">
      <xsd:simpleType>
        <xsd:restriction base="dms:Lookup"/>
      </xsd:simpleType>
    </xsd:element>
    <xsd:element name="EntityDepartment" ma:index="9" nillable="true" ma:displayName="Entity Department" ma:hidden="true" ma:list="{44fc8011-f068-4243-8371-8758acc4a8f0}" ma:internalName="EntityDepartment" ma:readOnly="false" ma:showField="Title" ma:web="f612a514-43c4-48b9-85bb-ef6904d80036">
      <xsd:simpleType>
        <xsd:restriction base="dms:Lookup"/>
      </xsd:simpleType>
    </xsd:element>
    <xsd:element name="DocumentType" ma:index="10" nillable="true" ma:displayName="Document Type" ma:list="{a39cef16-7069-4967-a32a-84a4c1ca8524}" ma:internalName="DocumentType" ma:showField="Title" ma:web="f612a514-43c4-48b9-85bb-ef6904d80036">
      <xsd:simpleType>
        <xsd:restriction base="dms:Lookup"/>
      </xsd:simpleType>
    </xsd:element>
    <xsd:element name="InternalReference" ma:index="11" nillable="true" ma:displayName="Internal Reference" ma:hidden="true" ma:internalName="InternalReference">
      <xsd:simpleType>
        <xsd:restriction base="dms:Text">
          <xsd:maxLength value="255"/>
        </xsd:restriction>
      </xsd:simpleType>
    </xsd:element>
    <xsd:element name="ExternalReference" ma:index="12" nillable="true" ma:displayName="External Reference" ma:hidden="true" ma:internalName="ExternalReference">
      <xsd:simpleType>
        <xsd:restriction base="dms:Text">
          <xsd:maxLength value="255"/>
        </xsd:restriction>
      </xsd:simpleType>
    </xsd:element>
    <xsd:element name="DatePublished" ma:index="13" nillable="true" ma:displayName="Date Published" ma:format="DateOnly" ma:hidden="true" ma:internalName="DatePublished">
      <xsd:simpleType>
        <xsd:restriction base="dms:DateTime"/>
      </xsd:simpleType>
    </xsd:element>
    <xsd:element name="WorkingDocumentId" ma:index="14" nillable="true" ma:displayName="Working Document ID" ma:hidden="true" ma:internalName="WorkingDocumentId">
      <xsd:simpleType>
        <xsd:restriction base="dms:Text">
          <xsd:maxLength value="255"/>
        </xsd:restriction>
      </xsd:simpleType>
    </xsd:element>
    <xsd:element name="Enabled" ma:index="15" nillable="true" ma:displayName="Enabled" ma:default="1" ma:hidden="true" ma:internalName="Enabled">
      <xsd:simpleType>
        <xsd:restriction base="dms:Boolean"/>
      </xsd:simpleType>
    </xsd:element>
    <xsd:element name="Division" ma:index="16" nillable="true" ma:displayName="Division" ma:hidden="true" ma:list="{4246d53b-4a80-426f-bc57-d2a44e99182b}" ma:internalName="Division" ma:showField="Title" ma:web="f612a514-43c4-48b9-85bb-ef6904d80036">
      <xsd:simpleType>
        <xsd:restriction base="dms:Lookup"/>
      </xsd:simpleType>
    </xsd:element>
    <xsd:element name="Team" ma:index="17" nillable="true" ma:displayName="Team" ma:hidden="true" ma:list="{4cf23562-798a-491c-8dbc-e394a9846312}" ma:internalName="Team" ma:readOnly="false" ma:showField="Title" ma:web="f612a514-43c4-48b9-85bb-ef6904d80036">
      <xsd:simpleType>
        <xsd:restriction base="dms:Lookup"/>
      </xsd:simpleType>
    </xsd:element>
    <xsd:element name="LastReviewDate" ma:index="18" nillable="true" ma:displayName="Last Review Date" ma:format="DateOnly" ma:hidden="true" ma:internalName="LastReviewDate">
      <xsd:simpleType>
        <xsd:restriction base="dms:DateTime"/>
      </xsd:simpleType>
    </xsd:element>
    <xsd:element name="NextReviewDate" ma:index="19" nillable="true" ma:displayName="Next Review Date" ma:format="DateOnly" ma:hidden="true" ma:internalName="NextReviewDate">
      <xsd:simpleType>
        <xsd:restriction base="dms:DateTime"/>
      </xsd:simpleType>
    </xsd:element>
    <xsd:element name="Approver" ma:index="20" ma:displayName="Approver" ma:list="UserInfo" ma:SharePointGroup="227" ma:internalName="Approv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Owner" ma:index="21" ma:displayName="Owner" ma:list="UserInfo" ma:SharePointGroup="0" ma:internalName="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Timing" ma:index="22" nillable="true" ma:displayName="Review Timing" ma:decimals="0" ma:default="12" ma:internalName="ReviewTiming" ma:percentage="FALSE">
      <xsd:simpleType>
        <xsd:restriction base="dms:Number">
          <xsd:minInclusive value="0"/>
        </xsd:restriction>
      </xsd:simpleType>
    </xsd:element>
    <xsd:element name="_dlc_DocId" ma:index="2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5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Current_x0020_Status" ma:index="26" nillable="true" ma:displayName="Current Status" ma:description="The current approval status." ma:hidden="true" ma:internalName="Current_x0020_Status">
      <xsd:simpleType>
        <xsd:restriction base="dms:Text"/>
      </xsd:simpleType>
    </xsd:element>
    <xsd:element name="Current_x0020_Version" ma:index="27" nillable="true" ma:displayName="Current Version" ma:description="The current version number of the file in SharePoint." ma:hidden="true" ma:internalName="Current_x0020_Version">
      <xsd:simpleType>
        <xsd:restriction base="dms:Text"/>
      </xsd:simpleType>
    </xsd:element>
    <xsd:element name="Contract" ma:index="28" nillable="true" ma:displayName="Contract" ma:list="{c840558e-6bcc-452f-9917-292c010a1764}" ma:internalName="Contract" ma:showField="Title" ma:web="f612a514-43c4-48b9-85bb-ef6904d80036">
      <xsd:simpleType>
        <xsd:restriction base="dms:Lookup"/>
      </xsd:simpleType>
    </xsd:element>
    <xsd:element name="F1Function" ma:index="29" ma:displayName="Function" ma:list="{984a6c3a-7b69-475b-9243-7412391f9d5b}" ma:internalName="F1Function" ma:readOnly="false" ma:showField="Title" ma:web="f612a514-43c4-48b9-85bb-ef6904d80036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f37954b4-5796-4ee4-9c75-edc2aaa7a428" ContentTypeId="0x010100A7C8E509D783CD40959667BAD82F1BE001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23AB8-DCCE-4D50-8EFD-342456CB5470}"/>
</file>

<file path=customXml/itemProps2.xml><?xml version="1.0" encoding="utf-8"?>
<ds:datastoreItem xmlns:ds="http://schemas.openxmlformats.org/officeDocument/2006/customXml" ds:itemID="{A5658041-F4C7-45EA-A8DD-C3A169EFA7CA}"/>
</file>

<file path=customXml/itemProps3.xml><?xml version="1.0" encoding="utf-8"?>
<ds:datastoreItem xmlns:ds="http://schemas.openxmlformats.org/officeDocument/2006/customXml" ds:itemID="{6C61559A-7013-480E-9E96-BD3F7D4C744B}"/>
</file>

<file path=customXml/itemProps4.xml><?xml version="1.0" encoding="utf-8"?>
<ds:datastoreItem xmlns:ds="http://schemas.openxmlformats.org/officeDocument/2006/customXml" ds:itemID="{A5658041-F4C7-45EA-A8DD-C3A169EFA7C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64D116A-812C-4A17-B908-6F87DEE96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dffc934-bc8a-4431-a831-c7c98cf784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8DE9D54-53F1-4108-9900-2AF372E244FD}">
  <ds:schemaRefs>
    <ds:schemaRef ds:uri="Microsoft.SharePoint.Taxonomy.ContentTypeSync"/>
  </ds:schemaRefs>
</ds:datastoreItem>
</file>

<file path=customXml/itemProps7.xml><?xml version="1.0" encoding="utf-8"?>
<ds:datastoreItem xmlns:ds="http://schemas.openxmlformats.org/officeDocument/2006/customXml" ds:itemID="{9437F184-DF61-4C4F-B0CC-CFC0247F425D}"/>
</file>

<file path=docProps/app.xml><?xml version="1.0" encoding="utf-8"?>
<Properties xmlns="http://schemas.openxmlformats.org/officeDocument/2006/extended-properties" xmlns:vt="http://schemas.openxmlformats.org/officeDocument/2006/docPropsVTypes">
  <Template>Request to Handover Electrical Asset</Template>
  <TotalTime>83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6000-411 - Request to Handover Electrical Asset</vt:lpstr>
    </vt:vector>
  </TitlesOfParts>
  <Company>Mizen &amp; Associates Pty Ltd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6000-411 - Request to Handover Electrical Asset</dc:title>
  <dc:creator>BEARD Simon (RMP)</dc:creator>
  <cp:lastModifiedBy>MARTIN Andrew (PESE)</cp:lastModifiedBy>
  <cp:revision>7</cp:revision>
  <cp:lastPrinted>2016-11-07T07:17:00Z</cp:lastPrinted>
  <dcterms:created xsi:type="dcterms:W3CDTF">2017-03-16T07:32:00Z</dcterms:created>
  <dcterms:modified xsi:type="dcterms:W3CDTF">2019-04-03T07:21:00Z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0x01010025C334D7D61E4DF3A0397CBD84FDECAF006FEFF6B7E94B384981A1001EAE37E5DE</vt:lpwstr>
  </property>
  <property fmtid="{D5CDD505-2E9C-101B-9397-08002B2CF9AE}" pid="3" name="_dlc_policyId">
    <vt:lpwstr>0x010100A7C8E509D783CD40959667BAD82F1BE001005B3EA98F9A31F742BC1FD83EECB4B731|430421597</vt:lpwstr>
  </property>
  <property fmtid="{D5CDD505-2E9C-101B-9397-08002B2CF9AE}" pid="4" name="ItemRetentionFormula">
    <vt:lpwstr>&lt;formula id="Microsoft.Office.RecordsManagement.PolicyFeatures.Expiration.Formula.BuiltIn"&gt;&lt;number&gt;0&lt;/number&gt;&lt;property&gt;NextReviewDate&lt;/property&gt;&lt;propertyId&gt;9e9bcb3a-dd0b-4291-a983-8659f7093faa&lt;/propertyId&gt;&lt;period&gt;years&lt;/period&gt;&lt;/formula&gt;</vt:lpwstr>
  </property>
  <property fmtid="{D5CDD505-2E9C-101B-9397-08002B2CF9AE}" pid="5" name="_dlc_DocIdItemGuid">
    <vt:lpwstr>85d1589f-3377-4909-927e-206d37227bf0</vt:lpwstr>
  </property>
  <property fmtid="{D5CDD505-2E9C-101B-9397-08002B2CF9AE}" pid="6" name="WorkflowChangePath">
    <vt:lpwstr>45f4afd8-3328-4478-8ff1-e448a576c17e,9;45f4afd8-3328-4478-8ff1-e448a576c17e,9;45f4afd8-3328-4478-8ff1-e448a576c17e,9;45f4afd8-3328-4478-8ff1-e448a576c17e,9;45f4afd8-3328-4478-8ff1-e448a576c17e,9;45f4afd8-3328-4478-8ff1-e448a576c17e,19;45f4afd8-3328-4478-8</vt:lpwstr>
  </property>
</Properties>
</file>