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D9F88" w14:textId="69EB88C5" w:rsidR="00276A09" w:rsidRPr="009675BB" w:rsidRDefault="007E7908">
      <w:pPr>
        <w:rPr>
          <w:rFonts w:asciiTheme="majorHAnsi" w:hAnsiTheme="majorHAnsi" w:cstheme="majorHAnsi"/>
          <w:color w:val="FFFFFF"/>
          <w:sz w:val="88"/>
          <w:szCs w:val="88"/>
          <w:lang w:val="en-GB"/>
        </w:rPr>
      </w:pPr>
      <w:r w:rsidRPr="009675BB">
        <w:rPr>
          <w:rFonts w:asciiTheme="majorHAnsi" w:hAnsiTheme="majorHAnsi" w:cstheme="majorHAnsi"/>
          <w:noProof/>
          <w:color w:val="FFFFFF"/>
          <w:sz w:val="88"/>
          <w:szCs w:val="8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807EA" wp14:editId="0BEAD3EC">
                <wp:simplePos x="0" y="0"/>
                <wp:positionH relativeFrom="column">
                  <wp:posOffset>-165735</wp:posOffset>
                </wp:positionH>
                <wp:positionV relativeFrom="paragraph">
                  <wp:posOffset>6636311</wp:posOffset>
                </wp:positionV>
                <wp:extent cx="4649470" cy="215495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70" cy="2154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AD4E4" w14:textId="7D13F42B" w:rsidR="00574666" w:rsidRPr="00543F3D" w:rsidRDefault="00574666" w:rsidP="00E03756">
                            <w:pPr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543F3D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  <w:t>WA Performance Based Standards (PBS)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Scheme</w:t>
                            </w:r>
                          </w:p>
                          <w:p w14:paraId="200606A5" w14:textId="77777777" w:rsidR="00574666" w:rsidRPr="007E7908" w:rsidRDefault="00574666" w:rsidP="00543F3D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E7908">
                              <w:rPr>
                                <w:rFonts w:ascii="Segoe UI" w:hAnsi="Segoe UI" w:cs="Segoe UI"/>
                                <w:color w:val="000000" w:themeColor="text1"/>
                                <w:sz w:val="56"/>
                                <w:szCs w:val="56"/>
                              </w:rPr>
                              <w:t>Vehicle Specifications (Part 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807E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3.05pt;margin-top:522.55pt;width:366.1pt;height:1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" filled="f" stroked="f" strokeweight=".5pt">
                <v:textbox inset="0,0,0,0">
                  <w:txbxContent>
                    <w:p w14:paraId="443AD4E4" w14:textId="7D13F42B" w:rsidR="00574666" w:rsidRPr="00543F3D" w:rsidRDefault="00574666" w:rsidP="00E03756">
                      <w:pPr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</w:pPr>
                      <w:r w:rsidRPr="00543F3D"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  <w:t>WA Performance Based Standards (PBS)</w:t>
                      </w:r>
                      <w:r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  <w:t xml:space="preserve"> Scheme</w:t>
                      </w:r>
                    </w:p>
                    <w:p w14:paraId="200606A5" w14:textId="77777777" w:rsidR="00574666" w:rsidRPr="007E7908" w:rsidRDefault="00574666" w:rsidP="00543F3D">
                      <w:pPr>
                        <w:rPr>
                          <w:rFonts w:ascii="Segoe UI" w:hAnsi="Segoe UI" w:cs="Segoe UI"/>
                          <w:color w:val="000000" w:themeColor="text1"/>
                          <w:sz w:val="56"/>
                          <w:szCs w:val="56"/>
                        </w:rPr>
                      </w:pPr>
                      <w:r w:rsidRPr="007E7908">
                        <w:rPr>
                          <w:rFonts w:ascii="Segoe UI" w:hAnsi="Segoe UI" w:cs="Segoe UI"/>
                          <w:color w:val="000000" w:themeColor="text1"/>
                          <w:sz w:val="56"/>
                          <w:szCs w:val="56"/>
                        </w:rPr>
                        <w:t>Vehicle Specifications (Part B)</w:t>
                      </w:r>
                    </w:p>
                  </w:txbxContent>
                </v:textbox>
              </v:shape>
            </w:pict>
          </mc:Fallback>
        </mc:AlternateContent>
      </w:r>
    </w:p>
    <w:p w14:paraId="233E1F5E" w14:textId="1DF91640" w:rsidR="00EF1A9D" w:rsidRPr="009675BB" w:rsidRDefault="00EF1A9D">
      <w:pPr>
        <w:rPr>
          <w:rFonts w:asciiTheme="majorHAnsi" w:hAnsiTheme="majorHAnsi"/>
        </w:rPr>
        <w:sectPr w:rsidR="00EF1A9D" w:rsidRPr="009675BB" w:rsidSect="00787518">
          <w:headerReference w:type="default" r:id="rId8"/>
          <w:headerReference w:type="first" r:id="rId9"/>
          <w:pgSz w:w="11900" w:h="16840" w:code="9"/>
          <w:pgMar w:top="1134" w:right="851" w:bottom="851" w:left="851" w:header="425" w:footer="425" w:gutter="0"/>
          <w:pgNumType w:start="0"/>
          <w:cols w:space="709"/>
          <w:titlePg/>
          <w:docGrid w:linePitch="272"/>
        </w:sectPr>
      </w:pPr>
    </w:p>
    <w:p w14:paraId="21460F79" w14:textId="77777777" w:rsidR="00075F81" w:rsidRPr="00A87C0C" w:rsidRDefault="00075F81" w:rsidP="0086551B">
      <w:pPr>
        <w:pStyle w:val="TOCHeading"/>
        <w:rPr>
          <w:sz w:val="44"/>
          <w:szCs w:val="44"/>
        </w:rPr>
      </w:pPr>
      <w:r w:rsidRPr="00A87C0C">
        <w:rPr>
          <w:sz w:val="44"/>
          <w:szCs w:val="44"/>
        </w:rPr>
        <w:lastRenderedPageBreak/>
        <w:t>Contents</w:t>
      </w:r>
    </w:p>
    <w:p w14:paraId="21B260AA" w14:textId="44D9348E" w:rsidR="002C7519" w:rsidRDefault="0006586D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TOC \o "1-1" \h \z \u </w:instrText>
      </w:r>
      <w:r>
        <w:rPr>
          <w:rFonts w:asciiTheme="majorHAnsi" w:hAnsiTheme="majorHAnsi"/>
        </w:rPr>
        <w:fldChar w:fldCharType="separate"/>
      </w:r>
      <w:hyperlink w:anchor="_Toc164774453" w:history="1">
        <w:r w:rsidR="002C7519" w:rsidRPr="002B4742">
          <w:rPr>
            <w:rStyle w:val="Hyperlink"/>
            <w:noProof/>
          </w:rPr>
          <w:t>Instructions for the Assessor</w:t>
        </w:r>
        <w:r w:rsidR="002C7519">
          <w:rPr>
            <w:noProof/>
            <w:webHidden/>
          </w:rPr>
          <w:tab/>
        </w:r>
        <w:r w:rsidR="002C7519">
          <w:rPr>
            <w:noProof/>
            <w:webHidden/>
          </w:rPr>
          <w:fldChar w:fldCharType="begin"/>
        </w:r>
        <w:r w:rsidR="002C7519">
          <w:rPr>
            <w:noProof/>
            <w:webHidden/>
          </w:rPr>
          <w:instrText xml:space="preserve"> PAGEREF _Toc164774453 \h </w:instrText>
        </w:r>
        <w:r w:rsidR="002C7519">
          <w:rPr>
            <w:noProof/>
            <w:webHidden/>
          </w:rPr>
        </w:r>
        <w:r w:rsidR="002C7519">
          <w:rPr>
            <w:noProof/>
            <w:webHidden/>
          </w:rPr>
          <w:fldChar w:fldCharType="separate"/>
        </w:r>
        <w:r w:rsidR="002C7519">
          <w:rPr>
            <w:noProof/>
            <w:webHidden/>
          </w:rPr>
          <w:t>3</w:t>
        </w:r>
        <w:r w:rsidR="002C7519">
          <w:rPr>
            <w:noProof/>
            <w:webHidden/>
          </w:rPr>
          <w:fldChar w:fldCharType="end"/>
        </w:r>
      </w:hyperlink>
    </w:p>
    <w:p w14:paraId="53330DC2" w14:textId="4C410E3E" w:rsidR="002C7519" w:rsidRDefault="002C751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54" w:history="1">
        <w:r w:rsidRPr="002B4742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Pr="002B4742">
          <w:rPr>
            <w:rStyle w:val="Hyperlink"/>
            <w:noProof/>
          </w:rPr>
          <w:t>Application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_Toc164774454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8A3A790" w14:textId="6CFB00D3" w:rsidR="002C7519" w:rsidRDefault="002C751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55" w:history="1">
        <w:r w:rsidRPr="002B4742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Pr="002B4742">
          <w:rPr>
            <w:rStyle w:val="Hyperlink"/>
            <w:noProof/>
          </w:rPr>
          <w:t>Document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_Toc164774455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9602237" w14:textId="500227F8" w:rsidR="002C7519" w:rsidRDefault="002C751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56" w:history="1">
        <w:r w:rsidRPr="002B4742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Pr="002B4742">
          <w:rPr>
            <w:rStyle w:val="Hyperlink"/>
            <w:noProof/>
          </w:rPr>
          <w:t>Towing Vehicle Inspection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_Toc164774456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80D8F31" w14:textId="518B28BF" w:rsidR="002C7519" w:rsidRDefault="002C751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57" w:history="1">
        <w:r w:rsidRPr="002B4742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Pr="002B4742">
          <w:rPr>
            <w:rStyle w:val="Hyperlink"/>
            <w:noProof/>
          </w:rPr>
          <w:t>Trailing Units InspectIon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_Toc164774457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3B2444" w14:textId="63D78D3B" w:rsidR="002C7519" w:rsidRDefault="002C751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58" w:history="1">
        <w:r w:rsidRPr="002B4742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Pr="002B4742">
          <w:rPr>
            <w:rStyle w:val="Hyperlink"/>
            <w:noProof/>
          </w:rPr>
          <w:t>Combination Dimensions and compliance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_Toc164774458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6EB19E6" w14:textId="41695DDA" w:rsidR="002C7519" w:rsidRDefault="002C751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59" w:history="1">
        <w:r w:rsidRPr="002B4742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Pr="002B4742">
          <w:rPr>
            <w:rStyle w:val="Hyperlink"/>
            <w:noProof/>
          </w:rPr>
          <w:t>Vehicle design Schematic Drawing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_Toc164774459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4D542F" w14:textId="6AFA53FB" w:rsidR="002C7519" w:rsidRDefault="002C751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60" w:history="1">
        <w:r w:rsidRPr="002B4742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Pr="002B4742">
          <w:rPr>
            <w:rStyle w:val="Hyperlink"/>
            <w:noProof/>
          </w:rPr>
          <w:t>Inspection Notes (For Main Roads office use only)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_Toc164774460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5A381CA" w14:textId="1B818DFF" w:rsidR="002C7519" w:rsidRDefault="002C751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61" w:history="1">
        <w:r w:rsidRPr="002B4742">
          <w:rPr>
            <w:rStyle w:val="Hyperlink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Pr="002B4742">
          <w:rPr>
            <w:rStyle w:val="Hyperlink"/>
            <w:noProof/>
          </w:rPr>
          <w:t>as built measurements (for Main roads office use only)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_Toc164774461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98B6AA0" w14:textId="5CB6FFBE" w:rsidR="0064190D" w:rsidRDefault="0006586D">
      <w:pPr>
        <w:rPr>
          <w:rFonts w:asciiTheme="majorHAnsi" w:hAnsiTheme="majorHAnsi"/>
          <w:b/>
          <w:caps/>
          <w:color w:val="58595B" w:themeColor="accent6"/>
        </w:rPr>
      </w:pPr>
      <w:r>
        <w:rPr>
          <w:rFonts w:asciiTheme="majorHAnsi" w:hAnsiTheme="majorHAnsi"/>
          <w:b/>
          <w:caps/>
          <w:color w:val="58595B" w:themeColor="accent6"/>
        </w:rPr>
        <w:fldChar w:fldCharType="end"/>
      </w:r>
      <w:r w:rsidR="0064190D">
        <w:rPr>
          <w:rFonts w:asciiTheme="majorHAnsi" w:hAnsiTheme="majorHAnsi"/>
          <w:b/>
          <w:caps/>
          <w:color w:val="58595B" w:themeColor="accent6"/>
        </w:rPr>
        <w:br w:type="page"/>
      </w:r>
    </w:p>
    <w:p w14:paraId="786DFE9A" w14:textId="1FF8F4A4" w:rsidR="00496F6B" w:rsidRPr="009E403A" w:rsidRDefault="00543F3D" w:rsidP="0064190D">
      <w:pPr>
        <w:pStyle w:val="Heading1"/>
        <w:numPr>
          <w:ilvl w:val="0"/>
          <w:numId w:val="0"/>
        </w:numPr>
        <w:ind w:left="432" w:hanging="432"/>
      </w:pPr>
      <w:bookmarkStart w:id="0" w:name="_Toc164774453"/>
      <w:r w:rsidRPr="009E403A">
        <w:lastRenderedPageBreak/>
        <w:t>Instructions for the Assessor</w:t>
      </w:r>
      <w:bookmarkEnd w:id="0"/>
    </w:p>
    <w:p w14:paraId="2C718F9C" w14:textId="77777777" w:rsidR="0064190D" w:rsidRDefault="00BE00D3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S</w:t>
      </w:r>
      <w:r w:rsidR="009210AB" w:rsidRPr="0064190D">
        <w:rPr>
          <w:rFonts w:ascii="Segoe UI" w:hAnsi="Segoe UI" w:cs="Segoe UI"/>
          <w:szCs w:val="22"/>
          <w:lang w:val="en-GB"/>
        </w:rPr>
        <w:t>ections</w:t>
      </w:r>
      <w:r w:rsidR="00C20A04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Applicant_and_Vehicle" w:history="1">
        <w:r w:rsidR="00C20A04" w:rsidRPr="0064190D">
          <w:rPr>
            <w:rStyle w:val="Hyperlink"/>
            <w:rFonts w:ascii="Segoe UI" w:hAnsi="Segoe UI" w:cs="Segoe UI"/>
            <w:szCs w:val="22"/>
            <w:lang w:val="en-GB"/>
          </w:rPr>
          <w:t>1.1</w:t>
        </w:r>
      </w:hyperlink>
      <w:r w:rsidR="00C20A04" w:rsidRPr="0064190D">
        <w:rPr>
          <w:rFonts w:ascii="Segoe UI" w:hAnsi="Segoe UI" w:cs="Segoe UI"/>
          <w:szCs w:val="22"/>
          <w:lang w:val="en-GB"/>
        </w:rPr>
        <w:t>,</w:t>
      </w:r>
      <w:r w:rsidR="00EF77C0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Design_Owner_Details" w:history="1">
        <w:r w:rsidR="00C20A04" w:rsidRPr="0064190D">
          <w:rPr>
            <w:rStyle w:val="Hyperlink"/>
            <w:rFonts w:ascii="Segoe UI" w:hAnsi="Segoe UI" w:cs="Segoe UI"/>
            <w:szCs w:val="22"/>
            <w:lang w:val="en-GB"/>
          </w:rPr>
          <w:t>1.2</w:t>
        </w:r>
      </w:hyperlink>
      <w:r w:rsidR="007A4EC1" w:rsidRPr="0064190D">
        <w:rPr>
          <w:rFonts w:ascii="Segoe UI" w:hAnsi="Segoe UI" w:cs="Segoe UI"/>
          <w:szCs w:val="22"/>
          <w:lang w:val="en-GB"/>
        </w:rPr>
        <w:t xml:space="preserve"> and </w:t>
      </w:r>
      <w:hyperlink w:anchor="_Assessor_Details" w:history="1">
        <w:r w:rsidR="007A4EC1" w:rsidRPr="0064190D">
          <w:rPr>
            <w:rStyle w:val="Hyperlink"/>
            <w:rFonts w:ascii="Segoe UI" w:hAnsi="Segoe UI" w:cs="Segoe UI"/>
            <w:szCs w:val="22"/>
            <w:lang w:val="en-GB"/>
          </w:rPr>
          <w:t>1.3</w:t>
        </w:r>
      </w:hyperlink>
      <w:r w:rsidR="00543F3D" w:rsidRPr="0064190D">
        <w:rPr>
          <w:rFonts w:ascii="Segoe UI" w:hAnsi="Segoe UI" w:cs="Segoe UI"/>
          <w:szCs w:val="22"/>
          <w:lang w:val="en-GB"/>
        </w:rPr>
        <w:t xml:space="preserve"> </w:t>
      </w:r>
      <w:r w:rsidRPr="0064190D">
        <w:rPr>
          <w:rFonts w:ascii="Segoe UI" w:hAnsi="Segoe UI" w:cs="Segoe UI"/>
          <w:szCs w:val="22"/>
          <w:lang w:val="en-GB"/>
        </w:rPr>
        <w:t>must be completed</w:t>
      </w:r>
      <w:r w:rsidR="00543F3D" w:rsidRPr="0064190D">
        <w:rPr>
          <w:rFonts w:ascii="Segoe UI" w:hAnsi="Segoe UI" w:cs="Segoe UI"/>
          <w:szCs w:val="22"/>
          <w:lang w:val="en-GB"/>
        </w:rPr>
        <w:t>.</w:t>
      </w:r>
    </w:p>
    <w:p w14:paraId="70121FFF" w14:textId="77777777" w:rsidR="0064190D" w:rsidRDefault="00C26D49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For amendments or variations, the assessor must </w:t>
      </w:r>
      <w:r w:rsidR="00BE00D3" w:rsidRPr="0064190D">
        <w:rPr>
          <w:rFonts w:ascii="Segoe UI" w:hAnsi="Segoe UI" w:cs="Segoe UI"/>
          <w:szCs w:val="22"/>
          <w:lang w:val="en-GB"/>
        </w:rPr>
        <w:t xml:space="preserve">also </w:t>
      </w:r>
      <w:r w:rsidRPr="0064190D">
        <w:rPr>
          <w:rFonts w:ascii="Segoe UI" w:hAnsi="Segoe UI" w:cs="Segoe UI"/>
          <w:szCs w:val="22"/>
          <w:lang w:val="en-GB"/>
        </w:rPr>
        <w:t>complete section</w:t>
      </w:r>
      <w:r w:rsidR="004C4BC0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Amendments_and_variations" w:history="1">
        <w:r w:rsidR="004C4BC0" w:rsidRPr="0064190D">
          <w:rPr>
            <w:rStyle w:val="Hyperlink"/>
            <w:rFonts w:ascii="Segoe UI" w:hAnsi="Segoe UI" w:cs="Segoe UI"/>
            <w:szCs w:val="22"/>
            <w:lang w:val="en-GB"/>
          </w:rPr>
          <w:t>2</w:t>
        </w:r>
      </w:hyperlink>
      <w:r w:rsidR="00EE7E2A" w:rsidRPr="0064190D">
        <w:rPr>
          <w:rFonts w:ascii="Segoe UI" w:hAnsi="Segoe UI" w:cs="Segoe UI"/>
          <w:szCs w:val="22"/>
          <w:lang w:val="en-GB"/>
        </w:rPr>
        <w:t xml:space="preserve"> and highlight all amendments or variations in yellow.</w:t>
      </w:r>
    </w:p>
    <w:p w14:paraId="2E822EA7" w14:textId="3275E655" w:rsidR="00D81A37" w:rsidRPr="0064190D" w:rsidRDefault="005B7DB3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In sectio</w:t>
      </w:r>
      <w:r w:rsidR="00EF77C0" w:rsidRPr="0064190D">
        <w:rPr>
          <w:rFonts w:ascii="Segoe UI" w:hAnsi="Segoe UI" w:cs="Segoe UI"/>
          <w:szCs w:val="22"/>
          <w:lang w:val="en-GB"/>
        </w:rPr>
        <w:t>n</w:t>
      </w:r>
      <w:r w:rsidR="004C4BC0" w:rsidRPr="0064190D">
        <w:rPr>
          <w:rFonts w:ascii="Segoe UI" w:hAnsi="Segoe UI" w:cs="Segoe UI"/>
          <w:szCs w:val="22"/>
          <w:lang w:val="en-GB"/>
        </w:rPr>
        <w:t xml:space="preserve">s </w:t>
      </w:r>
      <w:hyperlink w:anchor="_Towing_Vehicle_Inspection" w:history="1">
        <w:r w:rsidR="004C4BC0" w:rsidRPr="0064190D">
          <w:rPr>
            <w:rStyle w:val="Hyperlink"/>
            <w:rFonts w:ascii="Segoe UI" w:hAnsi="Segoe UI" w:cs="Segoe UI"/>
            <w:szCs w:val="22"/>
            <w:lang w:val="en-GB"/>
          </w:rPr>
          <w:t>3-5</w:t>
        </w:r>
      </w:hyperlink>
      <w:r w:rsidR="004C4BC0" w:rsidRPr="0064190D">
        <w:rPr>
          <w:rFonts w:ascii="Segoe UI" w:hAnsi="Segoe UI" w:cs="Segoe UI"/>
          <w:szCs w:val="22"/>
          <w:lang w:val="en-GB"/>
        </w:rPr>
        <w:t xml:space="preserve"> </w:t>
      </w:r>
      <w:r w:rsidRPr="0064190D">
        <w:rPr>
          <w:rFonts w:ascii="Segoe UI" w:hAnsi="Segoe UI" w:cs="Segoe UI"/>
          <w:szCs w:val="22"/>
          <w:lang w:val="en-GB"/>
        </w:rPr>
        <w:t>the a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ssessor must complete the </w:t>
      </w:r>
      <w:r w:rsidRPr="0064190D">
        <w:rPr>
          <w:rFonts w:ascii="Segoe UI" w:hAnsi="Segoe UI" w:cs="Segoe UI"/>
          <w:szCs w:val="22"/>
          <w:lang w:val="en-GB"/>
        </w:rPr>
        <w:t xml:space="preserve">relevant details in the </w:t>
      </w:r>
      <w:r w:rsidR="00DC42DA" w:rsidRPr="0064190D">
        <w:rPr>
          <w:rFonts w:ascii="Segoe UI" w:hAnsi="Segoe UI" w:cs="Segoe UI"/>
          <w:szCs w:val="22"/>
          <w:lang w:val="en-GB"/>
        </w:rPr>
        <w:t xml:space="preserve">Required 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Specification Column for each PBS vehicle.  </w:t>
      </w:r>
    </w:p>
    <w:p w14:paraId="2F145E85" w14:textId="20810E3D" w:rsidR="00543F3D" w:rsidRPr="0064190D" w:rsidRDefault="00543F3D" w:rsidP="0064190D">
      <w:pPr>
        <w:pStyle w:val="ListParagraph"/>
        <w:numPr>
          <w:ilvl w:val="0"/>
          <w:numId w:val="36"/>
        </w:numPr>
        <w:spacing w:before="120"/>
        <w:ind w:left="993" w:hanging="142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If the PBS heavy vehicle is a combination, the relevant </w:t>
      </w:r>
      <w:r w:rsidR="00BD36DC" w:rsidRPr="0064190D">
        <w:rPr>
          <w:rFonts w:ascii="Segoe UI" w:hAnsi="Segoe UI" w:cs="Segoe UI"/>
          <w:szCs w:val="22"/>
          <w:lang w:val="en-GB"/>
        </w:rPr>
        <w:t>parts</w:t>
      </w:r>
      <w:r w:rsidRPr="0064190D">
        <w:rPr>
          <w:rFonts w:ascii="Segoe UI" w:hAnsi="Segoe UI" w:cs="Segoe UI"/>
          <w:szCs w:val="22"/>
          <w:lang w:val="en-GB"/>
        </w:rPr>
        <w:t xml:space="preserve"> must be completed for each unit</w:t>
      </w:r>
      <w:r w:rsidR="007634EE" w:rsidRPr="0064190D">
        <w:rPr>
          <w:rFonts w:ascii="Segoe UI" w:hAnsi="Segoe UI" w:cs="Segoe UI"/>
          <w:szCs w:val="22"/>
          <w:lang w:val="en-GB"/>
        </w:rPr>
        <w:t xml:space="preserve"> in the combination</w:t>
      </w:r>
      <w:r w:rsidRPr="0064190D">
        <w:rPr>
          <w:rFonts w:ascii="Segoe UI" w:hAnsi="Segoe UI" w:cs="Segoe UI"/>
          <w:szCs w:val="22"/>
          <w:lang w:val="en-GB"/>
        </w:rPr>
        <w:t xml:space="preserve"> (e.g.</w:t>
      </w:r>
      <w:r w:rsidR="00BF39CC">
        <w:rPr>
          <w:rFonts w:ascii="Segoe UI" w:hAnsi="Segoe UI" w:cs="Segoe UI"/>
          <w:szCs w:val="22"/>
          <w:lang w:val="en-GB"/>
        </w:rPr>
        <w:t>,</w:t>
      </w:r>
      <w:r w:rsidRPr="0064190D">
        <w:rPr>
          <w:rFonts w:ascii="Segoe UI" w:hAnsi="Segoe UI" w:cs="Segoe UI"/>
          <w:szCs w:val="22"/>
          <w:lang w:val="en-GB"/>
        </w:rPr>
        <w:t xml:space="preserve"> </w:t>
      </w:r>
      <w:r w:rsidR="007634EE" w:rsidRPr="0064190D">
        <w:rPr>
          <w:rFonts w:ascii="Segoe UI" w:hAnsi="Segoe UI" w:cs="Segoe UI"/>
          <w:szCs w:val="22"/>
          <w:lang w:val="en-GB"/>
        </w:rPr>
        <w:t xml:space="preserve">Lead </w:t>
      </w:r>
      <w:r w:rsidRPr="0064190D">
        <w:rPr>
          <w:rFonts w:ascii="Segoe UI" w:hAnsi="Segoe UI" w:cs="Segoe UI"/>
          <w:szCs w:val="22"/>
          <w:lang w:val="en-GB"/>
        </w:rPr>
        <w:t>trailer, semi</w:t>
      </w:r>
      <w:r w:rsidR="00310300" w:rsidRPr="0064190D">
        <w:rPr>
          <w:rFonts w:ascii="Segoe UI" w:hAnsi="Segoe UI" w:cs="Segoe UI"/>
          <w:szCs w:val="22"/>
          <w:lang w:val="en-GB"/>
        </w:rPr>
        <w:t>-</w:t>
      </w:r>
      <w:r w:rsidRPr="0064190D">
        <w:rPr>
          <w:rFonts w:ascii="Segoe UI" w:hAnsi="Segoe UI" w:cs="Segoe UI"/>
          <w:szCs w:val="22"/>
          <w:lang w:val="en-GB"/>
        </w:rPr>
        <w:t>trailer</w:t>
      </w:r>
      <w:r w:rsidR="007634EE" w:rsidRPr="0064190D">
        <w:rPr>
          <w:rFonts w:ascii="Segoe UI" w:hAnsi="Segoe UI" w:cs="Segoe UI"/>
          <w:szCs w:val="22"/>
          <w:lang w:val="en-GB"/>
        </w:rPr>
        <w:t>,</w:t>
      </w:r>
      <w:r w:rsidRPr="0064190D">
        <w:rPr>
          <w:rFonts w:ascii="Segoe UI" w:hAnsi="Segoe UI" w:cs="Segoe UI"/>
          <w:szCs w:val="22"/>
          <w:lang w:val="en-GB"/>
        </w:rPr>
        <w:t xml:space="preserve"> dolly</w:t>
      </w:r>
      <w:r w:rsidR="007634EE" w:rsidRPr="0064190D">
        <w:rPr>
          <w:rFonts w:ascii="Segoe UI" w:hAnsi="Segoe UI" w:cs="Segoe UI"/>
          <w:szCs w:val="22"/>
          <w:lang w:val="en-GB"/>
        </w:rPr>
        <w:t xml:space="preserve"> or </w:t>
      </w:r>
      <w:r w:rsidR="00DC42DA" w:rsidRPr="0064190D">
        <w:rPr>
          <w:rFonts w:ascii="Segoe UI" w:hAnsi="Segoe UI" w:cs="Segoe UI"/>
          <w:szCs w:val="22"/>
          <w:lang w:val="en-GB"/>
        </w:rPr>
        <w:t>dog trailer</w:t>
      </w:r>
      <w:r w:rsidR="007634EE" w:rsidRPr="0064190D">
        <w:rPr>
          <w:rFonts w:ascii="Segoe UI" w:hAnsi="Segoe UI" w:cs="Segoe UI"/>
          <w:szCs w:val="22"/>
          <w:lang w:val="en-GB"/>
        </w:rPr>
        <w:t>)</w:t>
      </w:r>
    </w:p>
    <w:p w14:paraId="3597CBDD" w14:textId="65926DC0" w:rsidR="00D81A37" w:rsidRPr="0064190D" w:rsidRDefault="00D81A37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In section 4, the assessor </w:t>
      </w:r>
      <w:r w:rsidR="00A4168E" w:rsidRPr="0064190D">
        <w:rPr>
          <w:rFonts w:ascii="Segoe UI" w:hAnsi="Segoe UI" w:cs="Segoe UI"/>
          <w:szCs w:val="22"/>
          <w:lang w:val="en-GB"/>
        </w:rPr>
        <w:t>may list</w:t>
      </w:r>
      <w:r w:rsidRPr="0064190D">
        <w:rPr>
          <w:rFonts w:ascii="Segoe UI" w:hAnsi="Segoe UI" w:cs="Segoe UI"/>
          <w:szCs w:val="22"/>
          <w:lang w:val="en-GB"/>
        </w:rPr>
        <w:t xml:space="preserve"> interchangeable units together in the same table (e.g</w:t>
      </w:r>
      <w:r w:rsidR="0064190D">
        <w:rPr>
          <w:rFonts w:ascii="Segoe UI" w:hAnsi="Segoe UI" w:cs="Segoe UI"/>
          <w:szCs w:val="22"/>
          <w:lang w:val="en-GB"/>
        </w:rPr>
        <w:t>.,</w:t>
      </w:r>
      <w:r w:rsidRPr="0064190D">
        <w:rPr>
          <w:rFonts w:ascii="Segoe UI" w:hAnsi="Segoe UI" w:cs="Segoe UI"/>
          <w:szCs w:val="22"/>
          <w:lang w:val="en-GB"/>
        </w:rPr>
        <w:t xml:space="preserve"> if </w:t>
      </w:r>
      <w:r w:rsidR="00A4168E" w:rsidRPr="0064190D">
        <w:rPr>
          <w:rFonts w:ascii="Segoe UI" w:hAnsi="Segoe UI" w:cs="Segoe UI"/>
          <w:szCs w:val="22"/>
          <w:lang w:val="en-GB"/>
        </w:rPr>
        <w:t>u</w:t>
      </w:r>
      <w:r w:rsidRPr="0064190D">
        <w:rPr>
          <w:rFonts w:ascii="Segoe UI" w:hAnsi="Segoe UI" w:cs="Segoe UI"/>
          <w:szCs w:val="22"/>
          <w:lang w:val="en-GB"/>
        </w:rPr>
        <w:t xml:space="preserve">nits 2 and 4 are interchangeable, </w:t>
      </w:r>
      <w:r w:rsidR="00A4168E" w:rsidRPr="0064190D">
        <w:rPr>
          <w:rFonts w:ascii="Segoe UI" w:hAnsi="Segoe UI" w:cs="Segoe UI"/>
          <w:szCs w:val="22"/>
          <w:lang w:val="en-GB"/>
        </w:rPr>
        <w:t>u</w:t>
      </w:r>
      <w:r w:rsidRPr="0064190D">
        <w:rPr>
          <w:rFonts w:ascii="Segoe UI" w:hAnsi="Segoe UI" w:cs="Segoe UI"/>
          <w:szCs w:val="22"/>
          <w:lang w:val="en-GB"/>
        </w:rPr>
        <w:t xml:space="preserve">nits 2 and 4 </w:t>
      </w:r>
      <w:r w:rsidR="00A4168E" w:rsidRPr="0064190D">
        <w:rPr>
          <w:rFonts w:ascii="Segoe UI" w:hAnsi="Segoe UI" w:cs="Segoe UI"/>
          <w:szCs w:val="22"/>
          <w:lang w:val="en-GB"/>
        </w:rPr>
        <w:t>may</w:t>
      </w:r>
      <w:r w:rsidRPr="0064190D">
        <w:rPr>
          <w:rFonts w:ascii="Segoe UI" w:hAnsi="Segoe UI" w:cs="Segoe UI"/>
          <w:szCs w:val="22"/>
          <w:lang w:val="en-GB"/>
        </w:rPr>
        <w:t xml:space="preserve"> be listed together)</w:t>
      </w:r>
    </w:p>
    <w:p w14:paraId="3CA10CE8" w14:textId="2A3402B0" w:rsidR="00D81A37" w:rsidRPr="0064190D" w:rsidRDefault="00A4168E" w:rsidP="0064190D">
      <w:pPr>
        <w:pStyle w:val="ListParagraph"/>
        <w:numPr>
          <w:ilvl w:val="0"/>
          <w:numId w:val="38"/>
        </w:numPr>
        <w:spacing w:before="120"/>
        <w:ind w:left="993" w:hanging="142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To be considered interchangeable, u</w:t>
      </w:r>
      <w:r w:rsidR="00D81A37" w:rsidRPr="0064190D">
        <w:rPr>
          <w:rFonts w:ascii="Segoe UI" w:hAnsi="Segoe UI" w:cs="Segoe UI"/>
          <w:szCs w:val="22"/>
          <w:lang w:val="en-GB"/>
        </w:rPr>
        <w:t xml:space="preserve">nits </w:t>
      </w:r>
      <w:r w:rsidRPr="0064190D">
        <w:rPr>
          <w:rFonts w:ascii="Segoe UI" w:hAnsi="Segoe UI" w:cs="Segoe UI"/>
          <w:szCs w:val="22"/>
          <w:lang w:val="en-GB"/>
        </w:rPr>
        <w:t>must</w:t>
      </w:r>
      <w:r w:rsidR="00D81A37" w:rsidRPr="0064190D">
        <w:rPr>
          <w:rFonts w:ascii="Segoe UI" w:hAnsi="Segoe UI" w:cs="Segoe UI"/>
          <w:szCs w:val="22"/>
          <w:lang w:val="en-GB"/>
        </w:rPr>
        <w:t xml:space="preserve"> have identical</w:t>
      </w:r>
      <w:r w:rsidR="00D81A37" w:rsidRPr="0064190D">
        <w:rPr>
          <w:rFonts w:ascii="Segoe UI" w:hAnsi="Segoe UI" w:cs="Segoe UI"/>
          <w:b/>
          <w:bCs/>
          <w:i/>
          <w:iCs/>
          <w:szCs w:val="22"/>
          <w:lang w:val="en-GB"/>
        </w:rPr>
        <w:t xml:space="preserve"> </w:t>
      </w:r>
      <w:r w:rsidR="00D81A37" w:rsidRPr="0064190D">
        <w:rPr>
          <w:rFonts w:ascii="Segoe UI" w:hAnsi="Segoe UI" w:cs="Segoe UI"/>
          <w:szCs w:val="22"/>
          <w:lang w:val="en-GB"/>
        </w:rPr>
        <w:t>Required Specifications &amp; Dimensions.</w:t>
      </w:r>
    </w:p>
    <w:p w14:paraId="3B7AD0EF" w14:textId="2857DD73" w:rsidR="00543F3D" w:rsidRPr="0064190D" w:rsidRDefault="00394FC1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T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he 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Vehicle Design Schematic </w:t>
      </w:r>
      <w:r w:rsidRPr="0064190D">
        <w:rPr>
          <w:rFonts w:ascii="Segoe UI" w:hAnsi="Segoe UI" w:cs="Segoe UI"/>
          <w:szCs w:val="22"/>
          <w:lang w:val="en-GB"/>
        </w:rPr>
        <w:t xml:space="preserve">must be inserted </w:t>
      </w:r>
      <w:r w:rsidR="00BD36DC" w:rsidRPr="0064190D">
        <w:rPr>
          <w:rFonts w:ascii="Segoe UI" w:hAnsi="Segoe UI" w:cs="Segoe UI"/>
          <w:szCs w:val="22"/>
          <w:lang w:val="en-GB"/>
        </w:rPr>
        <w:t>in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 section</w:t>
      </w:r>
      <w:r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Vehicle_design_Schematic" w:history="1">
        <w:r w:rsidR="00574666" w:rsidRPr="0064190D">
          <w:rPr>
            <w:rStyle w:val="Hyperlink"/>
            <w:rFonts w:ascii="Segoe UI" w:hAnsi="Segoe UI" w:cs="Segoe UI"/>
            <w:szCs w:val="22"/>
            <w:lang w:val="en-GB"/>
          </w:rPr>
          <w:t>6</w:t>
        </w:r>
      </w:hyperlink>
      <w:r w:rsidR="00A47908" w:rsidRPr="0064190D">
        <w:rPr>
          <w:rFonts w:ascii="Segoe UI" w:hAnsi="Segoe UI" w:cs="Segoe UI"/>
          <w:szCs w:val="22"/>
          <w:lang w:val="en-GB"/>
        </w:rPr>
        <w:t>.</w:t>
      </w:r>
    </w:p>
    <w:p w14:paraId="71AE38A3" w14:textId="42D86CD9" w:rsidR="00275511" w:rsidRPr="0064190D" w:rsidRDefault="00543F3D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When the vehicle is completely described, the Assessor must complete the Assessor Declaration in 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section </w:t>
      </w:r>
      <w:r w:rsidR="00435F55" w:rsidRPr="0064190D">
        <w:rPr>
          <w:rFonts w:ascii="Segoe UI" w:hAnsi="Segoe UI" w:cs="Segoe UI"/>
          <w:szCs w:val="22"/>
          <w:lang w:val="en-GB"/>
        </w:rPr>
        <w:t>7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of </w:t>
      </w:r>
      <w:r w:rsidRPr="0064190D">
        <w:rPr>
          <w:rFonts w:ascii="Segoe UI" w:hAnsi="Segoe UI" w:cs="Segoe UI"/>
          <w:szCs w:val="22"/>
          <w:lang w:val="en-GB"/>
        </w:rPr>
        <w:t xml:space="preserve">the </w:t>
      </w:r>
      <w:r w:rsidR="00BE00D3" w:rsidRPr="0064190D">
        <w:rPr>
          <w:rFonts w:ascii="Segoe UI" w:hAnsi="Segoe UI" w:cs="Segoe UI"/>
          <w:szCs w:val="22"/>
          <w:lang w:val="en-GB"/>
        </w:rPr>
        <w:t xml:space="preserve">WA </w:t>
      </w:r>
      <w:r w:rsidRPr="0064190D">
        <w:rPr>
          <w:rFonts w:ascii="Segoe UI" w:hAnsi="Segoe UI" w:cs="Segoe UI"/>
          <w:szCs w:val="22"/>
          <w:lang w:val="en-GB"/>
        </w:rPr>
        <w:t xml:space="preserve">PBS </w:t>
      </w:r>
      <w:r w:rsidR="00BE00D3" w:rsidRPr="0064190D">
        <w:rPr>
          <w:rFonts w:ascii="Segoe UI" w:hAnsi="Segoe UI" w:cs="Segoe UI"/>
          <w:szCs w:val="22"/>
          <w:lang w:val="en-GB"/>
        </w:rPr>
        <w:t>Assessment Results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</w:t>
      </w:r>
      <w:r w:rsidR="00BE00D3" w:rsidRPr="0064190D">
        <w:rPr>
          <w:rFonts w:ascii="Segoe UI" w:hAnsi="Segoe UI" w:cs="Segoe UI"/>
          <w:szCs w:val="22"/>
          <w:lang w:val="en-GB"/>
        </w:rPr>
        <w:t>(</w:t>
      </w:r>
      <w:r w:rsidR="00BD36DC" w:rsidRPr="0064190D">
        <w:rPr>
          <w:rFonts w:ascii="Segoe UI" w:hAnsi="Segoe UI" w:cs="Segoe UI"/>
          <w:szCs w:val="22"/>
          <w:lang w:val="en-GB"/>
        </w:rPr>
        <w:t>Part A</w:t>
      </w:r>
      <w:r w:rsidR="00BE00D3" w:rsidRPr="0064190D">
        <w:rPr>
          <w:rFonts w:ascii="Segoe UI" w:hAnsi="Segoe UI" w:cs="Segoe UI"/>
          <w:szCs w:val="22"/>
          <w:lang w:val="en-GB"/>
        </w:rPr>
        <w:t>)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and submit both parts to </w:t>
      </w:r>
      <w:hyperlink r:id="rId10" w:history="1">
        <w:r w:rsidR="00BD36DC" w:rsidRPr="0064190D">
          <w:rPr>
            <w:rStyle w:val="Hyperlink"/>
            <w:rFonts w:ascii="Segoe UI" w:hAnsi="Segoe UI" w:cs="Segoe UI"/>
            <w:szCs w:val="22"/>
            <w:lang w:val="en-GB"/>
          </w:rPr>
          <w:t>hvsnetworkaccess@mainroads.wa.gov.au</w:t>
        </w:r>
      </w:hyperlink>
      <w:r w:rsidR="00BD36DC" w:rsidRPr="0064190D">
        <w:rPr>
          <w:rFonts w:ascii="Segoe UI" w:hAnsi="Segoe UI" w:cs="Segoe UI"/>
          <w:szCs w:val="22"/>
          <w:lang w:val="en-GB"/>
        </w:rPr>
        <w:t xml:space="preserve"> </w:t>
      </w:r>
    </w:p>
    <w:p w14:paraId="03D48E16" w14:textId="77777777" w:rsidR="00275511" w:rsidRPr="0064190D" w:rsidRDefault="00275511">
      <w:pPr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br w:type="page"/>
      </w:r>
    </w:p>
    <w:p w14:paraId="2E58F361" w14:textId="47F066AC" w:rsidR="000C45FC" w:rsidRPr="00A87C0C" w:rsidRDefault="00543F3D">
      <w:pPr>
        <w:pStyle w:val="Heading1"/>
      </w:pPr>
      <w:bookmarkStart w:id="1" w:name="_Toc109909318"/>
      <w:bookmarkStart w:id="2" w:name="_Toc110942422"/>
      <w:bookmarkStart w:id="3" w:name="_Toc109909319"/>
      <w:bookmarkStart w:id="4" w:name="_Toc110942423"/>
      <w:bookmarkStart w:id="5" w:name="_Toc109909320"/>
      <w:bookmarkStart w:id="6" w:name="_Toc110942424"/>
      <w:bookmarkStart w:id="7" w:name="_Toc164774454"/>
      <w:bookmarkEnd w:id="1"/>
      <w:bookmarkEnd w:id="2"/>
      <w:bookmarkEnd w:id="3"/>
      <w:bookmarkEnd w:id="4"/>
      <w:bookmarkEnd w:id="5"/>
      <w:bookmarkEnd w:id="6"/>
      <w:r w:rsidRPr="00A87C0C">
        <w:lastRenderedPageBreak/>
        <w:t>Application</w:t>
      </w:r>
      <w:r>
        <w:t xml:space="preserve"> Details</w:t>
      </w:r>
      <w:bookmarkEnd w:id="7"/>
    </w:p>
    <w:p w14:paraId="257D9B52" w14:textId="77777777" w:rsidR="000C45FC" w:rsidRPr="009675BB" w:rsidRDefault="00A87C0C">
      <w:pPr>
        <w:pStyle w:val="Heading2"/>
        <w:rPr>
          <w:rFonts w:asciiTheme="majorHAnsi" w:hAnsiTheme="majorHAnsi"/>
        </w:rPr>
      </w:pPr>
      <w:bookmarkStart w:id="8" w:name="_Applicant_and_Vehicle"/>
      <w:bookmarkStart w:id="9" w:name="_Ref43294577"/>
      <w:bookmarkEnd w:id="8"/>
      <w:r>
        <w:rPr>
          <w:rFonts w:asciiTheme="majorHAnsi" w:hAnsiTheme="majorHAnsi"/>
        </w:rPr>
        <w:t>Applicant and Vehicle Design Details</w:t>
      </w:r>
      <w:bookmarkEnd w:id="9"/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A87C0C" w:rsidRPr="00A87C0C" w14:paraId="78CC5E1D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5EBC4C6A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 w:rsidRPr="00A87C0C"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Applicant</w:t>
            </w:r>
          </w:p>
        </w:tc>
      </w:tr>
      <w:tr w:rsidR="00A87C0C" w:rsidRPr="00A87C0C" w14:paraId="32F78B66" w14:textId="77777777" w:rsidTr="001D3639">
        <w:trPr>
          <w:trHeight w:val="294"/>
        </w:trPr>
        <w:tc>
          <w:tcPr>
            <w:tcW w:w="2689" w:type="dxa"/>
          </w:tcPr>
          <w:p w14:paraId="5343760C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5E147968" w14:textId="77777777" w:rsidR="00A87C0C" w:rsidRPr="00A87C0C" w:rsidRDefault="00A87C0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2827CD2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72FB6FA9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1E104AFD" w14:textId="77777777" w:rsidTr="001D3639">
        <w:trPr>
          <w:trHeight w:val="294"/>
        </w:trPr>
        <w:tc>
          <w:tcPr>
            <w:tcW w:w="2689" w:type="dxa"/>
          </w:tcPr>
          <w:p w14:paraId="5DAB9C33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1B9429B2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506F2531" w14:textId="77777777" w:rsidTr="001D3639">
        <w:trPr>
          <w:trHeight w:val="294"/>
        </w:trPr>
        <w:tc>
          <w:tcPr>
            <w:tcW w:w="2689" w:type="dxa"/>
          </w:tcPr>
          <w:p w14:paraId="72197DA9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56F6AD9C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2AD4E747" w14:textId="77777777" w:rsidTr="001D3639">
        <w:trPr>
          <w:trHeight w:val="55"/>
        </w:trPr>
        <w:tc>
          <w:tcPr>
            <w:tcW w:w="2689" w:type="dxa"/>
          </w:tcPr>
          <w:p w14:paraId="52F2BBBD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451933ED" w14:textId="77777777" w:rsidR="00A87C0C" w:rsidRPr="00A87C0C" w:rsidRDefault="00A87C0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E9E502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12037CBC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87C0C" w:rsidRPr="00A87C0C" w14:paraId="174C07E6" w14:textId="77777777" w:rsidTr="001D3639">
        <w:trPr>
          <w:trHeight w:val="294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44B9645C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b/>
                <w:color w:val="FFFFFF" w:themeColor="background1"/>
                <w:sz w:val="20"/>
                <w:szCs w:val="20"/>
              </w:rPr>
              <w:t>Vehicle Design Details</w:t>
            </w:r>
          </w:p>
        </w:tc>
      </w:tr>
      <w:tr w:rsidR="00A87C0C" w:rsidRPr="00A87C0C" w14:paraId="40F51FF3" w14:textId="77777777" w:rsidTr="00510EC0">
        <w:trPr>
          <w:trHeight w:val="294"/>
        </w:trPr>
        <w:tc>
          <w:tcPr>
            <w:tcW w:w="2689" w:type="dxa"/>
          </w:tcPr>
          <w:p w14:paraId="472FE550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Vehicle Design Number</w:t>
            </w:r>
          </w:p>
        </w:tc>
        <w:tc>
          <w:tcPr>
            <w:tcW w:w="6945" w:type="dxa"/>
            <w:gridSpan w:val="3"/>
          </w:tcPr>
          <w:p w14:paraId="137D1757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</w:tbl>
    <w:p w14:paraId="16D781B9" w14:textId="77777777" w:rsidR="000C45FC" w:rsidRPr="0064190D" w:rsidRDefault="000C45FC" w:rsidP="0064190D">
      <w:pPr>
        <w:pStyle w:val="BodyText"/>
      </w:pPr>
    </w:p>
    <w:p w14:paraId="649864E1" w14:textId="77777777" w:rsidR="009B0EDC" w:rsidRPr="009675BB" w:rsidRDefault="009B0EDC">
      <w:pPr>
        <w:pStyle w:val="Heading2"/>
      </w:pPr>
      <w:bookmarkStart w:id="10" w:name="_Design_Owner_Details"/>
      <w:bookmarkEnd w:id="10"/>
      <w:r>
        <w:t>Design Owner Details (if different from applicant details)</w:t>
      </w:r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9B0EDC" w:rsidRPr="00A87C0C" w14:paraId="0235C097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4563014D" w14:textId="77777777" w:rsidR="009B0EDC" w:rsidRPr="00A87C0C" w:rsidRDefault="009B0ED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Design Owner</w:t>
            </w:r>
          </w:p>
        </w:tc>
      </w:tr>
      <w:tr w:rsidR="009B0EDC" w:rsidRPr="00A87C0C" w14:paraId="25566949" w14:textId="77777777" w:rsidTr="001D3639">
        <w:trPr>
          <w:trHeight w:val="294"/>
        </w:trPr>
        <w:tc>
          <w:tcPr>
            <w:tcW w:w="2689" w:type="dxa"/>
          </w:tcPr>
          <w:p w14:paraId="632A1D9F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61BF4284" w14:textId="77777777" w:rsidR="009B0EDC" w:rsidRPr="00A87C0C" w:rsidRDefault="009B0ED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67A610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005A5AB4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9B0EDC" w:rsidRPr="00A87C0C" w14:paraId="0A98C324" w14:textId="77777777" w:rsidTr="001D3639">
        <w:trPr>
          <w:trHeight w:val="294"/>
        </w:trPr>
        <w:tc>
          <w:tcPr>
            <w:tcW w:w="2689" w:type="dxa"/>
          </w:tcPr>
          <w:p w14:paraId="7F11D5D7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6A459602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9B0EDC" w:rsidRPr="00A87C0C" w14:paraId="7CDC8D28" w14:textId="77777777" w:rsidTr="001D3639">
        <w:trPr>
          <w:trHeight w:val="294"/>
        </w:trPr>
        <w:tc>
          <w:tcPr>
            <w:tcW w:w="2689" w:type="dxa"/>
          </w:tcPr>
          <w:p w14:paraId="2182EB96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3694931D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9B0EDC" w:rsidRPr="00A87C0C" w14:paraId="7FA82967" w14:textId="77777777" w:rsidTr="001D3639">
        <w:trPr>
          <w:trHeight w:val="55"/>
        </w:trPr>
        <w:tc>
          <w:tcPr>
            <w:tcW w:w="2689" w:type="dxa"/>
          </w:tcPr>
          <w:p w14:paraId="34203EA1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540F6D25" w14:textId="77777777" w:rsidR="009B0EDC" w:rsidRPr="00A87C0C" w:rsidRDefault="009B0ED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DB094B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64006ED1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</w:tbl>
    <w:p w14:paraId="714960AE" w14:textId="77777777" w:rsidR="0026124D" w:rsidRPr="0064190D" w:rsidRDefault="0026124D" w:rsidP="0064190D">
      <w:pPr>
        <w:pStyle w:val="BodyText"/>
      </w:pPr>
    </w:p>
    <w:p w14:paraId="270EF49D" w14:textId="77777777" w:rsidR="00A87C0C" w:rsidRPr="009675BB" w:rsidRDefault="00A87C0C">
      <w:pPr>
        <w:pStyle w:val="Heading2"/>
      </w:pPr>
      <w:bookmarkStart w:id="11" w:name="_Assessor_Details"/>
      <w:bookmarkStart w:id="12" w:name="_Ref43294592"/>
      <w:bookmarkEnd w:id="11"/>
      <w:r>
        <w:t>Assessor Details</w:t>
      </w:r>
      <w:bookmarkEnd w:id="12"/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A87C0C" w:rsidRPr="00A87C0C" w14:paraId="1CC66B39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03CAF930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 w:rsidRPr="00A87C0C"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Assessor</w:t>
            </w:r>
          </w:p>
        </w:tc>
      </w:tr>
      <w:tr w:rsidR="00A87C0C" w:rsidRPr="00A87C0C" w14:paraId="09C98650" w14:textId="77777777" w:rsidTr="001D3639">
        <w:trPr>
          <w:trHeight w:val="294"/>
        </w:trPr>
        <w:tc>
          <w:tcPr>
            <w:tcW w:w="2689" w:type="dxa"/>
          </w:tcPr>
          <w:p w14:paraId="030C39CF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07127459" w14:textId="77777777" w:rsidR="00A87C0C" w:rsidRPr="00A87C0C" w:rsidRDefault="00A87C0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062C02" w14:textId="790AFEFE" w:rsidR="00A87C0C" w:rsidRPr="00A87C0C" w:rsidRDefault="001D3639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09D349F9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17A5A92D" w14:textId="77777777" w:rsidTr="001D3639">
        <w:trPr>
          <w:trHeight w:val="294"/>
        </w:trPr>
        <w:tc>
          <w:tcPr>
            <w:tcW w:w="2689" w:type="dxa"/>
          </w:tcPr>
          <w:p w14:paraId="13326F07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10DA095B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2418522E" w14:textId="77777777" w:rsidTr="001D3639">
        <w:trPr>
          <w:trHeight w:val="294"/>
        </w:trPr>
        <w:tc>
          <w:tcPr>
            <w:tcW w:w="2689" w:type="dxa"/>
          </w:tcPr>
          <w:p w14:paraId="4957D0E7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48F6188A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04198CCB" w14:textId="77777777" w:rsidTr="001D3639">
        <w:trPr>
          <w:trHeight w:val="55"/>
        </w:trPr>
        <w:tc>
          <w:tcPr>
            <w:tcW w:w="2689" w:type="dxa"/>
          </w:tcPr>
          <w:p w14:paraId="541585B4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58B71FCF" w14:textId="77777777" w:rsidR="00A87C0C" w:rsidRPr="00A87C0C" w:rsidRDefault="00A87C0C" w:rsidP="00A87C0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44C24BD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782A26A5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87C0C" w:rsidRPr="00A87C0C" w14:paraId="0A4AA2CA" w14:textId="77777777" w:rsidTr="001D3639">
        <w:trPr>
          <w:trHeight w:val="55"/>
        </w:trPr>
        <w:tc>
          <w:tcPr>
            <w:tcW w:w="2689" w:type="dxa"/>
          </w:tcPr>
          <w:p w14:paraId="633AFD2B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Assessor job number</w:t>
            </w:r>
          </w:p>
        </w:tc>
        <w:tc>
          <w:tcPr>
            <w:tcW w:w="6945" w:type="dxa"/>
            <w:gridSpan w:val="3"/>
          </w:tcPr>
          <w:p w14:paraId="690F4804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</w:tbl>
    <w:p w14:paraId="6C53D0FC" w14:textId="77777777" w:rsidR="000C45FC" w:rsidRPr="0064190D" w:rsidRDefault="000C45FC" w:rsidP="0064190D">
      <w:pPr>
        <w:pStyle w:val="BodyText"/>
      </w:pPr>
    </w:p>
    <w:p w14:paraId="668536D3" w14:textId="5C6F7FFF" w:rsidR="00A87C0C" w:rsidRDefault="00A87C0C" w:rsidP="00A87C0C">
      <w:pPr>
        <w:pStyle w:val="Heading2"/>
      </w:pPr>
      <w:bookmarkStart w:id="13" w:name="_Ref43294826"/>
      <w:r>
        <w:t>Inspection Details</w:t>
      </w:r>
      <w:bookmarkEnd w:id="13"/>
      <w:r w:rsidR="00BE00D3">
        <w:t xml:space="preserve"> </w:t>
      </w:r>
      <w:r w:rsidR="00BE00D3" w:rsidRPr="001D3639">
        <w:rPr>
          <w:i/>
        </w:rPr>
        <w:t xml:space="preserve">(For </w:t>
      </w:r>
      <w:r w:rsidR="006B2AA6">
        <w:rPr>
          <w:i/>
        </w:rPr>
        <w:t xml:space="preserve">Main Roads </w:t>
      </w:r>
      <w:r w:rsidR="00BE00D3" w:rsidRPr="001D3639">
        <w:rPr>
          <w:i/>
        </w:rPr>
        <w:t>office use only)</w:t>
      </w:r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405"/>
        <w:gridCol w:w="7229"/>
      </w:tblGrid>
      <w:tr w:rsidR="00A87C0C" w:rsidRPr="00A87C0C" w14:paraId="396F44B3" w14:textId="77777777" w:rsidTr="00845E05">
        <w:trPr>
          <w:trHeight w:val="294"/>
        </w:trPr>
        <w:tc>
          <w:tcPr>
            <w:tcW w:w="9634" w:type="dxa"/>
            <w:gridSpan w:val="2"/>
            <w:shd w:val="clear" w:color="auto" w:fill="9A9B9D" w:themeFill="accent6" w:themeFillTint="99"/>
          </w:tcPr>
          <w:p w14:paraId="1F95306B" w14:textId="77777777" w:rsidR="00A87C0C" w:rsidRPr="00A87C0C" w:rsidRDefault="00A87C0C" w:rsidP="00BE00D3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szCs w:val="22"/>
              </w:rPr>
            </w:pPr>
            <w:r w:rsidRPr="00A87C0C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 xml:space="preserve">Inspection Details </w:t>
            </w:r>
          </w:p>
        </w:tc>
      </w:tr>
      <w:tr w:rsidR="00227493" w:rsidRPr="00A87C0C" w14:paraId="5D04F707" w14:textId="77777777" w:rsidTr="00227493">
        <w:trPr>
          <w:trHeight w:val="294"/>
        </w:trPr>
        <w:tc>
          <w:tcPr>
            <w:tcW w:w="2405" w:type="dxa"/>
            <w:vAlign w:val="center"/>
          </w:tcPr>
          <w:p w14:paraId="6F5F3A85" w14:textId="1E0E82CD" w:rsidR="00227493" w:rsidRPr="00A87C0C" w:rsidRDefault="00227493" w:rsidP="00227493">
            <w:pPr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Main Roads Reference</w:t>
            </w:r>
            <w:r>
              <w:rPr>
                <w:rFonts w:ascii="Segoe UI" w:eastAsia="Batang" w:hAnsi="Segoe UI" w:cs="Segoe UI"/>
                <w:sz w:val="20"/>
                <w:szCs w:val="20"/>
              </w:rPr>
              <w:t xml:space="preserve"> </w: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Number</w:t>
            </w:r>
          </w:p>
        </w:tc>
        <w:tc>
          <w:tcPr>
            <w:tcW w:w="7229" w:type="dxa"/>
          </w:tcPr>
          <w:p w14:paraId="3354F342" w14:textId="14BC931B" w:rsidR="00227493" w:rsidRPr="00A87C0C" w:rsidRDefault="00227493" w:rsidP="00227493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MRWA</w:t>
            </w:r>
          </w:p>
        </w:tc>
      </w:tr>
      <w:tr w:rsidR="00A87C0C" w:rsidRPr="00A87C0C" w14:paraId="393B7363" w14:textId="77777777" w:rsidTr="00845E05">
        <w:trPr>
          <w:trHeight w:val="294"/>
        </w:trPr>
        <w:tc>
          <w:tcPr>
            <w:tcW w:w="2405" w:type="dxa"/>
          </w:tcPr>
          <w:p w14:paraId="7CAB59F8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Inspection Location</w:t>
            </w:r>
          </w:p>
        </w:tc>
        <w:tc>
          <w:tcPr>
            <w:tcW w:w="7229" w:type="dxa"/>
          </w:tcPr>
          <w:p w14:paraId="54A78238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59E43F8A" w14:textId="77777777" w:rsidTr="00845E05">
        <w:trPr>
          <w:trHeight w:val="294"/>
        </w:trPr>
        <w:tc>
          <w:tcPr>
            <w:tcW w:w="2405" w:type="dxa"/>
          </w:tcPr>
          <w:p w14:paraId="38C67D06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Inspection Date</w:t>
            </w:r>
          </w:p>
        </w:tc>
        <w:tc>
          <w:tcPr>
            <w:tcW w:w="7229" w:type="dxa"/>
          </w:tcPr>
          <w:p w14:paraId="31B723C6" w14:textId="5708F353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3382EAF4" w14:textId="77777777" w:rsidTr="00845E05">
        <w:trPr>
          <w:trHeight w:val="294"/>
        </w:trPr>
        <w:tc>
          <w:tcPr>
            <w:tcW w:w="2405" w:type="dxa"/>
          </w:tcPr>
          <w:p w14:paraId="24667E75" w14:textId="77777777" w:rsidR="00A87C0C" w:rsidRPr="00A87C0C" w:rsidRDefault="00A87C0C" w:rsidP="00A87C0C">
            <w:pPr>
              <w:spacing w:before="54" w:after="54"/>
              <w:ind w:left="22" w:hanging="22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person who completed Inspection</w:t>
            </w:r>
          </w:p>
        </w:tc>
        <w:tc>
          <w:tcPr>
            <w:tcW w:w="7229" w:type="dxa"/>
          </w:tcPr>
          <w:p w14:paraId="0B0E0282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46105D" w:rsidRPr="00A87C0C" w14:paraId="3CD5CD33" w14:textId="77777777" w:rsidTr="00845E05">
        <w:trPr>
          <w:trHeight w:val="294"/>
        </w:trPr>
        <w:tc>
          <w:tcPr>
            <w:tcW w:w="2405" w:type="dxa"/>
          </w:tcPr>
          <w:p w14:paraId="407C4F2F" w14:textId="2FA24AA6" w:rsidR="0046105D" w:rsidRPr="00A87C0C" w:rsidRDefault="00B14FA7" w:rsidP="00A87C0C">
            <w:pPr>
              <w:spacing w:before="54" w:after="54"/>
              <w:ind w:left="22" w:hanging="22"/>
              <w:rPr>
                <w:rFonts w:ascii="Segoe UI" w:eastAsia="Batang" w:hAnsi="Segoe UI" w:cs="Segoe UI"/>
                <w:sz w:val="20"/>
                <w:szCs w:val="20"/>
              </w:rPr>
            </w:pPr>
            <w:r>
              <w:rPr>
                <w:rFonts w:ascii="Segoe UI" w:eastAsia="Batang" w:hAnsi="Segoe UI" w:cs="Segoe UI"/>
                <w:sz w:val="20"/>
                <w:szCs w:val="20"/>
              </w:rPr>
              <w:t>Certification</w:t>
            </w:r>
            <w:r w:rsidR="00A81AEC">
              <w:rPr>
                <w:rFonts w:ascii="Segoe UI" w:eastAsia="Batang" w:hAnsi="Segoe UI" w:cs="Segoe UI"/>
                <w:sz w:val="20"/>
                <w:szCs w:val="20"/>
              </w:rPr>
              <w:t xml:space="preserve"> Reference</w:t>
            </w:r>
            <w:r>
              <w:rPr>
                <w:rFonts w:ascii="Segoe UI" w:eastAsia="Batang" w:hAnsi="Segoe UI" w:cs="Segoe UI"/>
                <w:sz w:val="20"/>
                <w:szCs w:val="20"/>
              </w:rPr>
              <w:t xml:space="preserve"> Number</w:t>
            </w:r>
          </w:p>
        </w:tc>
        <w:tc>
          <w:tcPr>
            <w:tcW w:w="7229" w:type="dxa"/>
          </w:tcPr>
          <w:p w14:paraId="7BF68EEB" w14:textId="77777777" w:rsidR="0046105D" w:rsidRPr="00A87C0C" w:rsidRDefault="0046105D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</w:tbl>
    <w:p w14:paraId="156B7EAC" w14:textId="38DF30E1" w:rsidR="0057458F" w:rsidRDefault="0057458F" w:rsidP="00365AFA">
      <w:pPr>
        <w:pStyle w:val="BodyText"/>
      </w:pPr>
      <w:bookmarkStart w:id="14" w:name="_Ref43296146"/>
    </w:p>
    <w:p w14:paraId="0ACB2A95" w14:textId="439DE580" w:rsidR="000C45FC" w:rsidRDefault="006B2AA6" w:rsidP="000C45FC">
      <w:pPr>
        <w:pStyle w:val="Heading1"/>
      </w:pPr>
      <w:bookmarkStart w:id="15" w:name="_Amendments_and_variations"/>
      <w:bookmarkStart w:id="16" w:name="_Toc164774455"/>
      <w:bookmarkEnd w:id="14"/>
      <w:bookmarkEnd w:id="15"/>
      <w:r>
        <w:lastRenderedPageBreak/>
        <w:t>Document Control</w:t>
      </w:r>
      <w:bookmarkEnd w:id="16"/>
    </w:p>
    <w:p w14:paraId="609B0DCE" w14:textId="54C18BDC" w:rsidR="006B2AA6" w:rsidRPr="00A87C0C" w:rsidRDefault="006B2AA6" w:rsidP="006B2AA6">
      <w:pPr>
        <w:pStyle w:val="Heading2"/>
      </w:pPr>
      <w:r>
        <w:t>Initial Document Details</w:t>
      </w:r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ook w:val="0000" w:firstRow="0" w:lastRow="0" w:firstColumn="0" w:lastColumn="0" w:noHBand="0" w:noVBand="0"/>
      </w:tblPr>
      <w:tblGrid>
        <w:gridCol w:w="2321"/>
        <w:gridCol w:w="7301"/>
      </w:tblGrid>
      <w:tr w:rsidR="006B2AA6" w:rsidRPr="00174AEE" w14:paraId="6650FD5D" w14:textId="77777777" w:rsidTr="0047061B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14:paraId="376D7AD1" w14:textId="77777777" w:rsidR="006B2AA6" w:rsidRPr="00174AEE" w:rsidRDefault="006B2AA6" w:rsidP="0047061B">
            <w:pPr>
              <w:pStyle w:val="BodyText"/>
              <w:spacing w:before="120" w:after="120"/>
              <w:rPr>
                <w:rFonts w:cs="Segoe UI"/>
                <w:b/>
                <w:color w:val="FFFFFF" w:themeColor="background1"/>
              </w:rPr>
            </w:pPr>
            <w:r w:rsidRPr="00174AEE">
              <w:rPr>
                <w:rFonts w:cs="Segoe UI"/>
                <w:b/>
                <w:color w:val="FFFFFF" w:themeColor="background1"/>
              </w:rPr>
              <w:t>Document Number</w:t>
            </w:r>
          </w:p>
        </w:tc>
        <w:tc>
          <w:tcPr>
            <w:tcW w:w="3794" w:type="pct"/>
            <w:shd w:val="clear" w:color="auto" w:fill="auto"/>
            <w:vAlign w:val="center"/>
          </w:tcPr>
          <w:p w14:paraId="7E0D7BBD" w14:textId="762455E1" w:rsidR="006B2AA6" w:rsidRPr="00174AEE" w:rsidRDefault="006B2AA6" w:rsidP="0047061B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color w:val="BFBFBF" w:themeColor="background1" w:themeShade="BF"/>
              </w:rPr>
              <w:t>For Main Roads Office</w:t>
            </w:r>
            <w:r w:rsidRPr="00EB3AA7">
              <w:rPr>
                <w:rFonts w:ascii="Segoe UI" w:hAnsi="Segoe UI" w:cs="Segoe UI"/>
                <w:color w:val="BFBFBF" w:themeColor="background1" w:themeShade="BF"/>
              </w:rPr>
              <w:t xml:space="preserve"> Use Only</w:t>
            </w:r>
          </w:p>
        </w:tc>
      </w:tr>
      <w:tr w:rsidR="006B2AA6" w:rsidRPr="00174AEE" w14:paraId="2CC18AA5" w14:textId="77777777" w:rsidTr="0047061B">
        <w:trPr>
          <w:cantSplit/>
          <w:trHeight w:val="70"/>
          <w:jc w:val="center"/>
        </w:trPr>
        <w:tc>
          <w:tcPr>
            <w:tcW w:w="1206" w:type="pct"/>
            <w:shd w:val="clear" w:color="auto" w:fill="9B9B9D"/>
            <w:vAlign w:val="center"/>
          </w:tcPr>
          <w:p w14:paraId="4C14D4CB" w14:textId="77777777" w:rsidR="006B2AA6" w:rsidRPr="00174AEE" w:rsidRDefault="006B2AA6" w:rsidP="0047061B">
            <w:pPr>
              <w:pStyle w:val="BodyText"/>
              <w:spacing w:before="120" w:after="120"/>
              <w:rPr>
                <w:rFonts w:cs="Segoe UI"/>
                <w:b/>
                <w:color w:val="FFFFFF" w:themeColor="background1"/>
              </w:rPr>
            </w:pPr>
            <w:r>
              <w:rPr>
                <w:rFonts w:cs="Segoe UI"/>
                <w:b/>
                <w:color w:val="FFFFFF" w:themeColor="background1"/>
              </w:rPr>
              <w:t xml:space="preserve">Initial </w:t>
            </w:r>
            <w:r w:rsidRPr="00174AEE">
              <w:rPr>
                <w:rFonts w:cs="Segoe UI"/>
                <w:b/>
                <w:color w:val="FFFFFF" w:themeColor="background1"/>
              </w:rPr>
              <w:t>Issue Date</w:t>
            </w:r>
          </w:p>
        </w:tc>
        <w:tc>
          <w:tcPr>
            <w:tcW w:w="3794" w:type="pct"/>
            <w:shd w:val="clear" w:color="auto" w:fill="auto"/>
            <w:vAlign w:val="center"/>
          </w:tcPr>
          <w:p w14:paraId="56343AD3" w14:textId="77777777" w:rsidR="006B2AA6" w:rsidRPr="00174AEE" w:rsidRDefault="006B2AA6" w:rsidP="0047061B">
            <w:pPr>
              <w:rPr>
                <w:rFonts w:ascii="Segoe UI" w:hAnsi="Segoe UI" w:cs="Segoe UI"/>
              </w:rPr>
            </w:pPr>
          </w:p>
        </w:tc>
      </w:tr>
    </w:tbl>
    <w:p w14:paraId="292EA16A" w14:textId="77777777" w:rsidR="006B2AA6" w:rsidRPr="006B2AA6" w:rsidRDefault="006B2AA6" w:rsidP="0064190D">
      <w:pPr>
        <w:pStyle w:val="BodyText"/>
      </w:pPr>
    </w:p>
    <w:p w14:paraId="2F2D5A64" w14:textId="77777777" w:rsidR="000C45FC" w:rsidRPr="009675BB" w:rsidRDefault="00852828" w:rsidP="00852828">
      <w:pPr>
        <w:pStyle w:val="Heading2"/>
      </w:pPr>
      <w:bookmarkStart w:id="17" w:name="_Application_Amendments_and"/>
      <w:bookmarkEnd w:id="17"/>
      <w:r>
        <w:t>Application Amendments and Variations</w:t>
      </w:r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596"/>
        <w:gridCol w:w="2366"/>
        <w:gridCol w:w="2665"/>
      </w:tblGrid>
      <w:tr w:rsidR="0057458F" w:rsidRPr="00174AEE" w14:paraId="7517F11F" w14:textId="74ECAD5F" w:rsidTr="0057458F">
        <w:trPr>
          <w:tblHeader/>
          <w:jc w:val="center"/>
        </w:trPr>
        <w:tc>
          <w:tcPr>
            <w:tcW w:w="707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9A9B9D" w:themeFill="accent6" w:themeFillTint="99"/>
            <w:vAlign w:val="center"/>
          </w:tcPr>
          <w:p w14:paraId="79F17402" w14:textId="77777777" w:rsidR="0057458F" w:rsidRPr="00174AEE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Amendment Description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9A9B9D" w:themeFill="accent6" w:themeFillTint="99"/>
            <w:vAlign w:val="center"/>
          </w:tcPr>
          <w:p w14:paraId="3EFC6E15" w14:textId="77777777" w:rsidR="0057458F" w:rsidRPr="00174AEE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9A9B9D" w:themeFill="accent6" w:themeFillTint="99"/>
          </w:tcPr>
          <w:p w14:paraId="36C408C1" w14:textId="74B7A89A" w:rsidR="0057458F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TRIM Reference (office use only)</w:t>
            </w:r>
          </w:p>
        </w:tc>
      </w:tr>
      <w:tr w:rsidR="0057458F" w:rsidRPr="00174AEE" w14:paraId="0A089B30" w14:textId="199095AE" w:rsidTr="0057458F">
        <w:trPr>
          <w:jc w:val="center"/>
        </w:trPr>
        <w:tc>
          <w:tcPr>
            <w:tcW w:w="707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28A15C5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1718320888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nil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7671E26E" w14:textId="77777777" w:rsidR="0057458F" w:rsidRPr="00BF2D1F" w:rsidRDefault="0057458F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CAE536" w14:textId="4AAF720B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33CCCBCA" w14:textId="34C840E1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36326B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1118417099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4538EC44" w14:textId="150D3E67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6DBFAC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63B8A282" w14:textId="6A5EEB58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2B2CB1D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972908878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3027035C" w14:textId="33E9907B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778235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2E06E6A2" w14:textId="41CB1E7E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D3F3702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1830736281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3D2E2324" w14:textId="3C4D5970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5DAF8D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bookmarkStart w:id="18" w:name="_Ref43294622"/>
        <w:bookmarkStart w:id="19" w:name="_Ref43294849"/>
        <w:bookmarkEnd w:id="18"/>
        <w:bookmarkEnd w:id="19"/>
      </w:tr>
    </w:tbl>
    <w:p w14:paraId="03587A86" w14:textId="77777777" w:rsidR="00A9300D" w:rsidRDefault="00A9300D" w:rsidP="0064190D">
      <w:pPr>
        <w:pStyle w:val="BodyText"/>
      </w:pPr>
    </w:p>
    <w:p w14:paraId="1053ADAD" w14:textId="4696B98E" w:rsidR="00A9300D" w:rsidRDefault="00A9300D" w:rsidP="0064190D">
      <w:pPr>
        <w:pStyle w:val="BodyText"/>
        <w:ind w:left="709" w:hanging="709"/>
      </w:pPr>
      <w:r w:rsidRPr="0064190D">
        <w:rPr>
          <w:b/>
          <w:bCs/>
        </w:rPr>
        <w:t>Note:</w:t>
      </w:r>
      <w:r w:rsidR="0064190D" w:rsidRPr="0064190D">
        <w:rPr>
          <w:b/>
          <w:bCs/>
        </w:rPr>
        <w:tab/>
      </w:r>
      <w:r w:rsidRPr="00164C75">
        <w:t>All amendments/variations/corrections from the previous version should be marked on the form with yellow highlight for clarity.</w:t>
      </w:r>
    </w:p>
    <w:p w14:paraId="2CA386F7" w14:textId="753A7247" w:rsidR="00A4499A" w:rsidRPr="00164C75" w:rsidRDefault="00A4499A" w:rsidP="00164C75">
      <w:pPr>
        <w:sectPr w:rsidR="00A4499A" w:rsidRPr="00164C75" w:rsidSect="002C52A8">
          <w:footerReference w:type="default" r:id="rId11"/>
          <w:pgSz w:w="11900" w:h="16840" w:code="9"/>
          <w:pgMar w:top="1134" w:right="1134" w:bottom="1134" w:left="1134" w:header="567" w:footer="567" w:gutter="0"/>
          <w:pgNumType w:start="2"/>
          <w:cols w:space="567"/>
          <w:docGrid w:linePitch="299"/>
        </w:sectPr>
      </w:pPr>
    </w:p>
    <w:p w14:paraId="4050B7D3" w14:textId="4C5D9355" w:rsidR="00BF2D1F" w:rsidRDefault="00BE604E" w:rsidP="00BE604E">
      <w:pPr>
        <w:pStyle w:val="Heading1"/>
        <w:tabs>
          <w:tab w:val="num" w:pos="709"/>
        </w:tabs>
        <w:ind w:left="709" w:hanging="709"/>
      </w:pPr>
      <w:bookmarkStart w:id="20" w:name="_Toc164774456"/>
      <w:r>
        <w:lastRenderedPageBreak/>
        <w:t>Towing Vehicle</w:t>
      </w:r>
      <w:r w:rsidR="00845E05">
        <w:t xml:space="preserve"> </w:t>
      </w:r>
      <w:r w:rsidR="00BF2D1F">
        <w:t>Inspection Details</w:t>
      </w:r>
      <w:bookmarkEnd w:id="20"/>
    </w:p>
    <w:tbl>
      <w:tblPr>
        <w:tblStyle w:val="TableGrid1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2126"/>
        <w:gridCol w:w="4394"/>
        <w:gridCol w:w="2410"/>
        <w:gridCol w:w="1276"/>
        <w:gridCol w:w="2693"/>
      </w:tblGrid>
      <w:tr w:rsidR="00D96AD8" w:rsidRPr="00BF2D1F" w14:paraId="4B3976D0" w14:textId="77777777" w:rsidTr="008E5102">
        <w:trPr>
          <w:trHeight w:val="558"/>
        </w:trPr>
        <w:tc>
          <w:tcPr>
            <w:tcW w:w="8500" w:type="dxa"/>
            <w:gridSpan w:val="4"/>
            <w:shd w:val="clear" w:color="auto" w:fill="31A8FF" w:themeFill="accent1" w:themeFillTint="99"/>
            <w:vAlign w:val="center"/>
          </w:tcPr>
          <w:p w14:paraId="64C04305" w14:textId="6BFDB77D" w:rsidR="00D96AD8" w:rsidRDefault="00D96AD8" w:rsidP="00012475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379" w:type="dxa"/>
            <w:gridSpan w:val="3"/>
            <w:shd w:val="clear" w:color="auto" w:fill="00B050"/>
            <w:vAlign w:val="center"/>
          </w:tcPr>
          <w:p w14:paraId="02AD3E3E" w14:textId="01782402" w:rsidR="00D96AD8" w:rsidRPr="00BF2D1F" w:rsidRDefault="00D96AD8" w:rsidP="00012475">
            <w:pPr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Main Roads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t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D96AD8" w:rsidRPr="00BF2D1F" w14:paraId="26226A3E" w14:textId="77777777" w:rsidTr="008E5102">
        <w:trPr>
          <w:trHeight w:val="414"/>
        </w:trPr>
        <w:tc>
          <w:tcPr>
            <w:tcW w:w="4106" w:type="dxa"/>
            <w:gridSpan w:val="3"/>
            <w:vMerge w:val="restart"/>
            <w:shd w:val="clear" w:color="auto" w:fill="31A8FF" w:themeFill="accent1" w:themeFillTint="99"/>
            <w:vAlign w:val="center"/>
          </w:tcPr>
          <w:p w14:paraId="73A90146" w14:textId="06CFFBB6" w:rsidR="00D96AD8" w:rsidRPr="00BF2D1F" w:rsidRDefault="005410B0" w:rsidP="00012475">
            <w:pPr>
              <w:spacing w:before="120" w:after="120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Unit Type</w:t>
            </w:r>
            <w:r w:rsidR="00D96AD8" w:rsidRPr="000F5A0D">
              <w:rPr>
                <w:rStyle w:val="PlaceholderText"/>
              </w:rPr>
              <w:t xml:space="preserve"> </w:t>
            </w:r>
          </w:p>
        </w:tc>
        <w:sdt>
          <w:sdtPr>
            <w:rPr>
              <w:rFonts w:ascii="Segoe UI" w:hAnsi="Segoe UI"/>
              <w:sz w:val="20"/>
              <w:szCs w:val="20"/>
              <w:lang w:val="en-GB"/>
            </w:rPr>
            <w:id w:val="-1050617283"/>
            <w:placeholder>
              <w:docPart w:val="B2DF054C5CE443B4B28AF372FF32B3BE"/>
            </w:placeholder>
            <w:showingPlcHdr/>
            <w:dropDownList>
              <w:listItem w:value="Choose an item."/>
              <w:listItem w:displayText="Prime Mover" w:value="Prime Mover"/>
              <w:listItem w:displayText="Rigid Truck" w:value="Rigid Truck"/>
            </w:dropDownList>
          </w:sdtPr>
          <w:sdtEndPr/>
          <w:sdtContent>
            <w:tc>
              <w:tcPr>
                <w:tcW w:w="4394" w:type="dxa"/>
                <w:vMerge w:val="restart"/>
                <w:vAlign w:val="center"/>
              </w:tcPr>
              <w:p w14:paraId="35A2E2A6" w14:textId="5A973C32" w:rsidR="00D96AD8" w:rsidRPr="00BF2D1F" w:rsidRDefault="00D96AD8" w:rsidP="00012475">
                <w:pPr>
                  <w:rPr>
                    <w:rFonts w:ascii="Segoe UI" w:hAnsi="Segoe UI"/>
                    <w:sz w:val="20"/>
                    <w:szCs w:val="20"/>
                    <w:lang w:val="en-GB"/>
                  </w:rPr>
                </w:pPr>
                <w:r w:rsidRPr="00713B2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410" w:type="dxa"/>
            <w:shd w:val="clear" w:color="auto" w:fill="00B050"/>
            <w:vAlign w:val="center"/>
          </w:tcPr>
          <w:p w14:paraId="44DDDCD6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VIN</w:t>
            </w:r>
          </w:p>
        </w:tc>
        <w:tc>
          <w:tcPr>
            <w:tcW w:w="3969" w:type="dxa"/>
            <w:gridSpan w:val="2"/>
          </w:tcPr>
          <w:p w14:paraId="0E6DD21D" w14:textId="77777777" w:rsidR="00D96AD8" w:rsidRPr="00BF2D1F" w:rsidRDefault="00D96AD8" w:rsidP="00012475">
            <w:pPr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</w:tr>
      <w:tr w:rsidR="00D96AD8" w:rsidRPr="00BF2D1F" w14:paraId="6B00D867" w14:textId="77777777" w:rsidTr="008E5102">
        <w:trPr>
          <w:trHeight w:val="414"/>
        </w:trPr>
        <w:tc>
          <w:tcPr>
            <w:tcW w:w="4106" w:type="dxa"/>
            <w:gridSpan w:val="3"/>
            <w:vMerge/>
            <w:shd w:val="clear" w:color="auto" w:fill="31A8FF" w:themeFill="accent1" w:themeFillTint="99"/>
          </w:tcPr>
          <w:p w14:paraId="1DFE6512" w14:textId="77777777" w:rsidR="00D96AD8" w:rsidRPr="00BF2D1F" w:rsidRDefault="00D96AD8" w:rsidP="00012475">
            <w:pPr>
              <w:jc w:val="right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14:paraId="41023539" w14:textId="2C2EE470" w:rsidR="00D96AD8" w:rsidRPr="00BF2D1F" w:rsidRDefault="00D96AD8" w:rsidP="00012475">
            <w:pPr>
              <w:jc w:val="right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00B050"/>
          </w:tcPr>
          <w:p w14:paraId="11529FD9" w14:textId="67955B90" w:rsidR="00D96AD8" w:rsidRPr="00BF2D1F" w:rsidRDefault="0023172F" w:rsidP="00012475">
            <w:pPr>
              <w:tabs>
                <w:tab w:val="left" w:pos="4200"/>
              </w:tabs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 w:rsidRPr="0023172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Inspection Type</w:t>
            </w:r>
          </w:p>
        </w:tc>
        <w:sdt>
          <w:sdtPr>
            <w:rPr>
              <w:rFonts w:ascii="Segoe UI" w:hAnsi="Segoe UI"/>
              <w:b/>
              <w:sz w:val="20"/>
              <w:szCs w:val="20"/>
              <w:lang w:val="en-GB"/>
            </w:rPr>
            <w:id w:val="-1858346972"/>
            <w:lock w:val="sdtLocked"/>
            <w:placeholder>
              <w:docPart w:val="6E4BFCEE5C1141808BBBB95893279109"/>
            </w:placeholder>
            <w:showingPlcHdr/>
            <w:dropDownList>
              <w:listItem w:value="Choose an item."/>
              <w:listItem w:displayText="Physical Inspection" w:value="Physical Inspection"/>
              <w:listItem w:displayText="Desktop Inspection" w:value="Desktop Inspection"/>
            </w:dropDownList>
          </w:sdtPr>
          <w:sdtEndPr/>
          <w:sdtContent>
            <w:tc>
              <w:tcPr>
                <w:tcW w:w="3969" w:type="dxa"/>
                <w:gridSpan w:val="2"/>
                <w:shd w:val="clear" w:color="auto" w:fill="auto"/>
                <w:vAlign w:val="center"/>
              </w:tcPr>
              <w:p w14:paraId="29CAFAB6" w14:textId="77777777" w:rsidR="00D96AD8" w:rsidRPr="00BF2D1F" w:rsidRDefault="00D96AD8" w:rsidP="00012475">
                <w:pPr>
                  <w:rPr>
                    <w:rFonts w:ascii="Segoe UI" w:hAnsi="Segoe UI"/>
                    <w:b/>
                    <w:sz w:val="20"/>
                    <w:szCs w:val="20"/>
                    <w:lang w:val="en-GB"/>
                  </w:rPr>
                </w:pPr>
                <w:r w:rsidRPr="00BF2D1F">
                  <w:rPr>
                    <w:rFonts w:ascii="Segoe UI" w:hAnsi="Segoe UI"/>
                    <w:color w:val="808080"/>
                  </w:rPr>
                  <w:t>Choose an item.</w:t>
                </w:r>
              </w:p>
            </w:tc>
          </w:sdtContent>
        </w:sdt>
      </w:tr>
      <w:tr w:rsidR="00D96AD8" w:rsidRPr="00DA5564" w14:paraId="32CD5017" w14:textId="77777777" w:rsidTr="008E5102">
        <w:tc>
          <w:tcPr>
            <w:tcW w:w="704" w:type="dxa"/>
            <w:shd w:val="clear" w:color="auto" w:fill="31A8FF" w:themeFill="accent1" w:themeFillTint="99"/>
          </w:tcPr>
          <w:p w14:paraId="289AF3C8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5B8711ED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2126" w:type="dxa"/>
            <w:shd w:val="clear" w:color="auto" w:fill="31A8FF" w:themeFill="accent1" w:themeFillTint="99"/>
            <w:vAlign w:val="center"/>
          </w:tcPr>
          <w:p w14:paraId="67C79BDE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4394" w:type="dxa"/>
            <w:shd w:val="clear" w:color="auto" w:fill="31A8FF" w:themeFill="accent1" w:themeFillTint="99"/>
            <w:vAlign w:val="center"/>
          </w:tcPr>
          <w:p w14:paraId="6FB38DA1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3686" w:type="dxa"/>
            <w:gridSpan w:val="2"/>
            <w:shd w:val="clear" w:color="auto" w:fill="00B050"/>
            <w:vAlign w:val="center"/>
          </w:tcPr>
          <w:p w14:paraId="6ECD402F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  <w:tc>
          <w:tcPr>
            <w:tcW w:w="2693" w:type="dxa"/>
            <w:shd w:val="clear" w:color="auto" w:fill="00B050"/>
            <w:vAlign w:val="center"/>
          </w:tcPr>
          <w:p w14:paraId="53244DE6" w14:textId="36C3FFDF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List evidence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pr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ovided to support as built specification</w:t>
            </w:r>
          </w:p>
        </w:tc>
      </w:tr>
      <w:tr w:rsidR="00D96AD8" w:rsidRPr="00BF2D1F" w14:paraId="64D92582" w14:textId="77777777" w:rsidTr="008E5102">
        <w:tc>
          <w:tcPr>
            <w:tcW w:w="704" w:type="dxa"/>
            <w:vMerge w:val="restart"/>
            <w:vAlign w:val="center"/>
          </w:tcPr>
          <w:p w14:paraId="09864C8A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0032F6DF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Vehicle</w:t>
            </w:r>
          </w:p>
        </w:tc>
        <w:tc>
          <w:tcPr>
            <w:tcW w:w="2126" w:type="dxa"/>
            <w:vAlign w:val="center"/>
          </w:tcPr>
          <w:p w14:paraId="3E3566FC" w14:textId="7F18044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Make </w:t>
            </w:r>
          </w:p>
        </w:tc>
        <w:tc>
          <w:tcPr>
            <w:tcW w:w="4394" w:type="dxa"/>
            <w:vAlign w:val="center"/>
          </w:tcPr>
          <w:p w14:paraId="21BC9E34" w14:textId="63CE385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D1B4F05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3BB333DB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6537BD1D" w14:textId="77777777" w:rsidTr="008E5102">
        <w:tc>
          <w:tcPr>
            <w:tcW w:w="704" w:type="dxa"/>
            <w:vMerge/>
            <w:vAlign w:val="center"/>
          </w:tcPr>
          <w:p w14:paraId="5853099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4A4546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F47C0A0" w14:textId="068B226F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M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odel</w:t>
            </w:r>
          </w:p>
        </w:tc>
        <w:tc>
          <w:tcPr>
            <w:tcW w:w="4394" w:type="dxa"/>
            <w:vAlign w:val="center"/>
          </w:tcPr>
          <w:p w14:paraId="6EB58A98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08A608D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47A6CDF3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54E1CE24" w14:textId="77777777" w:rsidTr="008E5102">
        <w:tc>
          <w:tcPr>
            <w:tcW w:w="704" w:type="dxa"/>
            <w:vMerge/>
            <w:vAlign w:val="center"/>
          </w:tcPr>
          <w:p w14:paraId="7980DAF8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F5D47C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4F8D5D4" w14:textId="77777777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escription</w:t>
            </w:r>
          </w:p>
          <w:p w14:paraId="189704CB" w14:textId="5A3CD69A" w:rsidR="00D96AD8" w:rsidRPr="00BF2D1F" w:rsidRDefault="00D96AD8" w:rsidP="00012475">
            <w:pPr>
              <w:ind w:right="141"/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Prime Mover/Rigid Truck -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8x4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, 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8x6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, 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10x6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</w:p>
        </w:tc>
        <w:tc>
          <w:tcPr>
            <w:tcW w:w="4394" w:type="dxa"/>
            <w:vAlign w:val="center"/>
          </w:tcPr>
          <w:p w14:paraId="749FAA5F" w14:textId="031504F8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65509E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476A523D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3E993BD0" w14:textId="77777777" w:rsidTr="008E5102">
        <w:tc>
          <w:tcPr>
            <w:tcW w:w="704" w:type="dxa"/>
            <w:vMerge w:val="restart"/>
            <w:vAlign w:val="center"/>
          </w:tcPr>
          <w:p w14:paraId="75AE2F10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6507FE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Engine and Driveline</w:t>
            </w:r>
          </w:p>
        </w:tc>
        <w:tc>
          <w:tcPr>
            <w:tcW w:w="2126" w:type="dxa"/>
            <w:vAlign w:val="center"/>
          </w:tcPr>
          <w:p w14:paraId="63A872D3" w14:textId="7451837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model </w:t>
            </w:r>
          </w:p>
        </w:tc>
        <w:tc>
          <w:tcPr>
            <w:tcW w:w="4394" w:type="dxa"/>
            <w:vAlign w:val="center"/>
          </w:tcPr>
          <w:p w14:paraId="5049F53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ED3D07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EF16AC0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5E5AC657" w14:textId="77777777" w:rsidTr="008E5102">
        <w:tc>
          <w:tcPr>
            <w:tcW w:w="704" w:type="dxa"/>
            <w:vMerge/>
            <w:vAlign w:val="center"/>
          </w:tcPr>
          <w:p w14:paraId="226318E1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4EBE40F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3CEF34F" w14:textId="06B148A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Engine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Power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(T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he output at a specified engine RPM, 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448kW@1800rpm)</w:t>
            </w:r>
          </w:p>
        </w:tc>
        <w:tc>
          <w:tcPr>
            <w:tcW w:w="4394" w:type="dxa"/>
            <w:vAlign w:val="center"/>
          </w:tcPr>
          <w:p w14:paraId="655904A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5B8DECD5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EC3888F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15A9F2BB" w14:textId="77777777" w:rsidTr="008E5102">
        <w:tc>
          <w:tcPr>
            <w:tcW w:w="704" w:type="dxa"/>
            <w:vMerge/>
            <w:vAlign w:val="center"/>
          </w:tcPr>
          <w:p w14:paraId="6DCD72D5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7DBB483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4CF5DE6" w14:textId="4A966519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Engine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orque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: 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he output at a specified engine RPM, 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2778Nm@1200rpm)</w:t>
            </w:r>
          </w:p>
        </w:tc>
        <w:tc>
          <w:tcPr>
            <w:tcW w:w="4394" w:type="dxa"/>
            <w:vAlign w:val="center"/>
          </w:tcPr>
          <w:p w14:paraId="7251FF44" w14:textId="439762F2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70911AC0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09BC3E2D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06835ADC" w14:textId="77777777" w:rsidTr="008E5102">
        <w:tc>
          <w:tcPr>
            <w:tcW w:w="704" w:type="dxa"/>
            <w:vMerge/>
            <w:vAlign w:val="center"/>
          </w:tcPr>
          <w:p w14:paraId="286BF678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50DB241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10CC978" w14:textId="77777777" w:rsidR="00D96AD8" w:rsidRPr="004518C3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Engine Emission Rating:</w:t>
            </w:r>
          </w:p>
          <w:p w14:paraId="0203B583" w14:textId="6B01CB0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Euro 5, or ADR 80/02 compliant)</w:t>
            </w:r>
          </w:p>
        </w:tc>
        <w:tc>
          <w:tcPr>
            <w:tcW w:w="4394" w:type="dxa"/>
            <w:vAlign w:val="center"/>
          </w:tcPr>
          <w:p w14:paraId="63571670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38E95A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010FB3E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0B70D79A" w14:textId="77777777" w:rsidTr="008E5102">
        <w:trPr>
          <w:trHeight w:val="841"/>
        </w:trPr>
        <w:tc>
          <w:tcPr>
            <w:tcW w:w="704" w:type="dxa"/>
            <w:vMerge/>
          </w:tcPr>
          <w:p w14:paraId="1798825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0CD0D0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16F3F54" w14:textId="492D8E4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Clutch engagement torque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in Nm.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For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manual transmission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only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. </w:t>
            </w:r>
          </w:p>
        </w:tc>
        <w:tc>
          <w:tcPr>
            <w:tcW w:w="4394" w:type="dxa"/>
            <w:vAlign w:val="center"/>
          </w:tcPr>
          <w:p w14:paraId="73DD426B" w14:textId="21E5A22B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52E0B308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1141268E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1017F9EB" w14:textId="77777777" w:rsidTr="008E5102">
        <w:tc>
          <w:tcPr>
            <w:tcW w:w="704" w:type="dxa"/>
            <w:vMerge/>
          </w:tcPr>
          <w:p w14:paraId="030BE36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A1F793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47A7041" w14:textId="0C59968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Torque converter characteristics 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For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automatic transmission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only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.</w:t>
            </w:r>
          </w:p>
        </w:tc>
        <w:tc>
          <w:tcPr>
            <w:tcW w:w="4394" w:type="dxa"/>
            <w:vAlign w:val="center"/>
          </w:tcPr>
          <w:p w14:paraId="0831316D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4F4AF1A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09EE2542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4D1A16E1" w14:textId="77777777" w:rsidTr="008E5102">
        <w:tc>
          <w:tcPr>
            <w:tcW w:w="704" w:type="dxa"/>
            <w:vMerge w:val="restart"/>
            <w:vAlign w:val="center"/>
          </w:tcPr>
          <w:p w14:paraId="02DB74E8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820952A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Gearbox</w:t>
            </w:r>
          </w:p>
        </w:tc>
        <w:tc>
          <w:tcPr>
            <w:tcW w:w="2126" w:type="dxa"/>
            <w:vAlign w:val="center"/>
          </w:tcPr>
          <w:p w14:paraId="55073E88" w14:textId="0BCFC706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model </w:t>
            </w:r>
          </w:p>
        </w:tc>
        <w:tc>
          <w:tcPr>
            <w:tcW w:w="4394" w:type="dxa"/>
            <w:vAlign w:val="center"/>
          </w:tcPr>
          <w:p w14:paraId="11F6C2D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2057A0C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7727CE16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16572DA2" w14:textId="77777777" w:rsidTr="008E5102">
        <w:tc>
          <w:tcPr>
            <w:tcW w:w="704" w:type="dxa"/>
            <w:vMerge/>
          </w:tcPr>
          <w:p w14:paraId="03FDD877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3C660281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8D3A3A1" w14:textId="77777777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G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earbox ratio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: </w:t>
            </w:r>
          </w:p>
          <w:p w14:paraId="307AEE53" w14:textId="1B27733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Include all gear ratios</w:t>
            </w:r>
          </w:p>
        </w:tc>
        <w:tc>
          <w:tcPr>
            <w:tcW w:w="4394" w:type="dxa"/>
            <w:vAlign w:val="center"/>
          </w:tcPr>
          <w:p w14:paraId="7715A95C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217E65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9EBCE53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1BB7704A" w14:textId="77777777" w:rsidTr="008E5102">
        <w:tc>
          <w:tcPr>
            <w:tcW w:w="704" w:type="dxa"/>
            <w:vMerge w:val="restart"/>
            <w:vAlign w:val="center"/>
          </w:tcPr>
          <w:p w14:paraId="7CEC9D5C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1C5DDAA5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Differential</w:t>
            </w:r>
          </w:p>
        </w:tc>
        <w:tc>
          <w:tcPr>
            <w:tcW w:w="2126" w:type="dxa"/>
            <w:vAlign w:val="center"/>
          </w:tcPr>
          <w:p w14:paraId="5799A81C" w14:textId="012FAD2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model </w:t>
            </w:r>
          </w:p>
        </w:tc>
        <w:tc>
          <w:tcPr>
            <w:tcW w:w="4394" w:type="dxa"/>
            <w:vAlign w:val="center"/>
          </w:tcPr>
          <w:p w14:paraId="3CD30E8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787E4835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1FA518DC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788E785A" w14:textId="77777777" w:rsidTr="008E5102">
        <w:tc>
          <w:tcPr>
            <w:tcW w:w="704" w:type="dxa"/>
            <w:vMerge/>
            <w:vAlign w:val="center"/>
          </w:tcPr>
          <w:p w14:paraId="14303B5F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9627AA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6C582E12" w14:textId="39583586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F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inal drive ratio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</w:p>
          <w:p w14:paraId="720791DC" w14:textId="074A6DEE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(e.g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.,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4.55:1)</w:t>
            </w:r>
          </w:p>
        </w:tc>
        <w:tc>
          <w:tcPr>
            <w:tcW w:w="4394" w:type="dxa"/>
            <w:vAlign w:val="center"/>
          </w:tcPr>
          <w:p w14:paraId="27738C2D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1D7D52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018F57D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094706B1" w14:textId="77777777" w:rsidTr="008E5102">
        <w:tc>
          <w:tcPr>
            <w:tcW w:w="704" w:type="dxa"/>
            <w:vMerge/>
            <w:vAlign w:val="center"/>
          </w:tcPr>
          <w:p w14:paraId="2F66D31D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6BDCBE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0A43A0D4" w14:textId="4D6800AD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>ractive effort distribution/torque distribution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. 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>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50:25:25 or 33:33:33)</w:t>
            </w:r>
          </w:p>
        </w:tc>
        <w:tc>
          <w:tcPr>
            <w:tcW w:w="4394" w:type="dxa"/>
            <w:vAlign w:val="center"/>
          </w:tcPr>
          <w:p w14:paraId="5F7DA4E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6B0F7A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0E19A7CC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5F1EBCCC" w14:textId="77777777" w:rsidTr="008E5102">
        <w:tc>
          <w:tcPr>
            <w:tcW w:w="704" w:type="dxa"/>
            <w:vMerge w:val="restart"/>
            <w:vAlign w:val="center"/>
          </w:tcPr>
          <w:p w14:paraId="675B7B7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B9D0B28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Suspension</w:t>
            </w:r>
          </w:p>
        </w:tc>
        <w:tc>
          <w:tcPr>
            <w:tcW w:w="2126" w:type="dxa"/>
            <w:vMerge w:val="restart"/>
            <w:vAlign w:val="center"/>
          </w:tcPr>
          <w:p w14:paraId="12C1BF79" w14:textId="49F4820F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Steer Axle 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>Make and Model</w:t>
            </w:r>
          </w:p>
        </w:tc>
        <w:tc>
          <w:tcPr>
            <w:tcW w:w="4394" w:type="dxa"/>
            <w:vAlign w:val="center"/>
          </w:tcPr>
          <w:p w14:paraId="2DDB3271" w14:textId="66190114" w:rsidR="00D96AD8" w:rsidRPr="00BF2D1F" w:rsidRDefault="0001247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Single steer</w:t>
            </w:r>
            <w:r w:rsidR="00C450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(if applicable)</w:t>
            </w:r>
          </w:p>
        </w:tc>
        <w:tc>
          <w:tcPr>
            <w:tcW w:w="3686" w:type="dxa"/>
            <w:gridSpan w:val="2"/>
            <w:vAlign w:val="center"/>
          </w:tcPr>
          <w:p w14:paraId="7F6DB7C5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F2FFD8C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4B9DF1BB" w14:textId="77777777" w:rsidTr="008E5102">
        <w:tc>
          <w:tcPr>
            <w:tcW w:w="704" w:type="dxa"/>
            <w:vMerge/>
            <w:vAlign w:val="center"/>
          </w:tcPr>
          <w:p w14:paraId="74576B5D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8BEBF6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28C1AC8F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905B122" w14:textId="7B941BD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Twin steer (if applicable)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–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non-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load sharing</w:t>
            </w:r>
          </w:p>
        </w:tc>
        <w:tc>
          <w:tcPr>
            <w:tcW w:w="3686" w:type="dxa"/>
            <w:gridSpan w:val="2"/>
            <w:vAlign w:val="center"/>
          </w:tcPr>
          <w:p w14:paraId="102069B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4683DC0E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2C52344C" w14:textId="77777777" w:rsidTr="008E5102">
        <w:tc>
          <w:tcPr>
            <w:tcW w:w="704" w:type="dxa"/>
            <w:vMerge/>
            <w:vAlign w:val="center"/>
          </w:tcPr>
          <w:p w14:paraId="393DCF40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344AEB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4CF005AA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F161A68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Twin steer (if applicable) - load sharing</w:t>
            </w:r>
          </w:p>
        </w:tc>
        <w:tc>
          <w:tcPr>
            <w:tcW w:w="3686" w:type="dxa"/>
            <w:gridSpan w:val="2"/>
            <w:vAlign w:val="center"/>
          </w:tcPr>
          <w:p w14:paraId="5CFAFCDF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3C3DF17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6F5AB7E4" w14:textId="77777777" w:rsidTr="008E5102">
        <w:tc>
          <w:tcPr>
            <w:tcW w:w="704" w:type="dxa"/>
            <w:vMerge/>
            <w:vAlign w:val="center"/>
          </w:tcPr>
          <w:p w14:paraId="3252D2C7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2E6CF921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59E42DA" w14:textId="0E38151B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Steer Axle group rating</w:t>
            </w:r>
          </w:p>
        </w:tc>
        <w:tc>
          <w:tcPr>
            <w:tcW w:w="4394" w:type="dxa"/>
            <w:vAlign w:val="center"/>
          </w:tcPr>
          <w:p w14:paraId="4377733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CB2953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1A133EBE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0AB0E07D" w14:textId="77777777" w:rsidTr="008E5102">
        <w:tc>
          <w:tcPr>
            <w:tcW w:w="704" w:type="dxa"/>
            <w:vMerge/>
            <w:vAlign w:val="center"/>
          </w:tcPr>
          <w:p w14:paraId="6C09279E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3641C1E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3B864CE" w14:textId="29EED60C" w:rsidR="007540FC" w:rsidRPr="00BF2D1F" w:rsidRDefault="00D96AD8" w:rsidP="00685DFE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2A7462">
              <w:rPr>
                <w:rFonts w:ascii="Segoe UI" w:hAnsi="Segoe UI" w:cs="Segoe UI"/>
                <w:sz w:val="20"/>
                <w:szCs w:val="20"/>
              </w:rPr>
              <w:t>Drive Axle Type, Make &amp; Model: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394" w:type="dxa"/>
            <w:vAlign w:val="center"/>
          </w:tcPr>
          <w:p w14:paraId="23FFFAE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21D319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150562ED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2CBC8173" w14:textId="77777777" w:rsidTr="008E5102">
        <w:tc>
          <w:tcPr>
            <w:tcW w:w="704" w:type="dxa"/>
            <w:vMerge/>
            <w:vAlign w:val="center"/>
          </w:tcPr>
          <w:p w14:paraId="68AD1143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27C266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FD95EC8" w14:textId="3F577E02" w:rsidR="00D96AD8" w:rsidRPr="002A7462" w:rsidRDefault="00D96AD8" w:rsidP="00012475">
            <w:pPr>
              <w:spacing w:before="60" w:after="60"/>
            </w:pPr>
            <w:r>
              <w:rPr>
                <w:rFonts w:ascii="Segoe UI" w:hAnsi="Segoe UI" w:cs="Segoe UI"/>
                <w:sz w:val="20"/>
                <w:szCs w:val="20"/>
              </w:rPr>
              <w:t>Drive Axle group rating</w:t>
            </w:r>
          </w:p>
        </w:tc>
        <w:tc>
          <w:tcPr>
            <w:tcW w:w="4394" w:type="dxa"/>
            <w:vAlign w:val="center"/>
          </w:tcPr>
          <w:p w14:paraId="51160F0C" w14:textId="34BC0E8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315ECA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B259B1D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380A945F" w14:textId="77777777" w:rsidTr="008E5102">
        <w:trPr>
          <w:trHeight w:val="227"/>
        </w:trPr>
        <w:tc>
          <w:tcPr>
            <w:tcW w:w="704" w:type="dxa"/>
            <w:vMerge w:val="restart"/>
            <w:vAlign w:val="center"/>
          </w:tcPr>
          <w:p w14:paraId="56BEF16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6406B23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Wheels and axles</w:t>
            </w:r>
          </w:p>
        </w:tc>
        <w:tc>
          <w:tcPr>
            <w:tcW w:w="2126" w:type="dxa"/>
            <w:vMerge w:val="restart"/>
            <w:vAlign w:val="center"/>
          </w:tcPr>
          <w:p w14:paraId="205B12AE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Track width and dual tyre spacing</w:t>
            </w:r>
          </w:p>
        </w:tc>
        <w:tc>
          <w:tcPr>
            <w:tcW w:w="4394" w:type="dxa"/>
            <w:vAlign w:val="center"/>
          </w:tcPr>
          <w:p w14:paraId="5394D4AA" w14:textId="40E9DCB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Steer Track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571EDEF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565C8FEE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06F038D5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40A28F22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759D04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0B985E8F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F7045D9" w14:textId="66C4312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Drive Track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19446AD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70C31457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D96AD8" w:rsidRPr="00BF2D1F" w14:paraId="503DB123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48C0F428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D6385E3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5E1429C2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692DE94" w14:textId="31ADE60D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Dual tyre spacing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22C1E91F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04190E13" w14:textId="77777777" w:rsidR="00D96AD8" w:rsidRPr="00BF2D1F" w:rsidRDefault="00D96AD8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AE47F5" w:rsidRPr="00BF2D1F" w14:paraId="0C7F27EE" w14:textId="77777777" w:rsidTr="008E5102">
        <w:trPr>
          <w:trHeight w:val="227"/>
        </w:trPr>
        <w:tc>
          <w:tcPr>
            <w:tcW w:w="704" w:type="dxa"/>
            <w:vMerge w:val="restart"/>
            <w:vAlign w:val="center"/>
          </w:tcPr>
          <w:p w14:paraId="60D9D636" w14:textId="77777777" w:rsidR="00AE47F5" w:rsidRPr="00BF2D1F" w:rsidRDefault="00AE47F5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1FFBC56A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Tyres</w:t>
            </w:r>
          </w:p>
        </w:tc>
        <w:tc>
          <w:tcPr>
            <w:tcW w:w="2126" w:type="dxa"/>
            <w:vMerge w:val="restart"/>
            <w:vAlign w:val="center"/>
          </w:tcPr>
          <w:p w14:paraId="18D12749" w14:textId="0AE0E36A" w:rsidR="00AE47F5" w:rsidRPr="00BF2D1F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>yre size</w:t>
            </w:r>
            <w:r w:rsidR="00AA5A3E">
              <w:rPr>
                <w:rFonts w:ascii="Segoe UI" w:hAnsi="Segoe UI" w:cs="Segoe UI"/>
                <w:sz w:val="20"/>
                <w:szCs w:val="20"/>
              </w:rPr>
              <w:t xml:space="preserve"> &amp; Load Index</w:t>
            </w:r>
          </w:p>
        </w:tc>
        <w:tc>
          <w:tcPr>
            <w:tcW w:w="4394" w:type="dxa"/>
            <w:vAlign w:val="center"/>
          </w:tcPr>
          <w:p w14:paraId="2ADCE2B4" w14:textId="4DAF3E6A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Steer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379D1F55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1C7E3E9" w14:textId="77777777" w:rsidR="00AE47F5" w:rsidRPr="00BF2D1F" w:rsidRDefault="00AE47F5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AE47F5" w:rsidRPr="00BF2D1F" w14:paraId="09986B91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052B977A" w14:textId="77777777" w:rsidR="00AE47F5" w:rsidRPr="00BF2D1F" w:rsidRDefault="00AE47F5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45ED7C4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75888019" w14:textId="77777777" w:rsidR="00AE47F5" w:rsidRPr="00BF2D1F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0A72FB4" w14:textId="01C6FF34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Drive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6E21F8CD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852BFE5" w14:textId="77777777" w:rsidR="00AE47F5" w:rsidRPr="00BF2D1F" w:rsidRDefault="00AE47F5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AE47F5" w:rsidRPr="00BF2D1F" w14:paraId="45C0C788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16EC6B42" w14:textId="77777777" w:rsidR="00AE47F5" w:rsidRPr="00BF2D1F" w:rsidRDefault="00AE47F5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6DB93FA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30C89EDC" w14:textId="3C451599" w:rsidR="00AE47F5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New tyre make, model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(if applicable)</w:t>
            </w:r>
          </w:p>
        </w:tc>
        <w:tc>
          <w:tcPr>
            <w:tcW w:w="4394" w:type="dxa"/>
            <w:vAlign w:val="center"/>
          </w:tcPr>
          <w:p w14:paraId="1B832AE0" w14:textId="7A3855E1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Steer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12109BC2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23426CA" w14:textId="77777777" w:rsidR="00AE47F5" w:rsidRPr="00BF2D1F" w:rsidRDefault="00AE47F5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AE47F5" w:rsidRPr="00BF2D1F" w14:paraId="4070C950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753FFED6" w14:textId="77777777" w:rsidR="00AE47F5" w:rsidRPr="00BF2D1F" w:rsidRDefault="00AE47F5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3204909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789EAA52" w14:textId="77777777" w:rsidR="00AE47F5" w:rsidRPr="00845E05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9F8F3A3" w14:textId="5E438B8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Drive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5EA7AB20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15CCEA7" w14:textId="77777777" w:rsidR="00AE47F5" w:rsidRPr="00BF2D1F" w:rsidRDefault="00AE47F5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AE47F5" w:rsidRPr="00BF2D1F" w14:paraId="2B203874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14625E5F" w14:textId="77777777" w:rsidR="00AE47F5" w:rsidRPr="00BF2D1F" w:rsidRDefault="00AE47F5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CCB2CFE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989D4E1" w14:textId="2FDA433A" w:rsidR="00AE47F5" w:rsidRPr="00845E05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Re-tread tyre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>make, model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(if applicable)</w:t>
            </w:r>
          </w:p>
        </w:tc>
        <w:tc>
          <w:tcPr>
            <w:tcW w:w="4394" w:type="dxa"/>
            <w:vAlign w:val="center"/>
          </w:tcPr>
          <w:p w14:paraId="77B895F3" w14:textId="4C300272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Drive ONLY:</w:t>
            </w:r>
          </w:p>
        </w:tc>
        <w:tc>
          <w:tcPr>
            <w:tcW w:w="3686" w:type="dxa"/>
            <w:gridSpan w:val="2"/>
            <w:vAlign w:val="center"/>
          </w:tcPr>
          <w:p w14:paraId="7F5D7FCA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40FC539B" w14:textId="77777777" w:rsidR="00AE47F5" w:rsidRPr="00BF2D1F" w:rsidRDefault="00AE47F5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52F3D0B5" w14:textId="77777777" w:rsidTr="008E5102">
        <w:tc>
          <w:tcPr>
            <w:tcW w:w="704" w:type="dxa"/>
            <w:vMerge w:val="restart"/>
            <w:vAlign w:val="center"/>
          </w:tcPr>
          <w:p w14:paraId="14C86E21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6835A7E6" w14:textId="63C545D5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Coupling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s</w:t>
            </w:r>
          </w:p>
        </w:tc>
        <w:tc>
          <w:tcPr>
            <w:tcW w:w="2126" w:type="dxa"/>
            <w:vAlign w:val="center"/>
          </w:tcPr>
          <w:p w14:paraId="6D77206F" w14:textId="57DF579F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Make and Model</w:t>
            </w:r>
          </w:p>
        </w:tc>
        <w:tc>
          <w:tcPr>
            <w:tcW w:w="4394" w:type="dxa"/>
            <w:vAlign w:val="center"/>
          </w:tcPr>
          <w:p w14:paraId="0E242229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453A2F9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77A01288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07D5607B" w14:textId="77777777" w:rsidTr="008E5102">
        <w:tc>
          <w:tcPr>
            <w:tcW w:w="704" w:type="dxa"/>
            <w:vMerge/>
            <w:vAlign w:val="center"/>
          </w:tcPr>
          <w:p w14:paraId="772A6C61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8CC4FE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006E1294" w14:textId="5D619E9B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Type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e.g. fifth wheel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/ballrace/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R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ingfeder</w:t>
            </w:r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394" w:type="dxa"/>
            <w:vAlign w:val="center"/>
          </w:tcPr>
          <w:p w14:paraId="19CB6420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1D94672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57703CB2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6092E42A" w14:textId="77777777" w:rsidTr="008E5102">
        <w:tc>
          <w:tcPr>
            <w:tcW w:w="704" w:type="dxa"/>
            <w:vMerge/>
            <w:vAlign w:val="center"/>
          </w:tcPr>
          <w:p w14:paraId="65C2B1D0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92C661B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7560914" w14:textId="17F583B0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D</w:t>
            </w:r>
            <w:r>
              <w:rPr>
                <w:rFonts w:ascii="Segoe UI" w:hAnsi="Segoe UI" w:cs="Segoe UI"/>
                <w:sz w:val="20"/>
                <w:szCs w:val="20"/>
              </w:rPr>
              <w:t>-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>rating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Lowest</w:t>
            </w:r>
            <w:r w:rsidRPr="002F2D59">
              <w:rPr>
                <w:rFonts w:ascii="Segoe UI" w:hAnsi="Segoe UI" w:cs="Segoe UI"/>
                <w:sz w:val="20"/>
                <w:szCs w:val="20"/>
              </w:rPr>
              <w:t xml:space="preserve"> rating for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 xml:space="preserve">the assembly, e.g.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lowest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>rating of fifth wheel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or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 xml:space="preserve"> ballrace)</w:t>
            </w:r>
          </w:p>
        </w:tc>
        <w:tc>
          <w:tcPr>
            <w:tcW w:w="4394" w:type="dxa"/>
            <w:vAlign w:val="center"/>
          </w:tcPr>
          <w:p w14:paraId="7AA71410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88EB1B9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544EF09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1BFFD5EE" w14:textId="77777777" w:rsidTr="008E5102">
        <w:tc>
          <w:tcPr>
            <w:tcW w:w="704" w:type="dxa"/>
            <w:vMerge w:val="restart"/>
            <w:vAlign w:val="center"/>
          </w:tcPr>
          <w:p w14:paraId="6E9A9FC5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CF0379C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Brakes</w:t>
            </w:r>
          </w:p>
        </w:tc>
        <w:tc>
          <w:tcPr>
            <w:tcW w:w="2126" w:type="dxa"/>
            <w:vAlign w:val="center"/>
          </w:tcPr>
          <w:p w14:paraId="74F7FC58" w14:textId="77777777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Brake Type:</w:t>
            </w:r>
          </w:p>
          <w:p w14:paraId="66923D00" w14:textId="13ED528D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394" w:type="dxa"/>
            <w:vAlign w:val="center"/>
          </w:tcPr>
          <w:p w14:paraId="133B2755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99EF370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01EDD48D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038E35BB" w14:textId="77777777" w:rsidTr="008E5102">
        <w:tc>
          <w:tcPr>
            <w:tcW w:w="704" w:type="dxa"/>
            <w:vMerge/>
            <w:vAlign w:val="center"/>
          </w:tcPr>
          <w:p w14:paraId="731C594B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19A7514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14BEBFD" w14:textId="77777777" w:rsidR="007540FC" w:rsidRPr="003B13D5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Brake Controls:</w:t>
            </w:r>
          </w:p>
          <w:p w14:paraId="3D8A4A38" w14:textId="54344CE9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(e.g. ABS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or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EBS)</w:t>
            </w:r>
          </w:p>
        </w:tc>
        <w:tc>
          <w:tcPr>
            <w:tcW w:w="4394" w:type="dxa"/>
            <w:vAlign w:val="center"/>
          </w:tcPr>
          <w:p w14:paraId="7D4E2AE5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D54AB37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4394162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4D849739" w14:textId="77777777" w:rsidTr="008E5102">
        <w:tc>
          <w:tcPr>
            <w:tcW w:w="704" w:type="dxa"/>
            <w:vMerge/>
            <w:vAlign w:val="center"/>
          </w:tcPr>
          <w:p w14:paraId="56A3D4BE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6256818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3164318" w14:textId="77777777" w:rsidR="007540FC" w:rsidRPr="003B13D5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Trailer Brake Power Supply:</w:t>
            </w:r>
          </w:p>
          <w:p w14:paraId="44175036" w14:textId="5D00321D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he power output supplied to the trailer EBS system)</w:t>
            </w:r>
          </w:p>
        </w:tc>
        <w:tc>
          <w:tcPr>
            <w:tcW w:w="4394" w:type="dxa"/>
            <w:vAlign w:val="center"/>
          </w:tcPr>
          <w:p w14:paraId="4D6D0C3F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164A2FF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0CCDC829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502EEBFC" w14:textId="77777777" w:rsidTr="008E5102">
        <w:trPr>
          <w:trHeight w:val="375"/>
        </w:trPr>
        <w:tc>
          <w:tcPr>
            <w:tcW w:w="704" w:type="dxa"/>
            <w:vAlign w:val="center"/>
          </w:tcPr>
          <w:p w14:paraId="6DA85C39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6EE6F9D4" w14:textId="3EF80AEB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Tare</w:t>
            </w:r>
          </w:p>
        </w:tc>
        <w:tc>
          <w:tcPr>
            <w:tcW w:w="2126" w:type="dxa"/>
            <w:vAlign w:val="center"/>
          </w:tcPr>
          <w:p w14:paraId="2E0B356D" w14:textId="4CC7BAED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Minimum tare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mass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(Including any accessories fitted)</w:t>
            </w:r>
          </w:p>
        </w:tc>
        <w:tc>
          <w:tcPr>
            <w:tcW w:w="4394" w:type="dxa"/>
            <w:vAlign w:val="center"/>
          </w:tcPr>
          <w:p w14:paraId="7F0D505D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93B7BC2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A0796BF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6A47D06A" w14:textId="77777777" w:rsidTr="008E5102">
        <w:trPr>
          <w:trHeight w:val="375"/>
        </w:trPr>
        <w:tc>
          <w:tcPr>
            <w:tcW w:w="704" w:type="dxa"/>
            <w:vMerge w:val="restart"/>
            <w:vAlign w:val="center"/>
          </w:tcPr>
          <w:p w14:paraId="40BEC17D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111A176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Mass</w:t>
            </w:r>
          </w:p>
        </w:tc>
        <w:tc>
          <w:tcPr>
            <w:tcW w:w="2126" w:type="dxa"/>
            <w:vAlign w:val="center"/>
          </w:tcPr>
          <w:p w14:paraId="4C6C2FE4" w14:textId="24952C3A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Gross Vehicle Mass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(GVM) rating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</w:p>
        </w:tc>
        <w:tc>
          <w:tcPr>
            <w:tcW w:w="4394" w:type="dxa"/>
            <w:vAlign w:val="center"/>
          </w:tcPr>
          <w:p w14:paraId="6D7619C3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64EF63A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1E48CF5C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443DB5F8" w14:textId="77777777" w:rsidTr="008E5102">
        <w:trPr>
          <w:trHeight w:val="374"/>
        </w:trPr>
        <w:tc>
          <w:tcPr>
            <w:tcW w:w="704" w:type="dxa"/>
            <w:vMerge/>
            <w:vAlign w:val="center"/>
          </w:tcPr>
          <w:p w14:paraId="3E43F1F2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4FA599D2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F0ADD04" w14:textId="4D7825F4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Gross Combination Mass (GCM) rating (Kg)</w:t>
            </w:r>
          </w:p>
        </w:tc>
        <w:tc>
          <w:tcPr>
            <w:tcW w:w="4394" w:type="dxa"/>
            <w:vAlign w:val="center"/>
          </w:tcPr>
          <w:p w14:paraId="7ECDA01E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4EA3C05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90D7490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  <w:tr w:rsidR="007540FC" w:rsidRPr="00BF2D1F" w14:paraId="43A66C57" w14:textId="77777777" w:rsidTr="008E5102">
        <w:tc>
          <w:tcPr>
            <w:tcW w:w="704" w:type="dxa"/>
            <w:vAlign w:val="center"/>
          </w:tcPr>
          <w:p w14:paraId="1F926E50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4F9EA6D6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2126" w:type="dxa"/>
            <w:vAlign w:val="center"/>
          </w:tcPr>
          <w:p w14:paraId="14734D4A" w14:textId="77777777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Additional or special requirements</w:t>
            </w:r>
          </w:p>
        </w:tc>
        <w:tc>
          <w:tcPr>
            <w:tcW w:w="4394" w:type="dxa"/>
            <w:vAlign w:val="center"/>
          </w:tcPr>
          <w:p w14:paraId="2668D8CA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69F28D7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72EE8663" w14:textId="77777777" w:rsidR="007540FC" w:rsidRPr="00BF2D1F" w:rsidRDefault="007540FC" w:rsidP="00012475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</w:tr>
    </w:tbl>
    <w:p w14:paraId="3394A7B5" w14:textId="2D41C476" w:rsidR="00BF2D1F" w:rsidRDefault="00BF2D1F" w:rsidP="0064190D">
      <w:pPr>
        <w:pStyle w:val="BodyText"/>
      </w:pPr>
      <w:bookmarkStart w:id="21" w:name="_Toc170270947"/>
      <w:bookmarkStart w:id="22" w:name="_Toc422125606"/>
      <w:bookmarkStart w:id="23" w:name="_Toc433278172"/>
    </w:p>
    <w:p w14:paraId="15C7DC38" w14:textId="4DDE816A" w:rsidR="00D96AD8" w:rsidRPr="00D96AD8" w:rsidRDefault="00BF2D1F" w:rsidP="00D96AD8">
      <w:pPr>
        <w:pStyle w:val="Heading1"/>
      </w:pPr>
      <w:bookmarkStart w:id="24" w:name="_Ref43294637"/>
      <w:bookmarkStart w:id="25" w:name="_Ref43294859"/>
      <w:bookmarkStart w:id="26" w:name="_Toc164774457"/>
      <w:r>
        <w:lastRenderedPageBreak/>
        <w:t>Trailing Units Inspect</w:t>
      </w:r>
      <w:bookmarkEnd w:id="24"/>
      <w:bookmarkEnd w:id="25"/>
      <w:r w:rsidR="00AB27B2">
        <w:t>Ion details</w:t>
      </w:r>
      <w:bookmarkEnd w:id="26"/>
    </w:p>
    <w:tbl>
      <w:tblPr>
        <w:tblStyle w:val="TableGrid2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1984"/>
        <w:gridCol w:w="4111"/>
        <w:gridCol w:w="2835"/>
        <w:gridCol w:w="1276"/>
        <w:gridCol w:w="2693"/>
      </w:tblGrid>
      <w:tr w:rsidR="009B6F2A" w:rsidRPr="00845E05" w14:paraId="7E86336D" w14:textId="77777777" w:rsidTr="007F20A7">
        <w:trPr>
          <w:trHeight w:val="556"/>
        </w:trPr>
        <w:tc>
          <w:tcPr>
            <w:tcW w:w="8075" w:type="dxa"/>
            <w:gridSpan w:val="4"/>
            <w:shd w:val="clear" w:color="auto" w:fill="31A8FF" w:themeFill="accent1" w:themeFillTint="99"/>
            <w:vAlign w:val="center"/>
          </w:tcPr>
          <w:p w14:paraId="42D1C7EE" w14:textId="39F9B4D1" w:rsidR="009B6F2A" w:rsidRPr="00DC42DA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804" w:type="dxa"/>
            <w:gridSpan w:val="3"/>
            <w:shd w:val="clear" w:color="auto" w:fill="00B050"/>
            <w:vAlign w:val="center"/>
          </w:tcPr>
          <w:p w14:paraId="04EFCC88" w14:textId="310EE075" w:rsidR="009B6F2A" w:rsidRPr="00DC42DA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Main Roads</w:t>
            </w: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t</w:t>
            </w: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23172F" w:rsidRPr="00845E05" w14:paraId="31DD5991" w14:textId="77777777" w:rsidTr="008E5102">
        <w:trPr>
          <w:trHeight w:val="414"/>
        </w:trPr>
        <w:tc>
          <w:tcPr>
            <w:tcW w:w="3964" w:type="dxa"/>
            <w:gridSpan w:val="3"/>
            <w:shd w:val="clear" w:color="auto" w:fill="31A8FF" w:themeFill="accent1" w:themeFillTint="99"/>
            <w:vAlign w:val="center"/>
          </w:tcPr>
          <w:p w14:paraId="692057EA" w14:textId="52B5BD0E" w:rsidR="0023172F" w:rsidRPr="00DC42DA" w:rsidRDefault="005410B0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Unit Type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B64C5BF" w14:textId="03C515FC" w:rsidR="0023172F" w:rsidRPr="00DC42DA" w:rsidRDefault="002C7519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sdt>
              <w:sdtPr>
                <w:rPr>
                  <w:rFonts w:ascii="Segoe UI" w:hAnsi="Segoe UI"/>
                  <w:sz w:val="20"/>
                  <w:szCs w:val="20"/>
                  <w:lang w:val="en-GB"/>
                </w:rPr>
                <w:id w:val="-1627838830"/>
                <w:placeholder>
                  <w:docPart w:val="AD9BA1CE25894DEDBC40B6F2C38BBDE4"/>
                </w:placeholder>
                <w:showingPlcHdr/>
                <w:comboBox>
                  <w:listItem w:value="Choose an item"/>
                  <w:listItem w:displayText="Lead Trailer" w:value="Lead Trailer"/>
                  <w:listItem w:displayText="Semi Trailer" w:value="Semi Trailer"/>
                  <w:listItem w:displayText="Dolly" w:value="Dolly"/>
                  <w:listItem w:displayText="Dog Trailer" w:value="Dog Trailer"/>
                </w:comboBox>
              </w:sdtPr>
              <w:sdtEndPr/>
              <w:sdtContent>
                <w:r w:rsidR="0023172F" w:rsidRPr="00A57FC5">
                  <w:rPr>
                    <w:rStyle w:val="PlaceholderText"/>
                    <w:rFonts w:ascii="Segoe UI Historic" w:hAnsi="Segoe UI Historic" w:cs="Segoe UI Historic"/>
                  </w:rPr>
                  <w:t>Choose an item.</w:t>
                </w:r>
              </w:sdtContent>
            </w:sdt>
            <w:r w:rsidR="0023172F">
              <w:rPr>
                <w:rFonts w:ascii="Segoe UI" w:hAnsi="Segoe UI"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2835" w:type="dxa"/>
            <w:shd w:val="clear" w:color="auto" w:fill="00B050"/>
            <w:vAlign w:val="center"/>
          </w:tcPr>
          <w:p w14:paraId="55ED1031" w14:textId="43DBC1B0" w:rsidR="0023172F" w:rsidRDefault="0023172F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VIN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7402FE29" w14:textId="158978D4" w:rsidR="0023172F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</w:tr>
      <w:tr w:rsidR="0023172F" w:rsidRPr="00845E05" w14:paraId="03949C7B" w14:textId="77777777" w:rsidTr="008E5102">
        <w:trPr>
          <w:trHeight w:val="414"/>
        </w:trPr>
        <w:tc>
          <w:tcPr>
            <w:tcW w:w="3964" w:type="dxa"/>
            <w:gridSpan w:val="3"/>
            <w:shd w:val="clear" w:color="auto" w:fill="31A8FF" w:themeFill="accent1" w:themeFillTint="99"/>
            <w:vAlign w:val="center"/>
          </w:tcPr>
          <w:p w14:paraId="088CA5AF" w14:textId="1C42345D" w:rsidR="0023172F" w:rsidRPr="00DC42DA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Position of unit in the combination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C14BDFD" w14:textId="4B54A00B" w:rsidR="0023172F" w:rsidRPr="00DC42DA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  <w:shd w:val="clear" w:color="auto" w:fill="00B050"/>
            <w:vAlign w:val="center"/>
          </w:tcPr>
          <w:p w14:paraId="78F4005D" w14:textId="60A2561A" w:rsidR="0023172F" w:rsidRDefault="0023172F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2F2F2" w:themeColor="background1" w:themeShade="F2"/>
                <w:sz w:val="20"/>
                <w:szCs w:val="20"/>
                <w:lang w:val="en-GB"/>
              </w:rPr>
              <w:t>Inspection Type</w:t>
            </w:r>
          </w:p>
        </w:tc>
        <w:sdt>
          <w:sdtPr>
            <w:rPr>
              <w:rFonts w:ascii="Segoe UI" w:hAnsi="Segoe UI"/>
              <w:b/>
              <w:sz w:val="20"/>
              <w:szCs w:val="20"/>
              <w:lang w:val="en-GB"/>
            </w:rPr>
            <w:id w:val="992689871"/>
            <w:placeholder>
              <w:docPart w:val="34E9E868275642E891AA653FB450B4E5"/>
            </w:placeholder>
            <w:showingPlcHdr/>
            <w:dropDownList>
              <w:listItem w:value="Choose an item."/>
              <w:listItem w:displayText="Physical Inspection" w:value="Physical Inspection"/>
              <w:listItem w:displayText="Desktop Inspection" w:value="Desktop Inspection"/>
            </w:dropDownList>
          </w:sdtPr>
          <w:sdtEndPr/>
          <w:sdtContent>
            <w:tc>
              <w:tcPr>
                <w:tcW w:w="3969" w:type="dxa"/>
                <w:gridSpan w:val="2"/>
                <w:shd w:val="clear" w:color="auto" w:fill="auto"/>
                <w:vAlign w:val="center"/>
              </w:tcPr>
              <w:p w14:paraId="02C96782" w14:textId="6D1BD0F3" w:rsidR="0023172F" w:rsidRDefault="00D3752D" w:rsidP="009B6F2A">
                <w:pPr>
                  <w:rPr>
                    <w:rFonts w:ascii="Segoe UI" w:hAnsi="Segoe UI"/>
                    <w:b/>
                    <w:color w:val="FFFFFF" w:themeColor="background1"/>
                    <w:sz w:val="20"/>
                    <w:szCs w:val="20"/>
                    <w:lang w:val="en-GB"/>
                  </w:rPr>
                </w:pPr>
                <w:r w:rsidRPr="00845E05">
                  <w:rPr>
                    <w:rFonts w:ascii="Segoe UI" w:hAnsi="Segoe UI"/>
                    <w:color w:val="808080"/>
                  </w:rPr>
                  <w:t>Choose an item.</w:t>
                </w:r>
              </w:p>
            </w:tc>
          </w:sdtContent>
        </w:sdt>
      </w:tr>
      <w:tr w:rsidR="00D96AD8" w:rsidRPr="00845E05" w14:paraId="21959AFF" w14:textId="77777777" w:rsidTr="008E5102">
        <w:tc>
          <w:tcPr>
            <w:tcW w:w="704" w:type="dxa"/>
            <w:shd w:val="clear" w:color="auto" w:fill="31A8FF" w:themeFill="accent1" w:themeFillTint="99"/>
            <w:vAlign w:val="center"/>
          </w:tcPr>
          <w:p w14:paraId="7D6FDB5F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473FD89A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1984" w:type="dxa"/>
            <w:shd w:val="clear" w:color="auto" w:fill="31A8FF" w:themeFill="accent1" w:themeFillTint="99"/>
            <w:vAlign w:val="center"/>
          </w:tcPr>
          <w:p w14:paraId="776566FB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4111" w:type="dxa"/>
            <w:shd w:val="clear" w:color="auto" w:fill="31A8FF" w:themeFill="accent1" w:themeFillTint="99"/>
            <w:vAlign w:val="center"/>
          </w:tcPr>
          <w:p w14:paraId="082C9FA0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4111" w:type="dxa"/>
            <w:gridSpan w:val="2"/>
            <w:shd w:val="clear" w:color="auto" w:fill="00B050"/>
            <w:vAlign w:val="center"/>
          </w:tcPr>
          <w:p w14:paraId="68230382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  <w:tc>
          <w:tcPr>
            <w:tcW w:w="2693" w:type="dxa"/>
            <w:shd w:val="clear" w:color="auto" w:fill="00B050"/>
            <w:vAlign w:val="center"/>
          </w:tcPr>
          <w:p w14:paraId="224A907C" w14:textId="079B1DC0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List evidence pr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ovided to support as built specification</w:t>
            </w:r>
          </w:p>
        </w:tc>
      </w:tr>
      <w:tr w:rsidR="00D96AD8" w:rsidRPr="00845E05" w14:paraId="18A6C9EB" w14:textId="77777777" w:rsidTr="008E5102">
        <w:tc>
          <w:tcPr>
            <w:tcW w:w="704" w:type="dxa"/>
            <w:vMerge w:val="restart"/>
            <w:vAlign w:val="center"/>
          </w:tcPr>
          <w:p w14:paraId="0367FA16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46F1E27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Vehicle</w:t>
            </w:r>
          </w:p>
        </w:tc>
        <w:tc>
          <w:tcPr>
            <w:tcW w:w="1984" w:type="dxa"/>
            <w:vAlign w:val="center"/>
          </w:tcPr>
          <w:p w14:paraId="488A3CE9" w14:textId="24EA4BA9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Make</w:t>
            </w:r>
          </w:p>
        </w:tc>
        <w:tc>
          <w:tcPr>
            <w:tcW w:w="4111" w:type="dxa"/>
            <w:vAlign w:val="center"/>
          </w:tcPr>
          <w:p w14:paraId="7A4F8145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2A69280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2B4F34BC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7BB28F84" w14:textId="77777777" w:rsidTr="008E5102">
        <w:tc>
          <w:tcPr>
            <w:tcW w:w="704" w:type="dxa"/>
            <w:vMerge/>
            <w:vAlign w:val="center"/>
          </w:tcPr>
          <w:p w14:paraId="519D09FF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0955C5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D056F18" w14:textId="50F58530" w:rsidR="00D96AD8" w:rsidRPr="00845E05" w:rsidRDefault="00D96AD8" w:rsidP="009B6F2A">
            <w:pPr>
              <w:ind w:right="141"/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Model</w:t>
            </w:r>
          </w:p>
        </w:tc>
        <w:tc>
          <w:tcPr>
            <w:tcW w:w="4111" w:type="dxa"/>
            <w:vAlign w:val="center"/>
          </w:tcPr>
          <w:p w14:paraId="6483C99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DB0933E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7A0DBA57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073192E7" w14:textId="77777777" w:rsidTr="008E5102">
        <w:tc>
          <w:tcPr>
            <w:tcW w:w="704" w:type="dxa"/>
            <w:vMerge/>
            <w:vAlign w:val="center"/>
          </w:tcPr>
          <w:p w14:paraId="6911A7DC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65618274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8D68CAE" w14:textId="46BAB7AD" w:rsidR="00D96AD8" w:rsidRPr="00A164C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A164C8">
              <w:rPr>
                <w:rFonts w:ascii="Segoe UI" w:hAnsi="Segoe UI" w:cs="Segoe UI"/>
                <w:sz w:val="20"/>
                <w:szCs w:val="20"/>
              </w:rPr>
              <w:t xml:space="preserve">Description (e.g.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tandem dolly, </w:t>
            </w:r>
            <w:r w:rsidRPr="00A164C8">
              <w:rPr>
                <w:rFonts w:ascii="Segoe UI" w:hAnsi="Segoe UI" w:cs="Segoe UI"/>
                <w:sz w:val="20"/>
                <w:szCs w:val="20"/>
              </w:rPr>
              <w:t>tri axle semi-trailer or six axle dog trailer)</w:t>
            </w:r>
          </w:p>
        </w:tc>
        <w:tc>
          <w:tcPr>
            <w:tcW w:w="4111" w:type="dxa"/>
            <w:vAlign w:val="center"/>
          </w:tcPr>
          <w:p w14:paraId="09DFE8A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7BD8EF1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1E218680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3D3C225D" w14:textId="77777777" w:rsidTr="008E5102">
        <w:tc>
          <w:tcPr>
            <w:tcW w:w="704" w:type="dxa"/>
            <w:vMerge/>
            <w:vAlign w:val="center"/>
          </w:tcPr>
          <w:p w14:paraId="0C38BB29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770BF4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B66E727" w14:textId="3ED6B9C3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Body type</w:t>
            </w:r>
            <w:r w:rsidRPr="00640C17">
              <w:rPr>
                <w:rFonts w:ascii="Segoe UI" w:hAnsi="Segoe UI" w:cs="Segoe UI"/>
                <w:sz w:val="20"/>
                <w:szCs w:val="20"/>
              </w:rPr>
              <w:t xml:space="preserve"> 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640C17">
              <w:rPr>
                <w:rFonts w:ascii="Segoe UI" w:hAnsi="Segoe UI" w:cs="Segoe UI"/>
                <w:sz w:val="20"/>
                <w:szCs w:val="20"/>
              </w:rPr>
              <w:t xml:space="preserve"> side tipper, fuel tanker or skel trailer)</w:t>
            </w:r>
          </w:p>
        </w:tc>
        <w:tc>
          <w:tcPr>
            <w:tcW w:w="4111" w:type="dxa"/>
            <w:vAlign w:val="center"/>
          </w:tcPr>
          <w:p w14:paraId="75BE8D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7B04457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03A7234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5053FF0F" w14:textId="77777777" w:rsidTr="008E5102">
        <w:trPr>
          <w:trHeight w:val="652"/>
        </w:trPr>
        <w:tc>
          <w:tcPr>
            <w:tcW w:w="704" w:type="dxa"/>
            <w:vMerge w:val="restart"/>
            <w:vAlign w:val="center"/>
          </w:tcPr>
          <w:p w14:paraId="46FF0BB9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41718C0D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Suspension</w:t>
            </w:r>
          </w:p>
        </w:tc>
        <w:tc>
          <w:tcPr>
            <w:tcW w:w="1984" w:type="dxa"/>
            <w:vAlign w:val="center"/>
          </w:tcPr>
          <w:p w14:paraId="662C3E3F" w14:textId="14D07239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Dolly Axle Group Suspension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3C16B261" w14:textId="4EA14F2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111" w:type="dxa"/>
            <w:vAlign w:val="center"/>
          </w:tcPr>
          <w:p w14:paraId="4DC5FD0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50C10FA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0AF4119A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36066D7C" w14:textId="77777777" w:rsidTr="008E5102">
        <w:trPr>
          <w:trHeight w:val="558"/>
        </w:trPr>
        <w:tc>
          <w:tcPr>
            <w:tcW w:w="704" w:type="dxa"/>
            <w:vMerge/>
            <w:vAlign w:val="center"/>
          </w:tcPr>
          <w:p w14:paraId="2C84895A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396129D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1AC91FC9" w14:textId="61B091CE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Rear Axle Group Suspension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5F5517D4" w14:textId="1D6722F4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2A7462">
              <w:rPr>
                <w:rFonts w:ascii="Segoe UI" w:hAnsi="Segoe UI" w:cs="Segoe UI"/>
                <w:sz w:val="20"/>
                <w:szCs w:val="20"/>
              </w:rPr>
              <w:lastRenderedPageBreak/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111" w:type="dxa"/>
            <w:vAlign w:val="center"/>
          </w:tcPr>
          <w:p w14:paraId="5E80178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A173586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776D453F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5F72A5AA" w14:textId="77777777" w:rsidTr="008E5102">
        <w:trPr>
          <w:trHeight w:val="918"/>
        </w:trPr>
        <w:tc>
          <w:tcPr>
            <w:tcW w:w="704" w:type="dxa"/>
            <w:vMerge/>
            <w:vAlign w:val="center"/>
          </w:tcPr>
          <w:p w14:paraId="3ABAAD00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268BAE32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DA58E68" w14:textId="6F75D023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Steerable axle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suspension 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>make and model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57A67BCB" w14:textId="03552BD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(If applicable)</w:t>
            </w:r>
          </w:p>
        </w:tc>
        <w:tc>
          <w:tcPr>
            <w:tcW w:w="4111" w:type="dxa"/>
            <w:vAlign w:val="center"/>
          </w:tcPr>
          <w:p w14:paraId="28E80D7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0C1A85A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406435D9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08B92B9D" w14:textId="77777777" w:rsidTr="008E5102">
        <w:trPr>
          <w:trHeight w:val="918"/>
        </w:trPr>
        <w:tc>
          <w:tcPr>
            <w:tcW w:w="704" w:type="dxa"/>
            <w:vMerge/>
            <w:vAlign w:val="center"/>
          </w:tcPr>
          <w:p w14:paraId="01CC38FF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2B34DE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7B26E6B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67339">
              <w:rPr>
                <w:rFonts w:ascii="Segoe UI" w:hAnsi="Segoe UI" w:cs="Segoe UI"/>
                <w:sz w:val="20"/>
                <w:szCs w:val="20"/>
              </w:rPr>
              <w:t xml:space="preserve">Steerable Axle Degree of Articulation </w:t>
            </w:r>
          </w:p>
          <w:p w14:paraId="03BF6FE9" w14:textId="74B36DB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67339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67339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</w:tc>
        <w:tc>
          <w:tcPr>
            <w:tcW w:w="4111" w:type="dxa"/>
            <w:vAlign w:val="center"/>
          </w:tcPr>
          <w:p w14:paraId="6234E67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D7C04BD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79CEAC69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5A136DB2" w14:textId="77777777" w:rsidTr="008E5102">
        <w:trPr>
          <w:trHeight w:val="431"/>
        </w:trPr>
        <w:tc>
          <w:tcPr>
            <w:tcW w:w="704" w:type="dxa"/>
            <w:vMerge w:val="restart"/>
            <w:vAlign w:val="center"/>
          </w:tcPr>
          <w:p w14:paraId="00FCB06D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90902A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Wheels and axles</w:t>
            </w:r>
          </w:p>
        </w:tc>
        <w:tc>
          <w:tcPr>
            <w:tcW w:w="1984" w:type="dxa"/>
            <w:vMerge w:val="restart"/>
            <w:vAlign w:val="center"/>
          </w:tcPr>
          <w:p w14:paraId="69B80F05" w14:textId="7C16CCAE" w:rsidR="007540FC" w:rsidRPr="00845E05" w:rsidRDefault="00D96AD8" w:rsidP="00685DFE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Track width and dual tyre spacing</w:t>
            </w:r>
          </w:p>
        </w:tc>
        <w:tc>
          <w:tcPr>
            <w:tcW w:w="4111" w:type="dxa"/>
            <w:vAlign w:val="center"/>
          </w:tcPr>
          <w:p w14:paraId="55252156" w14:textId="7A13739D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Track width:</w:t>
            </w:r>
          </w:p>
        </w:tc>
        <w:tc>
          <w:tcPr>
            <w:tcW w:w="4111" w:type="dxa"/>
            <w:gridSpan w:val="2"/>
            <w:vAlign w:val="center"/>
          </w:tcPr>
          <w:p w14:paraId="2785AE9B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4E8832D8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64D26EDE" w14:textId="77777777" w:rsidTr="008E5102">
        <w:trPr>
          <w:trHeight w:val="423"/>
        </w:trPr>
        <w:tc>
          <w:tcPr>
            <w:tcW w:w="704" w:type="dxa"/>
            <w:vMerge/>
            <w:vAlign w:val="center"/>
          </w:tcPr>
          <w:p w14:paraId="288C9E8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5AA01E0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Merge/>
            <w:vAlign w:val="center"/>
          </w:tcPr>
          <w:p w14:paraId="5616B2A2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FCFDCE6" w14:textId="05A36CCE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Dual Tyre:</w:t>
            </w:r>
          </w:p>
        </w:tc>
        <w:tc>
          <w:tcPr>
            <w:tcW w:w="4111" w:type="dxa"/>
            <w:gridSpan w:val="2"/>
            <w:vAlign w:val="center"/>
          </w:tcPr>
          <w:p w14:paraId="3484E247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68E99A54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281A0195" w14:textId="77777777" w:rsidTr="008E5102">
        <w:tc>
          <w:tcPr>
            <w:tcW w:w="704" w:type="dxa"/>
            <w:vMerge/>
            <w:vAlign w:val="center"/>
          </w:tcPr>
          <w:p w14:paraId="36642EB7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3C60EF4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DC87DF6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Lift axle/s</w:t>
            </w:r>
          </w:p>
        </w:tc>
        <w:tc>
          <w:tcPr>
            <w:tcW w:w="4111" w:type="dxa"/>
            <w:vAlign w:val="center"/>
          </w:tcPr>
          <w:p w14:paraId="3F953A4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2F7C94F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06F2B518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7540FC" w:rsidRPr="00845E05" w14:paraId="05B7DE07" w14:textId="77777777" w:rsidTr="008E5102">
        <w:tc>
          <w:tcPr>
            <w:tcW w:w="704" w:type="dxa"/>
            <w:vMerge w:val="restart"/>
            <w:vAlign w:val="center"/>
          </w:tcPr>
          <w:p w14:paraId="08BB7CE3" w14:textId="77777777" w:rsidR="007540FC" w:rsidRPr="00845E05" w:rsidRDefault="007540FC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1BB2B615" w14:textId="77777777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Tyres</w:t>
            </w:r>
          </w:p>
        </w:tc>
        <w:tc>
          <w:tcPr>
            <w:tcW w:w="1984" w:type="dxa"/>
            <w:vAlign w:val="center"/>
          </w:tcPr>
          <w:p w14:paraId="31FFFE26" w14:textId="2474259C" w:rsidR="007540FC" w:rsidRPr="00845E05" w:rsidRDefault="007540FC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>yre size</w:t>
            </w:r>
            <w:r w:rsidRPr="00845E05" w:rsidDel="007540FC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AA5A3E">
              <w:rPr>
                <w:rFonts w:ascii="Segoe UI" w:hAnsi="Segoe UI" w:cs="Segoe UI"/>
                <w:sz w:val="20"/>
                <w:szCs w:val="20"/>
              </w:rPr>
              <w:t>&amp; Load Index</w:t>
            </w:r>
          </w:p>
        </w:tc>
        <w:tc>
          <w:tcPr>
            <w:tcW w:w="4111" w:type="dxa"/>
            <w:vAlign w:val="center"/>
          </w:tcPr>
          <w:p w14:paraId="44C5CC53" w14:textId="77777777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E809A2F" w14:textId="77777777" w:rsidR="007540FC" w:rsidRPr="00845E05" w:rsidRDefault="007540FC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56A7FD93" w14:textId="77777777" w:rsidR="007540FC" w:rsidRPr="00845E05" w:rsidRDefault="007540FC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7540FC" w:rsidRPr="00845E05" w14:paraId="391EE219" w14:textId="77777777" w:rsidTr="008E5102">
        <w:tc>
          <w:tcPr>
            <w:tcW w:w="704" w:type="dxa"/>
            <w:vMerge/>
            <w:vAlign w:val="center"/>
          </w:tcPr>
          <w:p w14:paraId="5D8CDB82" w14:textId="77777777" w:rsidR="007540FC" w:rsidRPr="00845E05" w:rsidRDefault="007540FC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FCDE257" w14:textId="77777777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187114D3" w14:textId="13E98009" w:rsidR="007540FC" w:rsidRPr="00845E05" w:rsidRDefault="007540FC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New tyre make, model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(if applicable)</w:t>
            </w:r>
          </w:p>
        </w:tc>
        <w:tc>
          <w:tcPr>
            <w:tcW w:w="4111" w:type="dxa"/>
            <w:vAlign w:val="center"/>
          </w:tcPr>
          <w:p w14:paraId="4538A7D0" w14:textId="77777777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98AA324" w14:textId="77777777" w:rsidR="007540FC" w:rsidRPr="00845E05" w:rsidRDefault="007540FC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46A167FB" w14:textId="77777777" w:rsidR="007540FC" w:rsidRPr="00845E05" w:rsidRDefault="007540FC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7540FC" w:rsidRPr="00845E05" w14:paraId="0CA77960" w14:textId="77777777" w:rsidTr="008E5102">
        <w:tc>
          <w:tcPr>
            <w:tcW w:w="704" w:type="dxa"/>
            <w:vMerge/>
            <w:vAlign w:val="center"/>
          </w:tcPr>
          <w:p w14:paraId="7C9CE56F" w14:textId="77777777" w:rsidR="007540FC" w:rsidRPr="00845E05" w:rsidRDefault="007540FC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2A1AC119" w14:textId="77777777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5F6E939A" w14:textId="66C2B155" w:rsidR="007540FC" w:rsidRPr="00845E05" w:rsidRDefault="007540FC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Re-tread tyre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>make, model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(if applicable)</w:t>
            </w:r>
          </w:p>
        </w:tc>
        <w:tc>
          <w:tcPr>
            <w:tcW w:w="4111" w:type="dxa"/>
            <w:vAlign w:val="center"/>
          </w:tcPr>
          <w:p w14:paraId="30216BA4" w14:textId="77777777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D2B2D40" w14:textId="77777777" w:rsidR="007540FC" w:rsidRPr="00845E05" w:rsidRDefault="007540FC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4C73AC58" w14:textId="77777777" w:rsidR="007540FC" w:rsidRPr="00845E05" w:rsidRDefault="007540FC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6115A1C8" w14:textId="77777777" w:rsidTr="008E5102">
        <w:tc>
          <w:tcPr>
            <w:tcW w:w="704" w:type="dxa"/>
            <w:vMerge w:val="restart"/>
            <w:vAlign w:val="center"/>
          </w:tcPr>
          <w:p w14:paraId="186A3644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DB0991B" w14:textId="77777777" w:rsidR="00D96AD8" w:rsidRPr="00845E05" w:rsidRDefault="00D96AD8" w:rsidP="000841A0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Couplings</w:t>
            </w:r>
          </w:p>
        </w:tc>
        <w:tc>
          <w:tcPr>
            <w:tcW w:w="1984" w:type="dxa"/>
            <w:vAlign w:val="center"/>
          </w:tcPr>
          <w:p w14:paraId="3A7EC019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Drawbar Coupling Type, Make &amp; Model</w:t>
            </w:r>
          </w:p>
          <w:p w14:paraId="26E54884" w14:textId="2ABB96B7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3AEE88CF" w14:textId="18B4A78F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Tow Eye or Gooseneck Kingpin)</w:t>
            </w:r>
          </w:p>
        </w:tc>
        <w:tc>
          <w:tcPr>
            <w:tcW w:w="4111" w:type="dxa"/>
            <w:vAlign w:val="center"/>
          </w:tcPr>
          <w:p w14:paraId="6C034B8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AD08751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4CE3FAB4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3CBF46C6" w14:textId="77777777" w:rsidTr="008E5102">
        <w:tc>
          <w:tcPr>
            <w:tcW w:w="704" w:type="dxa"/>
            <w:vMerge/>
            <w:vAlign w:val="center"/>
          </w:tcPr>
          <w:p w14:paraId="4C350A8F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9E2E79E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00DC5FCF" w14:textId="4C3F5143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Drawbar Coupling D-Rating:</w:t>
            </w:r>
          </w:p>
        </w:tc>
        <w:tc>
          <w:tcPr>
            <w:tcW w:w="4111" w:type="dxa"/>
            <w:vAlign w:val="center"/>
          </w:tcPr>
          <w:p w14:paraId="21543FA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CAD1869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478E64D6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6EEAC8F4" w14:textId="77777777" w:rsidTr="008E5102">
        <w:tc>
          <w:tcPr>
            <w:tcW w:w="704" w:type="dxa"/>
            <w:vMerge/>
            <w:vAlign w:val="center"/>
          </w:tcPr>
          <w:p w14:paraId="489AA5B9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FD4861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41D4B30" w14:textId="64AFF74B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to Semi-trailer Coupling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7282E8A" w14:textId="658CE64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fifth wheel or </w:t>
            </w:r>
            <w:r>
              <w:rPr>
                <w:rFonts w:ascii="Segoe UI" w:hAnsi="Segoe UI" w:cs="Segoe UI"/>
                <w:sz w:val="20"/>
                <w:szCs w:val="20"/>
              </w:rPr>
              <w:t>b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allrace) </w:t>
            </w:r>
          </w:p>
        </w:tc>
        <w:tc>
          <w:tcPr>
            <w:tcW w:w="4111" w:type="dxa"/>
            <w:vAlign w:val="center"/>
          </w:tcPr>
          <w:p w14:paraId="6B8E41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36B21159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685062CA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12E21E77" w14:textId="77777777" w:rsidTr="008E5102">
        <w:tc>
          <w:tcPr>
            <w:tcW w:w="704" w:type="dxa"/>
            <w:vMerge/>
            <w:vAlign w:val="center"/>
          </w:tcPr>
          <w:p w14:paraId="3C1133E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B00818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71928BC" w14:textId="77777777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to Semi-trailer Coupling D-Rating:</w:t>
            </w:r>
          </w:p>
          <w:p w14:paraId="5D76E240" w14:textId="3DF259B4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(Specify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lowest 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rating for the assembly, e.g. </w:t>
            </w:r>
            <w:r>
              <w:rPr>
                <w:rFonts w:ascii="Segoe UI" w:hAnsi="Segoe UI" w:cs="Segoe UI"/>
                <w:sz w:val="20"/>
                <w:szCs w:val="20"/>
              </w:rPr>
              <w:t>lowest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rating of fifth wheel and/or ballrace)</w:t>
            </w:r>
          </w:p>
        </w:tc>
        <w:tc>
          <w:tcPr>
            <w:tcW w:w="4111" w:type="dxa"/>
            <w:vAlign w:val="center"/>
          </w:tcPr>
          <w:p w14:paraId="34D29DF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64CF962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5207DE25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65333CE1" w14:textId="77777777" w:rsidTr="008E5102">
        <w:tc>
          <w:tcPr>
            <w:tcW w:w="704" w:type="dxa"/>
            <w:vMerge/>
            <w:vAlign w:val="center"/>
          </w:tcPr>
          <w:p w14:paraId="07B779B9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4C574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22C70E25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Semi-trailer Kingpin Make &amp; Model</w:t>
            </w:r>
          </w:p>
          <w:p w14:paraId="460FE7EA" w14:textId="4976536B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f applicable): </w:t>
            </w:r>
          </w:p>
        </w:tc>
        <w:tc>
          <w:tcPr>
            <w:tcW w:w="4111" w:type="dxa"/>
            <w:vAlign w:val="center"/>
          </w:tcPr>
          <w:p w14:paraId="6B40DAF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E38C9F7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63A8FE5E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2732A2EA" w14:textId="77777777" w:rsidTr="008E5102">
        <w:tc>
          <w:tcPr>
            <w:tcW w:w="704" w:type="dxa"/>
            <w:vMerge/>
            <w:vAlign w:val="center"/>
          </w:tcPr>
          <w:p w14:paraId="1484D9C2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47A2B68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84124B8" w14:textId="5F6CFC13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Semi-trailer Kingpin D-Rating: </w:t>
            </w:r>
          </w:p>
        </w:tc>
        <w:tc>
          <w:tcPr>
            <w:tcW w:w="4111" w:type="dxa"/>
            <w:vAlign w:val="center"/>
          </w:tcPr>
          <w:p w14:paraId="062A923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82293B1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7188C676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7F9881A9" w14:textId="77777777" w:rsidTr="008E5102">
        <w:tc>
          <w:tcPr>
            <w:tcW w:w="704" w:type="dxa"/>
            <w:vMerge/>
            <w:vAlign w:val="center"/>
          </w:tcPr>
          <w:p w14:paraId="2588E067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F1592E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5437293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Rear Coupling Type, Make &amp; Model </w:t>
            </w:r>
          </w:p>
          <w:p w14:paraId="730F4987" w14:textId="4C695C2C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9B28130" w14:textId="696AF6A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>f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ifth </w:t>
            </w:r>
            <w:r>
              <w:rPr>
                <w:rFonts w:ascii="Segoe UI" w:hAnsi="Segoe UI" w:cs="Segoe UI"/>
                <w:sz w:val="20"/>
                <w:szCs w:val="20"/>
              </w:rPr>
              <w:t>w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heel / </w:t>
            </w:r>
            <w:r>
              <w:rPr>
                <w:rFonts w:ascii="Segoe UI" w:hAnsi="Segoe UI" w:cs="Segoe UI"/>
                <w:sz w:val="20"/>
                <w:szCs w:val="20"/>
              </w:rPr>
              <w:t>b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all</w:t>
            </w:r>
            <w:r>
              <w:rPr>
                <w:rFonts w:ascii="Segoe UI" w:hAnsi="Segoe UI" w:cs="Segoe UI"/>
                <w:sz w:val="20"/>
                <w:szCs w:val="20"/>
              </w:rPr>
              <w:t>r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ace / Ringfeder fitted to rear of semi-trailer or dog trailer) </w:t>
            </w:r>
          </w:p>
        </w:tc>
        <w:tc>
          <w:tcPr>
            <w:tcW w:w="4111" w:type="dxa"/>
            <w:vAlign w:val="center"/>
          </w:tcPr>
          <w:p w14:paraId="6012E84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A22579E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42883CFD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5553E6AB" w14:textId="77777777" w:rsidTr="008E5102">
        <w:tc>
          <w:tcPr>
            <w:tcW w:w="704" w:type="dxa"/>
            <w:vMerge/>
            <w:vAlign w:val="center"/>
          </w:tcPr>
          <w:p w14:paraId="31F7EAA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EF175B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03DA2AE" w14:textId="7B7CA675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Rear Coupling D-Rating:</w:t>
            </w:r>
          </w:p>
        </w:tc>
        <w:tc>
          <w:tcPr>
            <w:tcW w:w="4111" w:type="dxa"/>
            <w:vAlign w:val="center"/>
          </w:tcPr>
          <w:p w14:paraId="3796C5B4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EEAFD0C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27FAA335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151D1A22" w14:textId="77777777" w:rsidTr="008E5102">
        <w:tc>
          <w:tcPr>
            <w:tcW w:w="704" w:type="dxa"/>
            <w:vMerge w:val="restart"/>
            <w:vAlign w:val="center"/>
          </w:tcPr>
          <w:p w14:paraId="15EC600F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282DD03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Brakes</w:t>
            </w:r>
          </w:p>
        </w:tc>
        <w:tc>
          <w:tcPr>
            <w:tcW w:w="1984" w:type="dxa"/>
            <w:vAlign w:val="center"/>
          </w:tcPr>
          <w:p w14:paraId="0C0DAFA8" w14:textId="66239D50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Brake Type:</w:t>
            </w:r>
          </w:p>
          <w:p w14:paraId="7F56EFDC" w14:textId="22329B68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(If applicable)</w:t>
            </w:r>
          </w:p>
          <w:p w14:paraId="009A246E" w14:textId="0418766F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111" w:type="dxa"/>
            <w:vAlign w:val="center"/>
          </w:tcPr>
          <w:p w14:paraId="34743DE5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B1C9F67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141C19F9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496F3339" w14:textId="77777777" w:rsidTr="008E5102">
        <w:tc>
          <w:tcPr>
            <w:tcW w:w="704" w:type="dxa"/>
            <w:vMerge/>
            <w:vAlign w:val="center"/>
          </w:tcPr>
          <w:p w14:paraId="635798F2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29362F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51AB450C" w14:textId="0D793EE3" w:rsidR="00D96AD8" w:rsidRPr="003B13D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Brake Controls:</w:t>
            </w:r>
          </w:p>
          <w:p w14:paraId="5B478806" w14:textId="47853BB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or LPV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623A2B2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1520934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73381449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38A8FFA5" w14:textId="77777777" w:rsidTr="008E5102">
        <w:tc>
          <w:tcPr>
            <w:tcW w:w="704" w:type="dxa"/>
            <w:vMerge/>
            <w:vAlign w:val="center"/>
          </w:tcPr>
          <w:p w14:paraId="56613CA4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B603F8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3D9CC8D" w14:textId="01E489B8" w:rsidR="00D96AD8" w:rsidRPr="003B13D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TEBS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CAN Bus Connection:</w:t>
            </w:r>
          </w:p>
          <w:p w14:paraId="667344F0" w14:textId="472F5E98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Linking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the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and RSS on all semi-trailers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6F288BE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B623877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521CDF22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6B24D7AA" w14:textId="77777777" w:rsidTr="008E5102">
        <w:tc>
          <w:tcPr>
            <w:tcW w:w="704" w:type="dxa"/>
            <w:vMerge/>
            <w:vAlign w:val="center"/>
          </w:tcPr>
          <w:p w14:paraId="5996869A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EB6B3A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1C55B1F9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 xml:space="preserve">Semi-trailer or Dog Trailer Axle Group Brake Type </w:t>
            </w:r>
          </w:p>
          <w:p w14:paraId="510E5060" w14:textId="7D2F968F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2183670" w14:textId="46A29464" w:rsidR="00D96AD8" w:rsidDel="000B3F32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111" w:type="dxa"/>
            <w:vAlign w:val="center"/>
          </w:tcPr>
          <w:p w14:paraId="35ED35E3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26A2565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6D297971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16E02620" w14:textId="77777777" w:rsidTr="008E5102">
        <w:tc>
          <w:tcPr>
            <w:tcW w:w="704" w:type="dxa"/>
            <w:vMerge/>
            <w:vAlign w:val="center"/>
          </w:tcPr>
          <w:p w14:paraId="3C020B41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576836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2CB7986E" w14:textId="77777777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Semi-trailer or Dog Trailer Axle Group Brake Controls:</w:t>
            </w:r>
          </w:p>
          <w:p w14:paraId="1E9C92AA" w14:textId="5D5177AF" w:rsidR="00D96AD8" w:rsidDel="000B3F32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TEBS with RSS) </w:t>
            </w:r>
          </w:p>
        </w:tc>
        <w:tc>
          <w:tcPr>
            <w:tcW w:w="4111" w:type="dxa"/>
            <w:vAlign w:val="center"/>
          </w:tcPr>
          <w:p w14:paraId="77B341B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1981FD3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5409CBE6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269761AA" w14:textId="77777777" w:rsidTr="008E5102">
        <w:tc>
          <w:tcPr>
            <w:tcW w:w="704" w:type="dxa"/>
            <w:vMerge/>
            <w:vAlign w:val="center"/>
          </w:tcPr>
          <w:p w14:paraId="779D670C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C8736A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6768018" w14:textId="3CD74AE4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 xml:space="preserve">Semi-trailer or Dog Trailer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TEBS 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CAN Bus Connection:</w:t>
            </w:r>
          </w:p>
          <w:p w14:paraId="1A48E29D" w14:textId="75B6AC4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Linking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the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and RSS on all semi-trailers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792A663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E1C3D12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1C5FE9C1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24E2EB47" w14:textId="77777777" w:rsidTr="008E5102">
        <w:tc>
          <w:tcPr>
            <w:tcW w:w="704" w:type="dxa"/>
            <w:vAlign w:val="center"/>
          </w:tcPr>
          <w:p w14:paraId="47672261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5A9EB369" w14:textId="6316577F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Tare</w:t>
            </w:r>
          </w:p>
        </w:tc>
        <w:tc>
          <w:tcPr>
            <w:tcW w:w="1984" w:type="dxa"/>
            <w:vAlign w:val="center"/>
          </w:tcPr>
          <w:p w14:paraId="1555AAA0" w14:textId="6B279C5E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Minimum tare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mass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AB257F">
              <w:rPr>
                <w:rFonts w:ascii="Segoe UI" w:hAnsi="Segoe UI" w:cs="Segoe UI"/>
                <w:sz w:val="20"/>
                <w:szCs w:val="20"/>
              </w:rPr>
              <w:t>(Including any accessories fitted)</w:t>
            </w:r>
          </w:p>
        </w:tc>
        <w:tc>
          <w:tcPr>
            <w:tcW w:w="4111" w:type="dxa"/>
            <w:vAlign w:val="center"/>
          </w:tcPr>
          <w:p w14:paraId="127F69A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F73316D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713BF996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55DC1189" w14:textId="77777777" w:rsidTr="008E5102">
        <w:tc>
          <w:tcPr>
            <w:tcW w:w="704" w:type="dxa"/>
            <w:vAlign w:val="center"/>
          </w:tcPr>
          <w:p w14:paraId="1880586E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0ECD31C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Mass</w:t>
            </w:r>
          </w:p>
        </w:tc>
        <w:tc>
          <w:tcPr>
            <w:tcW w:w="1984" w:type="dxa"/>
            <w:vAlign w:val="center"/>
          </w:tcPr>
          <w:p w14:paraId="70FB7382" w14:textId="664B81E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Aggregate Trailer Mass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(ATM) rating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</w:p>
        </w:tc>
        <w:tc>
          <w:tcPr>
            <w:tcW w:w="4111" w:type="dxa"/>
            <w:vAlign w:val="center"/>
          </w:tcPr>
          <w:p w14:paraId="798B48B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9668A00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6DC9129D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  <w:tr w:rsidR="00D96AD8" w:rsidRPr="00845E05" w14:paraId="23EE8701" w14:textId="77777777" w:rsidTr="008E5102">
        <w:tc>
          <w:tcPr>
            <w:tcW w:w="704" w:type="dxa"/>
            <w:vAlign w:val="center"/>
          </w:tcPr>
          <w:p w14:paraId="722AA9BE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69BED143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1984" w:type="dxa"/>
            <w:vAlign w:val="center"/>
          </w:tcPr>
          <w:p w14:paraId="586EDF44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Additional or special requirements</w:t>
            </w:r>
          </w:p>
        </w:tc>
        <w:tc>
          <w:tcPr>
            <w:tcW w:w="4111" w:type="dxa"/>
            <w:vAlign w:val="center"/>
          </w:tcPr>
          <w:p w14:paraId="30780B12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0B8279F" w14:textId="77777777" w:rsidR="00D96AD8" w:rsidRPr="00845E05" w:rsidRDefault="00D96AD8" w:rsidP="009B6F2A">
            <w:pPr>
              <w:rPr>
                <w:rFonts w:ascii="Segoe UI" w:hAnsi="Segoe UI"/>
              </w:rPr>
            </w:pPr>
          </w:p>
        </w:tc>
        <w:tc>
          <w:tcPr>
            <w:tcW w:w="2693" w:type="dxa"/>
            <w:vAlign w:val="center"/>
          </w:tcPr>
          <w:p w14:paraId="53D4C09F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</w:tbl>
    <w:p w14:paraId="10BDF2C7" w14:textId="0A73DBB5" w:rsidR="00845E05" w:rsidRDefault="00845E05" w:rsidP="0064190D">
      <w:pPr>
        <w:pStyle w:val="BodyText"/>
      </w:pPr>
    </w:p>
    <w:p w14:paraId="3574AA56" w14:textId="37B866AC" w:rsidR="00845E05" w:rsidRPr="00845E05" w:rsidRDefault="00627133" w:rsidP="00627133">
      <w:pPr>
        <w:pStyle w:val="Heading1"/>
      </w:pPr>
      <w:bookmarkStart w:id="27" w:name="_Toc164774458"/>
      <w:bookmarkEnd w:id="21"/>
      <w:bookmarkEnd w:id="22"/>
      <w:bookmarkEnd w:id="23"/>
      <w:r>
        <w:t>Combination Dimensions and compliance</w:t>
      </w:r>
      <w:bookmarkEnd w:id="27"/>
    </w:p>
    <w:tbl>
      <w:tblPr>
        <w:tblStyle w:val="TableGrid5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2126"/>
        <w:gridCol w:w="3969"/>
        <w:gridCol w:w="4111"/>
        <w:gridCol w:w="2693"/>
      </w:tblGrid>
      <w:tr w:rsidR="009B6F2A" w:rsidRPr="00845E05" w14:paraId="16C541ED" w14:textId="77777777" w:rsidTr="00577CDF">
        <w:trPr>
          <w:trHeight w:val="556"/>
        </w:trPr>
        <w:tc>
          <w:tcPr>
            <w:tcW w:w="8075" w:type="dxa"/>
            <w:gridSpan w:val="4"/>
            <w:shd w:val="clear" w:color="auto" w:fill="31A8FF" w:themeFill="accent1" w:themeFillTint="99"/>
            <w:vAlign w:val="center"/>
          </w:tcPr>
          <w:p w14:paraId="666F59C0" w14:textId="69760C59" w:rsidR="009B6F2A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804" w:type="dxa"/>
            <w:gridSpan w:val="2"/>
            <w:shd w:val="clear" w:color="auto" w:fill="00B050"/>
            <w:vAlign w:val="center"/>
          </w:tcPr>
          <w:p w14:paraId="6284ABF2" w14:textId="40EBB284" w:rsidR="009B6F2A" w:rsidRPr="00627133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Main Roads</w:t>
            </w: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t</w:t>
            </w: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D96AD8" w:rsidRPr="00845E05" w14:paraId="419F1236" w14:textId="77777777" w:rsidTr="00577CDF">
        <w:tc>
          <w:tcPr>
            <w:tcW w:w="704" w:type="dxa"/>
            <w:shd w:val="clear" w:color="auto" w:fill="31A8FF" w:themeFill="accent1" w:themeFillTint="99"/>
          </w:tcPr>
          <w:p w14:paraId="57B786A6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36B56D3D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2126" w:type="dxa"/>
            <w:shd w:val="clear" w:color="auto" w:fill="31A8FF" w:themeFill="accent1" w:themeFillTint="99"/>
            <w:vAlign w:val="center"/>
          </w:tcPr>
          <w:p w14:paraId="692C9C51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3969" w:type="dxa"/>
            <w:shd w:val="clear" w:color="auto" w:fill="31A8FF" w:themeFill="accent1" w:themeFillTint="99"/>
            <w:vAlign w:val="center"/>
          </w:tcPr>
          <w:p w14:paraId="6F75C37D" w14:textId="132EC8FB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4111" w:type="dxa"/>
            <w:shd w:val="clear" w:color="auto" w:fill="00B050"/>
            <w:vAlign w:val="center"/>
          </w:tcPr>
          <w:p w14:paraId="192E6D00" w14:textId="3DE2571B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  <w:p w14:paraId="251850E6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shd w:val="clear" w:color="auto" w:fill="00B050"/>
            <w:vAlign w:val="center"/>
          </w:tcPr>
          <w:p w14:paraId="30E44E5D" w14:textId="59948F01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627133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List evidence 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</w:t>
            </w:r>
            <w:r w:rsidRPr="00627133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rovided to support 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</w:tr>
      <w:tr w:rsidR="00D96AD8" w:rsidRPr="00845E05" w14:paraId="521BB17A" w14:textId="77777777" w:rsidTr="008E5102">
        <w:tc>
          <w:tcPr>
            <w:tcW w:w="704" w:type="dxa"/>
            <w:vAlign w:val="center"/>
          </w:tcPr>
          <w:p w14:paraId="0E8A85F3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7341771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Dimensions</w:t>
            </w:r>
          </w:p>
        </w:tc>
        <w:tc>
          <w:tcPr>
            <w:tcW w:w="2126" w:type="dxa"/>
          </w:tcPr>
          <w:p w14:paraId="3181C56E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Compliance with the dimensions in the drawing/s (specify drawing number/s)</w:t>
            </w:r>
          </w:p>
        </w:tc>
        <w:tc>
          <w:tcPr>
            <w:tcW w:w="3969" w:type="dxa"/>
          </w:tcPr>
          <w:p w14:paraId="5A7FE95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2AF32D1D" w14:textId="77777777" w:rsidR="00D96AD8" w:rsidRPr="00845E05" w:rsidRDefault="00D96AD8" w:rsidP="009B6F2A">
            <w:pPr>
              <w:jc w:val="center"/>
              <w:rPr>
                <w:rFonts w:ascii="Segoe UI" w:hAnsi="Segoe UI"/>
                <w:lang w:val="en-GB"/>
              </w:rPr>
            </w:pPr>
          </w:p>
        </w:tc>
        <w:tc>
          <w:tcPr>
            <w:tcW w:w="2693" w:type="dxa"/>
          </w:tcPr>
          <w:p w14:paraId="4E168C93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</w:tbl>
    <w:p w14:paraId="1A0EFA56" w14:textId="65A20BB8" w:rsidR="005A18E2" w:rsidRDefault="005A18E2" w:rsidP="0064190D">
      <w:pPr>
        <w:pStyle w:val="BodyText"/>
      </w:pPr>
    </w:p>
    <w:p w14:paraId="1B7C6BF1" w14:textId="2F34682C" w:rsidR="00845E05" w:rsidRDefault="00845E05" w:rsidP="00356070">
      <w:pPr>
        <w:pStyle w:val="Heading1"/>
      </w:pPr>
      <w:bookmarkStart w:id="28" w:name="_Vehicle_design_Schematic"/>
      <w:bookmarkStart w:id="29" w:name="_Ref43296610"/>
      <w:bookmarkStart w:id="30" w:name="_Toc164774459"/>
      <w:bookmarkEnd w:id="28"/>
      <w:r w:rsidRPr="0006586D">
        <w:t xml:space="preserve">Vehicle </w:t>
      </w:r>
      <w:r w:rsidR="00A47908">
        <w:t xml:space="preserve">design </w:t>
      </w:r>
      <w:r w:rsidRPr="0006586D">
        <w:t>Schematic Drawing</w:t>
      </w:r>
      <w:bookmarkEnd w:id="29"/>
      <w:bookmarkEnd w:id="30"/>
    </w:p>
    <w:p w14:paraId="7E4E4A78" w14:textId="1C8BCC91" w:rsidR="00197CD2" w:rsidRDefault="00197CD2" w:rsidP="0064190D">
      <w:pPr>
        <w:pStyle w:val="BodyText"/>
      </w:pPr>
    </w:p>
    <w:p w14:paraId="67B337AD" w14:textId="5D0B3DF6" w:rsidR="00197CD2" w:rsidRDefault="00197CD2" w:rsidP="00197CD2">
      <w:pPr>
        <w:pStyle w:val="Heading1"/>
      </w:pPr>
      <w:bookmarkStart w:id="31" w:name="_Toc164774460"/>
      <w:r>
        <w:t xml:space="preserve">Inspection Notes </w:t>
      </w:r>
      <w:r w:rsidRPr="00197CD2">
        <w:t xml:space="preserve">(For </w:t>
      </w:r>
      <w:r w:rsidR="006B2AA6">
        <w:t xml:space="preserve">Main Roads </w:t>
      </w:r>
      <w:r w:rsidRPr="00197CD2">
        <w:t>office use only)</w:t>
      </w:r>
      <w:bookmarkEnd w:id="31"/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4106"/>
        <w:gridCol w:w="5528"/>
      </w:tblGrid>
      <w:tr w:rsidR="00C72268" w:rsidRPr="00A87C0C" w14:paraId="37A76E66" w14:textId="77777777" w:rsidTr="00C72268">
        <w:trPr>
          <w:trHeight w:val="294"/>
        </w:trPr>
        <w:tc>
          <w:tcPr>
            <w:tcW w:w="4106" w:type="dxa"/>
            <w:shd w:val="clear" w:color="auto" w:fill="9A9B9D" w:themeFill="accent6" w:themeFillTint="99"/>
          </w:tcPr>
          <w:p w14:paraId="40C781EF" w14:textId="77777777" w:rsidR="00C72268" w:rsidRPr="00C72268" w:rsidRDefault="00C72268" w:rsidP="00692FD7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</w:pPr>
            <w:r w:rsidRPr="00C72268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>Associated Documents</w:t>
            </w:r>
            <w:r w:rsidRPr="00A87C0C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9A9B9D" w:themeFill="accent6" w:themeFillTint="99"/>
          </w:tcPr>
          <w:p w14:paraId="0E3F90EC" w14:textId="6A733C4B" w:rsidR="00C72268" w:rsidRPr="00C72268" w:rsidRDefault="00C72268" w:rsidP="00692FD7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</w:pPr>
            <w:r w:rsidRPr="00C72268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>Trim Reference</w:t>
            </w:r>
          </w:p>
        </w:tc>
      </w:tr>
      <w:tr w:rsidR="00C72268" w:rsidRPr="00A87C0C" w14:paraId="1C5D7558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2D430F87" w14:textId="4E966BAD" w:rsidR="00C72268" w:rsidRPr="00A87C0C" w:rsidRDefault="00C72268" w:rsidP="00704EF1">
            <w:pPr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Inspected Part B</w:t>
            </w:r>
          </w:p>
        </w:tc>
        <w:tc>
          <w:tcPr>
            <w:tcW w:w="5528" w:type="dxa"/>
          </w:tcPr>
          <w:p w14:paraId="00B78B08" w14:textId="23DD1966" w:rsidR="00C72268" w:rsidRPr="00A87C0C" w:rsidRDefault="00C72268" w:rsidP="00C72268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4332BDD1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486B76BA" w14:textId="53D0D1D7" w:rsidR="00C72268" w:rsidRPr="00A87C0C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Towing Vehicle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Manufacturer Declaration(s)</w:t>
            </w:r>
          </w:p>
        </w:tc>
        <w:tc>
          <w:tcPr>
            <w:tcW w:w="5528" w:type="dxa"/>
          </w:tcPr>
          <w:p w14:paraId="5DB6A708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374A6AC1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0CA8C196" w14:textId="6704AACD" w:rsidR="00C72268" w:rsidRPr="00A87C0C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Trailer Manufacturer Declaration(s)</w:t>
            </w:r>
          </w:p>
        </w:tc>
        <w:tc>
          <w:tcPr>
            <w:tcW w:w="5528" w:type="dxa"/>
          </w:tcPr>
          <w:p w14:paraId="411755FC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0CDDF66A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3CEE4F85" w14:textId="1D737F57" w:rsidR="00C72268" w:rsidRPr="00A87C0C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Inspection Photos</w:t>
            </w:r>
          </w:p>
        </w:tc>
        <w:tc>
          <w:tcPr>
            <w:tcW w:w="5528" w:type="dxa"/>
          </w:tcPr>
          <w:p w14:paraId="1D6D8041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2EFC2772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3A42E7D9" w14:textId="6A315F93" w:rsidR="00C72268" w:rsidRPr="00A87C0C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lastRenderedPageBreak/>
              <w:t>Towing Vehicle Ratings Letter(s)</w:t>
            </w:r>
          </w:p>
        </w:tc>
        <w:tc>
          <w:tcPr>
            <w:tcW w:w="5528" w:type="dxa"/>
          </w:tcPr>
          <w:p w14:paraId="33C5312C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31C3E36C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37F59DDD" w14:textId="032C8583" w:rsidR="00C72268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End of Line Brake Report(s)</w:t>
            </w:r>
          </w:p>
        </w:tc>
        <w:tc>
          <w:tcPr>
            <w:tcW w:w="5528" w:type="dxa"/>
          </w:tcPr>
          <w:p w14:paraId="64B5E94C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145C7342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0B93927C" w14:textId="5E0AB6C6" w:rsidR="00C72268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Other (specify)</w:t>
            </w:r>
          </w:p>
        </w:tc>
        <w:tc>
          <w:tcPr>
            <w:tcW w:w="5528" w:type="dxa"/>
          </w:tcPr>
          <w:p w14:paraId="37676362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</w:tbl>
    <w:p w14:paraId="31095459" w14:textId="127A4FFE" w:rsidR="006B2AA6" w:rsidRDefault="006B2AA6" w:rsidP="0064190D">
      <w:pPr>
        <w:pStyle w:val="BodyText"/>
      </w:pPr>
      <w:r>
        <w:br w:type="page"/>
      </w:r>
    </w:p>
    <w:p w14:paraId="795B75EC" w14:textId="77777777" w:rsidR="00356070" w:rsidRDefault="00356070" w:rsidP="00356070">
      <w:pPr>
        <w:rPr>
          <w:lang w:val="en-GB"/>
        </w:rPr>
      </w:pPr>
    </w:p>
    <w:p w14:paraId="6D2FF648" w14:textId="53EDCB16" w:rsidR="00A47908" w:rsidRDefault="00356070" w:rsidP="00197CD2">
      <w:pPr>
        <w:pStyle w:val="Heading1"/>
      </w:pPr>
      <w:bookmarkStart w:id="32" w:name="_Toc164774461"/>
      <w:r>
        <w:t>as built measurements</w:t>
      </w:r>
      <w:r w:rsidR="00197CD2">
        <w:t xml:space="preserve"> </w:t>
      </w:r>
      <w:r w:rsidR="00197CD2" w:rsidRPr="00197CD2">
        <w:t xml:space="preserve">(for </w:t>
      </w:r>
      <w:r w:rsidR="006B2AA6">
        <w:t xml:space="preserve">Main roads </w:t>
      </w:r>
      <w:r w:rsidR="00197CD2" w:rsidRPr="00197CD2">
        <w:t>office use only)</w:t>
      </w:r>
      <w:bookmarkEnd w:id="32"/>
    </w:p>
    <w:p w14:paraId="4CBE3CD5" w14:textId="46C30A22" w:rsidR="00275511" w:rsidRDefault="006B2AA6" w:rsidP="006B2AA6">
      <w:pPr>
        <w:pStyle w:val="Heading2"/>
      </w:pPr>
      <w:r>
        <w:t>Prime Mover:</w:t>
      </w:r>
    </w:p>
    <w:p w14:paraId="548C6145" w14:textId="77777777" w:rsidR="006B2AA6" w:rsidRDefault="006B2AA6" w:rsidP="006B2AA6"/>
    <w:tbl>
      <w:tblPr>
        <w:tblW w:w="11510" w:type="dxa"/>
        <w:jc w:val="center"/>
        <w:tblLayout w:type="fixed"/>
        <w:tblLook w:val="04A0" w:firstRow="1" w:lastRow="0" w:firstColumn="1" w:lastColumn="0" w:noHBand="0" w:noVBand="1"/>
      </w:tblPr>
      <w:tblGrid>
        <w:gridCol w:w="1048"/>
        <w:gridCol w:w="2092"/>
        <w:gridCol w:w="2092"/>
        <w:gridCol w:w="2093"/>
        <w:gridCol w:w="2092"/>
        <w:gridCol w:w="2093"/>
      </w:tblGrid>
      <w:tr w:rsidR="006B2AA6" w:rsidRPr="00036A46" w14:paraId="251FAC9A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819D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852CF1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F19E946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Wheelbase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0170676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E5FA325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602D12E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6B2AA6" w:rsidRPr="00036A46" w14:paraId="101E81A9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5015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66220D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352030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A20DEF9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16FB4E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3EB3BB20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</w:tr>
      <w:tr w:rsidR="006B2AA6" w:rsidRPr="00036A46" w14:paraId="5BA63735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EB5C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226C1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5772E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9FAFA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E0570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37180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</w:tr>
    </w:tbl>
    <w:p w14:paraId="12A0C1D3" w14:textId="77777777" w:rsidR="006B2AA6" w:rsidRDefault="006B2AA6" w:rsidP="006B2AA6">
      <w:r>
        <w:t xml:space="preserve">  </w:t>
      </w:r>
    </w:p>
    <w:p w14:paraId="3C387FC3" w14:textId="77777777" w:rsidR="006B2AA6" w:rsidRDefault="006B2AA6" w:rsidP="006B2AA6">
      <w:pPr>
        <w:jc w:val="center"/>
      </w:pPr>
      <w:r>
        <w:t xml:space="preserve"> </w:t>
      </w:r>
      <w:r>
        <w:tab/>
      </w:r>
      <w:r>
        <w:tab/>
      </w:r>
      <w:r w:rsidRPr="009E527A">
        <w:rPr>
          <w:noProof/>
        </w:rPr>
        <w:drawing>
          <wp:inline distT="0" distB="0" distL="0" distR="0" wp14:anchorId="26B0BDB2" wp14:editId="0DFD123C">
            <wp:extent cx="8349851" cy="216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8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39F3" w14:textId="2D30D9A8" w:rsidR="006B2AA6" w:rsidRDefault="006B2AA6" w:rsidP="006B2AA6">
      <w:pPr>
        <w:jc w:val="center"/>
      </w:pPr>
    </w:p>
    <w:p w14:paraId="461ACC49" w14:textId="77777777" w:rsidR="001C70C3" w:rsidRDefault="001C70C3" w:rsidP="006B2AA6">
      <w:pPr>
        <w:jc w:val="center"/>
      </w:pPr>
    </w:p>
    <w:tbl>
      <w:tblPr>
        <w:tblW w:w="976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  <w:gridCol w:w="2180"/>
      </w:tblGrid>
      <w:tr w:rsidR="006B2AA6" w:rsidRPr="00036A46" w14:paraId="2C8D0F73" w14:textId="77777777" w:rsidTr="006B2AA6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FE82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A79BC43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3813B5" w14:textId="1EB43ABB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158D787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851288B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4-5</w:t>
            </w:r>
          </w:p>
        </w:tc>
      </w:tr>
      <w:tr w:rsidR="006B2AA6" w:rsidRPr="00036A46" w14:paraId="7D5FA67A" w14:textId="77777777" w:rsidTr="006B2AA6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7609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3B0725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8DE20C" w14:textId="78A7FF29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25A466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</w:tcPr>
          <w:p w14:paraId="4D20C62E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</w:tr>
      <w:tr w:rsidR="006B2AA6" w:rsidRPr="00036A46" w14:paraId="4020F52C" w14:textId="77777777" w:rsidTr="006B2AA6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995E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29F84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EE41CD" w14:textId="4D11EB4E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F2DD0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6D7B52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</w:tr>
    </w:tbl>
    <w:p w14:paraId="4B6A608A" w14:textId="77777777" w:rsidR="006B2AA6" w:rsidRDefault="006B2AA6" w:rsidP="006B2AA6">
      <w:pPr>
        <w:jc w:val="center"/>
      </w:pPr>
      <w:r>
        <w:tab/>
      </w:r>
    </w:p>
    <w:p w14:paraId="4B0679E1" w14:textId="77777777" w:rsidR="006B2AA6" w:rsidRDefault="006B2AA6" w:rsidP="006B2AA6">
      <w:pPr>
        <w:jc w:val="center"/>
      </w:pPr>
      <w:r>
        <w:lastRenderedPageBreak/>
        <w:tab/>
      </w:r>
      <w:r w:rsidRPr="009E527A">
        <w:rPr>
          <w:noProof/>
        </w:rPr>
        <w:drawing>
          <wp:inline distT="0" distB="0" distL="0" distR="0" wp14:anchorId="30AE1316" wp14:editId="0CEBAA48">
            <wp:extent cx="8233664" cy="216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36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8E38" w14:textId="28602257" w:rsidR="006B2AA6" w:rsidRDefault="006B2AA6" w:rsidP="006B2AA6"/>
    <w:p w14:paraId="0B122B64" w14:textId="77777777" w:rsidR="006B2AA6" w:rsidRDefault="006B2AA6" w:rsidP="006B2AA6"/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6B2AA6" w:rsidRPr="00036A46" w14:paraId="0CA9E48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E03F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101ABED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Steer Track Width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82D712B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25B892B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6B2AA6" w:rsidRPr="00036A46" w14:paraId="3E52A33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DC53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5E4A95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604386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20B15DD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szCs w:val="20"/>
                <w:lang w:eastAsia="en-AU"/>
              </w:rPr>
            </w:pPr>
          </w:p>
        </w:tc>
      </w:tr>
      <w:tr w:rsidR="006B2AA6" w:rsidRPr="00036A46" w14:paraId="10493E95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57D8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FB689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0070C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A8109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B509E3" w14:textId="77777777" w:rsidR="006B2AA6" w:rsidRPr="00036A46" w:rsidRDefault="006B2AA6" w:rsidP="0047061B">
            <w:pPr>
              <w:jc w:val="center"/>
              <w:rPr>
                <w:rFonts w:ascii="Times New Roman" w:eastAsia="Times New Roman" w:hAnsi="Times New Roman"/>
                <w:color w:val="0070C0"/>
                <w:szCs w:val="20"/>
                <w:lang w:eastAsia="en-AU"/>
              </w:rPr>
            </w:pPr>
          </w:p>
        </w:tc>
      </w:tr>
    </w:tbl>
    <w:p w14:paraId="64F289EE" w14:textId="77777777" w:rsidR="006B2AA6" w:rsidRDefault="006B2AA6" w:rsidP="006B2AA6"/>
    <w:p w14:paraId="47A26B51" w14:textId="5EB7943B" w:rsidR="001C70C3" w:rsidRDefault="006B2AA6" w:rsidP="006B2AA6">
      <w:pPr>
        <w:jc w:val="center"/>
      </w:pPr>
      <w:r>
        <w:rPr>
          <w:noProof/>
        </w:rPr>
        <w:drawing>
          <wp:inline distT="0" distB="0" distL="0" distR="0" wp14:anchorId="3E0886E4" wp14:editId="3255CA9D">
            <wp:extent cx="3755945" cy="2700000"/>
            <wp:effectExtent l="0" t="0" r="0" b="571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0EC6246-1156-043D-3BF8-63578901CB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0EC6246-1156-043D-3BF8-63578901CB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94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E5EE" w14:textId="0BB5C454" w:rsidR="006B2AA6" w:rsidRDefault="001C70C3" w:rsidP="001C70C3">
      <w:pPr>
        <w:pStyle w:val="Heading2"/>
      </w:pPr>
      <w:r>
        <w:br w:type="page"/>
      </w:r>
      <w:r w:rsidR="006B2AA6">
        <w:lastRenderedPageBreak/>
        <w:t>Semi-trailer</w:t>
      </w:r>
    </w:p>
    <w:p w14:paraId="4B5A3814" w14:textId="77777777" w:rsidR="001C70C3" w:rsidRPr="001C70C3" w:rsidRDefault="001C70C3" w:rsidP="001C70C3">
      <w:pPr>
        <w:rPr>
          <w:lang w:val="en-GB"/>
        </w:rPr>
      </w:pPr>
    </w:p>
    <w:tbl>
      <w:tblPr>
        <w:tblW w:w="1630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1048"/>
        <w:gridCol w:w="1906"/>
        <w:gridCol w:w="1907"/>
        <w:gridCol w:w="1907"/>
        <w:gridCol w:w="1907"/>
        <w:gridCol w:w="1906"/>
        <w:gridCol w:w="1907"/>
        <w:gridCol w:w="1907"/>
        <w:gridCol w:w="1907"/>
      </w:tblGrid>
      <w:tr w:rsidR="001C70C3" w:rsidRPr="001C70C3" w14:paraId="4FFB7537" w14:textId="77777777" w:rsidTr="001C70C3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2B94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FF7A389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A497F48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S-Dimension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0A4D60F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Rear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EB4BC50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Overhang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6A9321E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Underrun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3F45ACD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04C4343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Deck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BD448C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1C70C3" w:rsidRPr="001C70C3" w14:paraId="07C18C96" w14:textId="77777777" w:rsidTr="001C70C3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AE52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487CD8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EEA4A74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3711C5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B16CEF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5ACF9C6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F6D873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DAA478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65E470A0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1C70C3" w:rsidRPr="001C70C3" w14:paraId="5A6C3908" w14:textId="77777777" w:rsidTr="001C70C3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FD88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D163C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ACEBD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A2BC8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E9311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CACF2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39B7A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6FD0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E45E5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1AA11C17" w14:textId="31BF6AEF" w:rsidR="00275511" w:rsidRDefault="00275511" w:rsidP="00275511">
      <w:pPr>
        <w:rPr>
          <w:lang w:val="en-GB"/>
        </w:rPr>
      </w:pPr>
    </w:p>
    <w:p w14:paraId="17761EBB" w14:textId="18F0BB63" w:rsidR="00275511" w:rsidRDefault="001C70C3" w:rsidP="001C70C3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65175AB" wp14:editId="3A892E48">
            <wp:extent cx="5708190" cy="2196000"/>
            <wp:effectExtent l="0" t="0" r="698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9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30B1" w14:textId="3BC16071" w:rsidR="00275511" w:rsidRDefault="00275511" w:rsidP="00275511">
      <w:pPr>
        <w:rPr>
          <w:lang w:val="en-GB"/>
        </w:rPr>
      </w:pPr>
    </w:p>
    <w:p w14:paraId="049D9231" w14:textId="77777777" w:rsidR="001C70C3" w:rsidRDefault="001C70C3" w:rsidP="00275511">
      <w:pPr>
        <w:rPr>
          <w:lang w:val="en-GB"/>
        </w:rPr>
      </w:pPr>
    </w:p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51CEBD90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EB76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294E310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4D7A472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FCC75C4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1C70C3" w:rsidRPr="001C70C3" w14:paraId="77110616" w14:textId="77777777" w:rsidTr="001C70C3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2398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4A12F5E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A32F58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D5C4007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1C70C3" w:rsidRPr="001C70C3" w14:paraId="482A2142" w14:textId="77777777" w:rsidTr="001C70C3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6703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3C304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D63FE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1E490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5D2AB0DA" w14:textId="6E11AA02" w:rsidR="00275511" w:rsidRDefault="001C70C3" w:rsidP="001C70C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E74C17" wp14:editId="3F7C7490">
            <wp:extent cx="4535396" cy="21600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1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3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0FAE" w14:textId="34CA50EA" w:rsidR="001C70C3" w:rsidRDefault="001C70C3" w:rsidP="001C70C3">
      <w:pPr>
        <w:rPr>
          <w:noProof/>
        </w:rPr>
      </w:pPr>
    </w:p>
    <w:p w14:paraId="508EFE85" w14:textId="25AAFAE6" w:rsidR="001C70C3" w:rsidRDefault="001C70C3" w:rsidP="001C70C3">
      <w:pPr>
        <w:tabs>
          <w:tab w:val="left" w:pos="6585"/>
        </w:tabs>
        <w:rPr>
          <w:lang w:val="en-GB"/>
        </w:rPr>
      </w:pPr>
      <w:r>
        <w:rPr>
          <w:lang w:val="en-GB"/>
        </w:rPr>
        <w:tab/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1C70C3" w:rsidRPr="001C70C3" w14:paraId="58FC704E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D500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2671CF2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CE2F61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1C70C3" w:rsidRPr="001C70C3" w14:paraId="0811F99E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58E5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8F82CFE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3E30A61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1C70C3" w:rsidRPr="001C70C3" w14:paraId="0D74C893" w14:textId="77777777" w:rsidTr="001C70C3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D5BA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1044E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F05F8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72639647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p w14:paraId="2B6803C7" w14:textId="4CB05DAC" w:rsidR="001C70C3" w:rsidRDefault="001C70C3" w:rsidP="001C70C3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2E185F2" wp14:editId="726797D1">
            <wp:extent cx="4944230" cy="18720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7EE8" w14:textId="053F4195" w:rsidR="001C70C3" w:rsidRDefault="001C70C3" w:rsidP="001C70C3">
      <w:pPr>
        <w:rPr>
          <w:lang w:val="en-GB"/>
        </w:rPr>
      </w:pPr>
    </w:p>
    <w:p w14:paraId="66C3A68D" w14:textId="7FC2FABA" w:rsidR="001C70C3" w:rsidRDefault="001C70C3" w:rsidP="001C70C3">
      <w:pPr>
        <w:tabs>
          <w:tab w:val="left" w:pos="11580"/>
        </w:tabs>
        <w:rPr>
          <w:lang w:val="en-GB"/>
        </w:rPr>
      </w:pPr>
      <w:r>
        <w:rPr>
          <w:lang w:val="en-GB"/>
        </w:rPr>
        <w:tab/>
      </w:r>
    </w:p>
    <w:p w14:paraId="7619AFF9" w14:textId="4BF05408" w:rsidR="001C70C3" w:rsidRDefault="001C70C3">
      <w:pPr>
        <w:rPr>
          <w:lang w:val="en-GB"/>
        </w:rPr>
      </w:pPr>
      <w:r>
        <w:rPr>
          <w:lang w:val="en-GB"/>
        </w:rPr>
        <w:br w:type="page"/>
      </w:r>
    </w:p>
    <w:p w14:paraId="5DD4959D" w14:textId="49CAA9BD" w:rsidR="001C70C3" w:rsidRDefault="001C70C3" w:rsidP="001C70C3">
      <w:pPr>
        <w:pStyle w:val="Heading2"/>
      </w:pPr>
      <w:r>
        <w:lastRenderedPageBreak/>
        <w:t>Converter Dolly</w:t>
      </w:r>
    </w:p>
    <w:p w14:paraId="326341E8" w14:textId="24E4295D" w:rsidR="001C70C3" w:rsidRDefault="001C70C3" w:rsidP="001C70C3">
      <w:pPr>
        <w:tabs>
          <w:tab w:val="left" w:pos="11580"/>
        </w:tabs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0F1813BD" w14:textId="77777777" w:rsidTr="001C70C3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21F8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D30E79B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Drawbar Length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8320E36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357EC7B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</w:tr>
      <w:tr w:rsidR="001C70C3" w:rsidRPr="001C70C3" w14:paraId="095749CF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E040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DCBFA1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1B06F29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8A55268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1C70C3" w:rsidRPr="001C70C3" w14:paraId="1F0DEEE3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3E7F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58619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63F94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1EA14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6013A495" w14:textId="6C9DD320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7DB95B26" w14:textId="4D0DFE49" w:rsidR="001C70C3" w:rsidRDefault="001C70C3" w:rsidP="001C70C3">
      <w:pPr>
        <w:tabs>
          <w:tab w:val="left" w:pos="11580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0A66B7C" wp14:editId="124C1507">
            <wp:extent cx="5664202" cy="1908000"/>
            <wp:effectExtent l="0" t="0" r="0" b="0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0259" w14:textId="77777777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31C64094" w14:textId="1DA841FD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576E1D9E" w14:textId="77777777" w:rsidTr="001C70C3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1D34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A614D47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1DE5A29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A35A7AA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1C70C3" w:rsidRPr="001C70C3" w14:paraId="0F8CF7A9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0FB7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2EA6BC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BF7088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724D0385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1C70C3" w:rsidRPr="001C70C3" w14:paraId="13B9122F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C911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F4D45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41D78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B506C" w14:textId="77777777" w:rsidR="001C70C3" w:rsidRPr="001C70C3" w:rsidRDefault="001C70C3" w:rsidP="001C70C3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1F8E1C00" w14:textId="77777777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5AF840AE" w14:textId="48107801" w:rsidR="001C70C3" w:rsidRDefault="001C70C3" w:rsidP="001C70C3">
      <w:pPr>
        <w:tabs>
          <w:tab w:val="left" w:pos="11580"/>
        </w:tabs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C512945" wp14:editId="75BD027C">
            <wp:extent cx="5309870" cy="1572895"/>
            <wp:effectExtent l="0" t="0" r="508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486DB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1C70C3" w:rsidRPr="001C70C3" w14:paraId="0956C14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4A1D" w14:textId="77777777" w:rsidR="001C70C3" w:rsidRPr="001C70C3" w:rsidRDefault="001C70C3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3C60A1B" w14:textId="77777777" w:rsidR="001C70C3" w:rsidRPr="001C70C3" w:rsidRDefault="001C70C3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F7EAA45" w14:textId="77777777" w:rsidR="001C70C3" w:rsidRPr="001C70C3" w:rsidRDefault="001C70C3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1C70C3" w:rsidRPr="001C70C3" w14:paraId="291F07FB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9591" w14:textId="77777777" w:rsidR="001C70C3" w:rsidRPr="001C70C3" w:rsidRDefault="001C70C3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70B968" w14:textId="77777777" w:rsidR="001C70C3" w:rsidRPr="001C70C3" w:rsidRDefault="001C70C3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085D3E7" w14:textId="77777777" w:rsidR="001C70C3" w:rsidRPr="001C70C3" w:rsidRDefault="001C70C3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1C70C3" w:rsidRPr="001C70C3" w14:paraId="61953715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F177" w14:textId="77777777" w:rsidR="001C70C3" w:rsidRPr="001C70C3" w:rsidRDefault="001C70C3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939EF" w14:textId="77777777" w:rsidR="001C70C3" w:rsidRPr="001C70C3" w:rsidRDefault="001C70C3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063E5" w14:textId="77777777" w:rsidR="001C70C3" w:rsidRPr="001C70C3" w:rsidRDefault="001C70C3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346F1A3D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p w14:paraId="254E686F" w14:textId="77777777" w:rsidR="001C70C3" w:rsidRDefault="001C70C3" w:rsidP="001C70C3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06F8C66F" wp14:editId="10E13F75">
            <wp:extent cx="4944230" cy="18720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2EBC" w14:textId="77777777" w:rsidR="001C70C3" w:rsidRDefault="001C70C3" w:rsidP="001C70C3">
      <w:pPr>
        <w:rPr>
          <w:lang w:val="en-GB"/>
        </w:rPr>
      </w:pPr>
    </w:p>
    <w:p w14:paraId="1752B5EB" w14:textId="77777777" w:rsidR="001C70C3" w:rsidRDefault="001C70C3" w:rsidP="001C70C3">
      <w:pPr>
        <w:tabs>
          <w:tab w:val="left" w:pos="11580"/>
        </w:tabs>
        <w:rPr>
          <w:lang w:val="en-GB"/>
        </w:rPr>
      </w:pPr>
      <w:r>
        <w:rPr>
          <w:lang w:val="en-GB"/>
        </w:rPr>
        <w:tab/>
      </w:r>
    </w:p>
    <w:p w14:paraId="5B19C71F" w14:textId="7B5F9349" w:rsidR="001C70C3" w:rsidRDefault="001C70C3" w:rsidP="001C70C3">
      <w:pPr>
        <w:pStyle w:val="Heading2"/>
      </w:pPr>
      <w:r>
        <w:br w:type="page"/>
      </w:r>
      <w:r>
        <w:lastRenderedPageBreak/>
        <w:t>Dog Trailer</w:t>
      </w:r>
    </w:p>
    <w:p w14:paraId="1CA2631D" w14:textId="77777777" w:rsidR="007B121D" w:rsidRPr="007B121D" w:rsidRDefault="007B121D" w:rsidP="007B121D">
      <w:pPr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674A514A" w14:textId="77777777" w:rsidTr="0047061B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C744" w14:textId="77777777" w:rsidR="007B121D" w:rsidRPr="001C70C3" w:rsidRDefault="007B121D" w:rsidP="007B121D">
            <w:pPr>
              <w:pStyle w:val="BodyText"/>
              <w:rPr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09B5637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Drawbar Length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2476600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210F07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</w:tr>
      <w:tr w:rsidR="007B121D" w:rsidRPr="001C70C3" w14:paraId="2E4C72D6" w14:textId="77777777" w:rsidTr="0047061B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643E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79B68A0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09B49D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F62D9DB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7B121D" w:rsidRPr="001C70C3" w14:paraId="63834D3D" w14:textId="77777777" w:rsidTr="0047061B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5222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1CCBF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8B8E4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9E642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3F370024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3C0D3CE5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7CD2CE8" wp14:editId="054092DB">
            <wp:extent cx="5664202" cy="1908000"/>
            <wp:effectExtent l="0" t="0" r="0" b="0"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F288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2A964757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0B499EEA" w14:textId="77777777" w:rsidTr="0047061B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98B7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35E8298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BC4BA1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523D90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7B121D" w:rsidRPr="001C70C3" w14:paraId="3D0B1649" w14:textId="77777777" w:rsidTr="0047061B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216B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9A8D85E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D816776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786B077C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7B121D" w:rsidRPr="001C70C3" w14:paraId="0488702B" w14:textId="77777777" w:rsidTr="0047061B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BA45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0DB67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E05D0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1DF18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0143C9F0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20A6A507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94E957B" wp14:editId="76C952D1">
            <wp:extent cx="5309870" cy="1572895"/>
            <wp:effectExtent l="0" t="0" r="508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7B121D" w:rsidRPr="001C70C3" w14:paraId="21C0F7DD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4A61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12E3947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558264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7B121D" w:rsidRPr="001C70C3" w14:paraId="7764C469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A81D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BCB1750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94A0314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7B121D" w:rsidRPr="001C70C3" w14:paraId="63E44BCD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DCE4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A0D98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82FF2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483CDF19" w14:textId="77777777" w:rsidR="007B121D" w:rsidRDefault="007B121D" w:rsidP="007B121D">
      <w:pPr>
        <w:tabs>
          <w:tab w:val="left" w:pos="6585"/>
        </w:tabs>
        <w:rPr>
          <w:lang w:val="en-GB"/>
        </w:rPr>
      </w:pPr>
    </w:p>
    <w:p w14:paraId="6247A3F0" w14:textId="77777777" w:rsidR="007B121D" w:rsidRDefault="007B121D" w:rsidP="007B121D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47B128A" wp14:editId="14549D29">
            <wp:extent cx="4578562" cy="1733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282" cy="17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49E4" w14:textId="35E7C161" w:rsidR="007B121D" w:rsidRPr="007B121D" w:rsidRDefault="007B121D" w:rsidP="007B121D">
      <w:pPr>
        <w:tabs>
          <w:tab w:val="left" w:pos="11580"/>
        </w:tabs>
        <w:rPr>
          <w:lang w:val="en-GB"/>
        </w:rPr>
      </w:pPr>
      <w:r>
        <w:rPr>
          <w:lang w:val="en-GB"/>
        </w:rPr>
        <w:tab/>
      </w:r>
    </w:p>
    <w:tbl>
      <w:tblPr>
        <w:tblW w:w="1630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1048"/>
        <w:gridCol w:w="1906"/>
        <w:gridCol w:w="1907"/>
        <w:gridCol w:w="1907"/>
        <w:gridCol w:w="1907"/>
        <w:gridCol w:w="1906"/>
        <w:gridCol w:w="1907"/>
        <w:gridCol w:w="1907"/>
        <w:gridCol w:w="1907"/>
      </w:tblGrid>
      <w:tr w:rsidR="007B121D" w:rsidRPr="001C70C3" w14:paraId="2999BA88" w14:textId="77777777" w:rsidTr="0047061B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8BC5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219B664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F771283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S-Dimension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60E12EA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Rear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4F8875B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Overhang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D6D7AB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Underrun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C096AFE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605A41B4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Deck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1976F69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7B121D" w:rsidRPr="001C70C3" w14:paraId="6C58E846" w14:textId="77777777" w:rsidTr="0047061B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AD68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2A1E06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CEA6F5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2E7CDD5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1D05380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201749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A2A37CA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AB2C48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1CE8F37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7B121D" w:rsidRPr="001C70C3" w14:paraId="7D0E5D11" w14:textId="77777777" w:rsidTr="0047061B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C796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7D2A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A8C86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DC979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6E3CC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DF5D4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CB55B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6611E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87572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2B156065" w14:textId="77777777" w:rsidR="007B121D" w:rsidRDefault="007B121D" w:rsidP="007B121D">
      <w:pPr>
        <w:rPr>
          <w:lang w:val="en-GB"/>
        </w:rPr>
      </w:pPr>
    </w:p>
    <w:p w14:paraId="6E1FC90C" w14:textId="77777777" w:rsidR="007B121D" w:rsidRDefault="007B121D" w:rsidP="007B121D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1BE2C492" wp14:editId="49B0F219">
            <wp:extent cx="5669786" cy="2181225"/>
            <wp:effectExtent l="0" t="0" r="7620" b="0"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29" cy="21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187C225F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1548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0442993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1FBABA5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EF4981B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7B121D" w:rsidRPr="001C70C3" w14:paraId="4C07C6CA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52D4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597153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5D3C9E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6EB4D78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7B121D" w:rsidRPr="001C70C3" w14:paraId="21E2ED63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1730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0642F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00715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CB0AF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51E54272" w14:textId="77777777" w:rsidR="007B121D" w:rsidRDefault="007B121D" w:rsidP="007B121D">
      <w:pPr>
        <w:jc w:val="center"/>
        <w:rPr>
          <w:noProof/>
        </w:rPr>
      </w:pPr>
    </w:p>
    <w:p w14:paraId="19B9B134" w14:textId="0D1DF8FA" w:rsidR="007B121D" w:rsidRDefault="007B121D" w:rsidP="007B121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31218E" wp14:editId="22E10567">
            <wp:extent cx="4535396" cy="2160000"/>
            <wp:effectExtent l="0" t="0" r="0" b="0"/>
            <wp:docPr id="1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1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3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E140" w14:textId="77777777" w:rsidR="007B121D" w:rsidRDefault="007B121D" w:rsidP="007B121D">
      <w:pPr>
        <w:rPr>
          <w:noProof/>
        </w:rPr>
      </w:pPr>
    </w:p>
    <w:p w14:paraId="5901010E" w14:textId="77777777" w:rsidR="007B121D" w:rsidRDefault="007B121D" w:rsidP="007B121D">
      <w:pPr>
        <w:tabs>
          <w:tab w:val="left" w:pos="6585"/>
        </w:tabs>
        <w:rPr>
          <w:lang w:val="en-GB"/>
        </w:rPr>
      </w:pPr>
      <w:r>
        <w:rPr>
          <w:lang w:val="en-GB"/>
        </w:rPr>
        <w:tab/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7B121D" w:rsidRPr="001C70C3" w14:paraId="2A9C93B6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67C1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9A31FA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201D030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7B121D" w:rsidRPr="001C70C3" w14:paraId="0393AC66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7187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9F1BAA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6F51783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7B121D" w:rsidRPr="001C70C3" w14:paraId="5594AA7F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742F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B1294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49A00" w14:textId="77777777" w:rsidR="007B121D" w:rsidRPr="001C70C3" w:rsidRDefault="007B121D" w:rsidP="0047061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</w:tbl>
    <w:p w14:paraId="435DA254" w14:textId="77777777" w:rsidR="007B121D" w:rsidRDefault="007B121D" w:rsidP="007B121D">
      <w:pPr>
        <w:tabs>
          <w:tab w:val="left" w:pos="6585"/>
        </w:tabs>
        <w:rPr>
          <w:lang w:val="en-GB"/>
        </w:rPr>
      </w:pPr>
    </w:p>
    <w:p w14:paraId="4C23C208" w14:textId="266BD48F" w:rsidR="00781E58" w:rsidRDefault="007B121D" w:rsidP="007B121D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D98F877" wp14:editId="7C68696B">
            <wp:extent cx="4524375" cy="171303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26" cy="17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CB02" w14:textId="107397A2" w:rsidR="007B121D" w:rsidRDefault="00781E58" w:rsidP="00781E58">
      <w:pPr>
        <w:pStyle w:val="Heading2"/>
      </w:pPr>
      <w:r>
        <w:br w:type="page"/>
      </w:r>
      <w:r>
        <w:lastRenderedPageBreak/>
        <w:t>Combination:</w:t>
      </w:r>
    </w:p>
    <w:p w14:paraId="3D8CE36A" w14:textId="60FD30DF" w:rsidR="00781E58" w:rsidRDefault="00781E58" w:rsidP="00781E58">
      <w:pPr>
        <w:rPr>
          <w:lang w:val="en-GB"/>
        </w:rPr>
      </w:pPr>
    </w:p>
    <w:tbl>
      <w:tblPr>
        <w:tblW w:w="16019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048"/>
        <w:gridCol w:w="1663"/>
        <w:gridCol w:w="1663"/>
        <w:gridCol w:w="1664"/>
        <w:gridCol w:w="1663"/>
        <w:gridCol w:w="1664"/>
        <w:gridCol w:w="1663"/>
        <w:gridCol w:w="1664"/>
        <w:gridCol w:w="1663"/>
        <w:gridCol w:w="1664"/>
      </w:tblGrid>
      <w:tr w:rsidR="00781E58" w:rsidRPr="00781E58" w14:paraId="399F40D3" w14:textId="77777777" w:rsidTr="00781E58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2DDD" w14:textId="77777777" w:rsidR="00781E58" w:rsidRPr="00781E58" w:rsidRDefault="00781E58" w:rsidP="00781E58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A1D3EC4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Cab to Kin Pin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EFDC9FC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1-2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93A87C9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2-3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5780F8C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3-4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9F94C6B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4-5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F5878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5-6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55E0E88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6-7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46036D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7-8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A25DD15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Overall Length</w:t>
            </w:r>
          </w:p>
        </w:tc>
      </w:tr>
      <w:tr w:rsidR="00781E58" w:rsidRPr="00781E58" w14:paraId="62E2DEB0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C275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5DEDA3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70C0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1677142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4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70F108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DB83B8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58EC14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565AAFC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5D58CC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243604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839223B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70C0"/>
                <w:sz w:val="24"/>
                <w:lang w:eastAsia="en-AU"/>
              </w:rPr>
              <w:t> </w:t>
            </w:r>
          </w:p>
        </w:tc>
      </w:tr>
      <w:tr w:rsidR="00781E58" w:rsidRPr="00781E58" w14:paraId="572366A3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FB0D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CF7E5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EBB53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51C4B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B4B7A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B662E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BCAE6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3D1BD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226FC" w14:textId="77777777" w:rsidR="00781E58" w:rsidRPr="00781E58" w:rsidRDefault="00781E58" w:rsidP="00781E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E7DF9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</w:tr>
      <w:tr w:rsidR="00781E58" w:rsidRPr="00781E58" w14:paraId="01606FFD" w14:textId="77777777" w:rsidTr="00781E58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695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A47C8B6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EEBC33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1-2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5ADBBD3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2-3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50B5E21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3-4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026CE9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4-5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BD12079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5-6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0D787B6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6-7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77E5572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7-8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4A0A17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 </w:t>
            </w:r>
          </w:p>
        </w:tc>
      </w:tr>
      <w:tr w:rsidR="00781E58" w:rsidRPr="00781E58" w14:paraId="06F5421C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F122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939659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FB900E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D213A5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48815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9810F2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CF026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9D3318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BDE03B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502055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4472C4"/>
                <w:sz w:val="24"/>
                <w:lang w:eastAsia="en-AU"/>
              </w:rPr>
              <w:t> </w:t>
            </w:r>
          </w:p>
        </w:tc>
      </w:tr>
      <w:tr w:rsidR="00781E58" w:rsidRPr="00781E58" w14:paraId="5D9D3856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EEF0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6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1A98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15E8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3335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4E7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3A9A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DEF6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8C56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A61E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AB5CC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  <w:t> </w:t>
            </w:r>
          </w:p>
        </w:tc>
      </w:tr>
    </w:tbl>
    <w:p w14:paraId="6C48D345" w14:textId="60A0F9EB" w:rsidR="00781E58" w:rsidRDefault="00781E58" w:rsidP="00781E58">
      <w:pPr>
        <w:rPr>
          <w:lang w:val="en-GB"/>
        </w:rPr>
      </w:pPr>
    </w:p>
    <w:p w14:paraId="1AA08DA1" w14:textId="6A022F5E" w:rsidR="00781E58" w:rsidRPr="00781E58" w:rsidRDefault="00781E58" w:rsidP="00781E58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250E602" wp14:editId="095C7739">
            <wp:extent cx="9807500" cy="1655445"/>
            <wp:effectExtent l="0" t="0" r="381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036" cy="165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1E58" w:rsidRPr="00781E58" w:rsidSect="001D3639">
      <w:pgSz w:w="16840" w:h="11900" w:orient="landscape" w:code="9"/>
      <w:pgMar w:top="1134" w:right="1134" w:bottom="1134" w:left="1134" w:header="567" w:footer="567" w:gutter="0"/>
      <w:cols w:space="56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38054" w14:textId="77777777" w:rsidR="00650323" w:rsidRDefault="00650323" w:rsidP="00D41211">
      <w:r>
        <w:separator/>
      </w:r>
    </w:p>
  </w:endnote>
  <w:endnote w:type="continuationSeparator" w:id="0">
    <w:p w14:paraId="59FABA83" w14:textId="77777777" w:rsidR="00650323" w:rsidRDefault="00650323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BCC0" w14:textId="2A045033" w:rsidR="00574666" w:rsidRPr="00174AEE" w:rsidRDefault="00574666" w:rsidP="00476D68">
    <w:pPr>
      <w:pBdr>
        <w:top w:val="single" w:sz="4" w:space="1" w:color="808080" w:themeColor="background1" w:themeShade="80"/>
      </w:pBdr>
      <w:tabs>
        <w:tab w:val="right" w:pos="15026"/>
      </w:tabs>
      <w:suppressAutoHyphens/>
      <w:autoSpaceDE w:val="0"/>
      <w:autoSpaceDN w:val="0"/>
      <w:adjustRightInd w:val="0"/>
      <w:textAlignment w:val="center"/>
      <w:rPr>
        <w:rStyle w:val="PageNumber"/>
        <w:rFonts w:ascii="Segoe UI" w:hAnsi="Segoe UI" w:cs="Segoe UI"/>
        <w:color w:val="58595B" w:themeColor="accent6"/>
        <w:sz w:val="18"/>
        <w:szCs w:val="18"/>
        <w:lang w:val="en-GB"/>
      </w:rPr>
    </w:pP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ptab w:relativeTo="margin" w:alignment="right" w:leader="none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t xml:space="preserve">Page 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begin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instrText xml:space="preserve"> PAGE   \* MERGEFORMAT </w:instrTex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separate"/>
    </w:r>
    <w:r>
      <w:rPr>
        <w:rFonts w:ascii="Segoe UI" w:hAnsi="Segoe UI" w:cs="Segoe UI"/>
        <w:noProof/>
        <w:color w:val="58595B" w:themeColor="accent6"/>
        <w:sz w:val="18"/>
        <w:szCs w:val="18"/>
        <w:lang w:val="en-GB"/>
      </w:rPr>
      <w:t>17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end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t xml:space="preserve"> of 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begin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instrText xml:space="preserve"> NUMPAGES   \* MERGEFORMAT </w:instrTex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separate"/>
    </w:r>
    <w:r>
      <w:rPr>
        <w:rFonts w:ascii="Segoe UI" w:hAnsi="Segoe UI" w:cs="Segoe UI"/>
        <w:noProof/>
        <w:color w:val="58595B" w:themeColor="accent6"/>
        <w:sz w:val="18"/>
        <w:szCs w:val="18"/>
        <w:lang w:val="en-GB"/>
      </w:rPr>
      <w:t>17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B687D" w14:textId="77777777" w:rsidR="00650323" w:rsidRDefault="00650323" w:rsidP="00D41211">
      <w:r>
        <w:separator/>
      </w:r>
    </w:p>
  </w:footnote>
  <w:footnote w:type="continuationSeparator" w:id="0">
    <w:p w14:paraId="517CD3AB" w14:textId="77777777" w:rsidR="00650323" w:rsidRDefault="00650323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single" w:sz="36" w:space="0" w:color="9B9B9D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2"/>
    </w:tblGrid>
    <w:tr w:rsidR="00574666" w14:paraId="4B92B6AA" w14:textId="77777777" w:rsidTr="008248DB">
      <w:trPr>
        <w:jc w:val="center"/>
      </w:trPr>
      <w:tc>
        <w:tcPr>
          <w:tcW w:w="10414" w:type="dxa"/>
        </w:tcPr>
        <w:p w14:paraId="5AC17AD9" w14:textId="359D45F9" w:rsidR="00574666" w:rsidRPr="00BF39CC" w:rsidRDefault="00574666" w:rsidP="002045F3">
          <w:pPr>
            <w:pStyle w:val="Header"/>
            <w:rPr>
              <w:rFonts w:ascii="Segoe UI" w:hAnsi="Segoe UI" w:cs="Segoe UI"/>
              <w:b/>
              <w:bCs/>
            </w:rPr>
          </w:pPr>
          <w:r w:rsidRPr="00BF39CC">
            <w:rPr>
              <w:rStyle w:val="Bold"/>
              <w:b w:val="0"/>
              <w:bCs w:val="0"/>
            </w:rPr>
            <w:t xml:space="preserve">WA Performance Based Standards (PBS) </w:t>
          </w:r>
          <w:r w:rsidR="00BF39CC" w:rsidRPr="00BF39CC">
            <w:rPr>
              <w:rStyle w:val="Bold"/>
              <w:b w:val="0"/>
              <w:bCs w:val="0"/>
            </w:rPr>
            <w:t xml:space="preserve">Scheme </w:t>
          </w:r>
          <w:r w:rsidRPr="00BF39CC">
            <w:rPr>
              <w:rStyle w:val="Bold"/>
              <w:b w:val="0"/>
              <w:bCs w:val="0"/>
            </w:rPr>
            <w:t>Vehicle Specifications (Part B)</w:t>
          </w:r>
        </w:p>
      </w:tc>
    </w:tr>
  </w:tbl>
  <w:p w14:paraId="56767DCF" w14:textId="77777777" w:rsidR="00574666" w:rsidRDefault="00574666" w:rsidP="00787518">
    <w:pPr>
      <w:pStyle w:val="Header"/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E1F2F" w14:textId="77777777" w:rsidR="00574666" w:rsidRDefault="0057466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C08412" wp14:editId="3B97A8FD">
              <wp:simplePos x="0" y="0"/>
              <wp:positionH relativeFrom="column">
                <wp:posOffset>-540385</wp:posOffset>
              </wp:positionH>
              <wp:positionV relativeFrom="paragraph">
                <wp:posOffset>-261328</wp:posOffset>
              </wp:positionV>
              <wp:extent cx="7528560" cy="10647804"/>
              <wp:effectExtent l="0" t="0" r="1524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106478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F58976" w14:textId="77777777" w:rsidR="00574666" w:rsidRPr="00097495" w:rsidRDefault="00574666" w:rsidP="00C53695">
                          <w:pPr>
                            <w:pStyle w:val="Header"/>
                          </w:pPr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D1B8CD9" wp14:editId="24F74B62">
                                <wp:extent cx="7559381" cy="10692000"/>
                                <wp:effectExtent l="0" t="0" r="381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reen Cover State no phot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9381" cy="1069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084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42.55pt;margin-top:-20.6pt;width:592.8pt;height:83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" filled="f" stroked="f" strokeweight=".5pt">
              <v:textbox inset="0,0,0,0">
                <w:txbxContent>
                  <w:p w14:paraId="7CF58976" w14:textId="77777777" w:rsidR="00574666" w:rsidRPr="00097495" w:rsidRDefault="00574666" w:rsidP="00C53695">
                    <w:pPr>
                      <w:pStyle w:val="Header"/>
                    </w:pPr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D1B8CD9" wp14:editId="24F74B62">
                          <wp:extent cx="7559381" cy="10692000"/>
                          <wp:effectExtent l="0" t="0" r="381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reen Cover State no phot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9381" cy="1069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AE6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4634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B76BA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56A18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7B83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6A35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52C1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1104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EC05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0E07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8D58CE"/>
    <w:multiLevelType w:val="hybridMultilevel"/>
    <w:tmpl w:val="8200D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EC3FED"/>
    <w:multiLevelType w:val="hybridMultilevel"/>
    <w:tmpl w:val="A2F2A958"/>
    <w:lvl w:ilvl="0" w:tplc="346CA33E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6F241BF"/>
    <w:multiLevelType w:val="hybridMultilevel"/>
    <w:tmpl w:val="01DE1D06"/>
    <w:lvl w:ilvl="0" w:tplc="6BC6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4E596E"/>
    <w:multiLevelType w:val="hybridMultilevel"/>
    <w:tmpl w:val="A6CC6B24"/>
    <w:lvl w:ilvl="0" w:tplc="6BC6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4F1770"/>
    <w:multiLevelType w:val="multilevel"/>
    <w:tmpl w:val="9FD6820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2A39AC"/>
    <w:multiLevelType w:val="hybridMultilevel"/>
    <w:tmpl w:val="CA40A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49A6C24"/>
    <w:multiLevelType w:val="hybridMultilevel"/>
    <w:tmpl w:val="93548EBA"/>
    <w:lvl w:ilvl="0" w:tplc="FFFFFFFF">
      <w:start w:val="1"/>
      <w:numFmt w:val="lowerRoman"/>
      <w:lvlText w:val="(%1)"/>
      <w:lvlJc w:val="righ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57883D19"/>
    <w:multiLevelType w:val="hybridMultilevel"/>
    <w:tmpl w:val="9CBEB050"/>
    <w:lvl w:ilvl="0" w:tplc="A33CE5EE">
      <w:start w:val="1"/>
      <w:numFmt w:val="bullet"/>
      <w:pStyle w:val="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2" w15:restartNumberingAfterBreak="0">
    <w:nsid w:val="63B56E92"/>
    <w:multiLevelType w:val="hybridMultilevel"/>
    <w:tmpl w:val="93548EBA"/>
    <w:lvl w:ilvl="0" w:tplc="5A004AAC">
      <w:start w:val="1"/>
      <w:numFmt w:val="lowerRoman"/>
      <w:lvlText w:val="(%1)"/>
      <w:lvlJc w:val="right"/>
      <w:pPr>
        <w:ind w:left="21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F26D4"/>
    <w:multiLevelType w:val="hybridMultilevel"/>
    <w:tmpl w:val="87D0C52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5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463193">
    <w:abstractNumId w:val="23"/>
  </w:num>
  <w:num w:numId="2" w16cid:durableId="100760335">
    <w:abstractNumId w:val="17"/>
  </w:num>
  <w:num w:numId="3" w16cid:durableId="531111357">
    <w:abstractNumId w:val="0"/>
  </w:num>
  <w:num w:numId="4" w16cid:durableId="2062559722">
    <w:abstractNumId w:val="30"/>
  </w:num>
  <w:num w:numId="5" w16cid:durableId="10039054">
    <w:abstractNumId w:val="35"/>
  </w:num>
  <w:num w:numId="6" w16cid:durableId="1681732091">
    <w:abstractNumId w:val="12"/>
  </w:num>
  <w:num w:numId="7" w16cid:durableId="695548644">
    <w:abstractNumId w:val="36"/>
  </w:num>
  <w:num w:numId="8" w16cid:durableId="1442258394">
    <w:abstractNumId w:val="28"/>
  </w:num>
  <w:num w:numId="9" w16cid:durableId="2057318357">
    <w:abstractNumId w:val="15"/>
  </w:num>
  <w:num w:numId="10" w16cid:durableId="1680736503">
    <w:abstractNumId w:val="24"/>
  </w:num>
  <w:num w:numId="11" w16cid:durableId="1854757596">
    <w:abstractNumId w:val="37"/>
  </w:num>
  <w:num w:numId="12" w16cid:durableId="522476554">
    <w:abstractNumId w:val="16"/>
  </w:num>
  <w:num w:numId="13" w16cid:durableId="993409483">
    <w:abstractNumId w:val="33"/>
  </w:num>
  <w:num w:numId="14" w16cid:durableId="1780635452">
    <w:abstractNumId w:val="10"/>
  </w:num>
  <w:num w:numId="15" w16cid:durableId="205411755">
    <w:abstractNumId w:val="8"/>
  </w:num>
  <w:num w:numId="16" w16cid:durableId="1253120786">
    <w:abstractNumId w:val="7"/>
  </w:num>
  <w:num w:numId="17" w16cid:durableId="1364941809">
    <w:abstractNumId w:val="6"/>
  </w:num>
  <w:num w:numId="18" w16cid:durableId="1132989640">
    <w:abstractNumId w:val="5"/>
  </w:num>
  <w:num w:numId="19" w16cid:durableId="425736907">
    <w:abstractNumId w:val="9"/>
  </w:num>
  <w:num w:numId="20" w16cid:durableId="2022659686">
    <w:abstractNumId w:val="4"/>
  </w:num>
  <w:num w:numId="21" w16cid:durableId="691029800">
    <w:abstractNumId w:val="3"/>
  </w:num>
  <w:num w:numId="22" w16cid:durableId="799802525">
    <w:abstractNumId w:val="2"/>
  </w:num>
  <w:num w:numId="23" w16cid:durableId="1368919137">
    <w:abstractNumId w:val="1"/>
  </w:num>
  <w:num w:numId="24" w16cid:durableId="92750077">
    <w:abstractNumId w:val="18"/>
  </w:num>
  <w:num w:numId="25" w16cid:durableId="9766013">
    <w:abstractNumId w:val="22"/>
  </w:num>
  <w:num w:numId="26" w16cid:durableId="1755317326">
    <w:abstractNumId w:val="13"/>
  </w:num>
  <w:num w:numId="27" w16cid:durableId="1423065742">
    <w:abstractNumId w:val="31"/>
  </w:num>
  <w:num w:numId="28" w16cid:durableId="321935834">
    <w:abstractNumId w:val="29"/>
  </w:num>
  <w:num w:numId="29" w16cid:durableId="1518424178">
    <w:abstractNumId w:val="14"/>
  </w:num>
  <w:num w:numId="30" w16cid:durableId="6315252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0640033">
    <w:abstractNumId w:val="20"/>
  </w:num>
  <w:num w:numId="32" w16cid:durableId="28334891">
    <w:abstractNumId w:val="11"/>
  </w:num>
  <w:num w:numId="33" w16cid:durableId="1185903027">
    <w:abstractNumId w:val="25"/>
  </w:num>
  <w:num w:numId="34" w16cid:durableId="1671059814">
    <w:abstractNumId w:val="34"/>
  </w:num>
  <w:num w:numId="35" w16cid:durableId="786660691">
    <w:abstractNumId w:val="21"/>
  </w:num>
  <w:num w:numId="36" w16cid:durableId="207687265">
    <w:abstractNumId w:val="32"/>
  </w:num>
  <w:num w:numId="37" w16cid:durableId="1646667245">
    <w:abstractNumId w:val="19"/>
  </w:num>
  <w:num w:numId="38" w16cid:durableId="181614581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3D"/>
    <w:rsid w:val="00012475"/>
    <w:rsid w:val="0002558D"/>
    <w:rsid w:val="000338B3"/>
    <w:rsid w:val="00051551"/>
    <w:rsid w:val="0006586D"/>
    <w:rsid w:val="00075D15"/>
    <w:rsid w:val="00075F81"/>
    <w:rsid w:val="00083942"/>
    <w:rsid w:val="000841A0"/>
    <w:rsid w:val="00092748"/>
    <w:rsid w:val="000A0568"/>
    <w:rsid w:val="000A6872"/>
    <w:rsid w:val="000B3F32"/>
    <w:rsid w:val="000B5204"/>
    <w:rsid w:val="000C45FC"/>
    <w:rsid w:val="000F699C"/>
    <w:rsid w:val="0010445F"/>
    <w:rsid w:val="00106E93"/>
    <w:rsid w:val="00107B41"/>
    <w:rsid w:val="00114186"/>
    <w:rsid w:val="00127199"/>
    <w:rsid w:val="00130FE2"/>
    <w:rsid w:val="0015237C"/>
    <w:rsid w:val="0015261A"/>
    <w:rsid w:val="001549EF"/>
    <w:rsid w:val="001573F8"/>
    <w:rsid w:val="00160C22"/>
    <w:rsid w:val="00164C75"/>
    <w:rsid w:val="00167608"/>
    <w:rsid w:val="00171750"/>
    <w:rsid w:val="00174AEE"/>
    <w:rsid w:val="00197CD2"/>
    <w:rsid w:val="001A7E88"/>
    <w:rsid w:val="001B0779"/>
    <w:rsid w:val="001B0D36"/>
    <w:rsid w:val="001B4C4E"/>
    <w:rsid w:val="001C70C3"/>
    <w:rsid w:val="001D3639"/>
    <w:rsid w:val="001F4482"/>
    <w:rsid w:val="00200C3F"/>
    <w:rsid w:val="002045F3"/>
    <w:rsid w:val="0020481B"/>
    <w:rsid w:val="00212B7E"/>
    <w:rsid w:val="002229CA"/>
    <w:rsid w:val="00227493"/>
    <w:rsid w:val="00230201"/>
    <w:rsid w:val="0023172F"/>
    <w:rsid w:val="00237B2C"/>
    <w:rsid w:val="00240916"/>
    <w:rsid w:val="002455F2"/>
    <w:rsid w:val="00252F59"/>
    <w:rsid w:val="0025755F"/>
    <w:rsid w:val="0026124D"/>
    <w:rsid w:val="00263E24"/>
    <w:rsid w:val="00272DE5"/>
    <w:rsid w:val="0027419D"/>
    <w:rsid w:val="00275511"/>
    <w:rsid w:val="00276A09"/>
    <w:rsid w:val="00277361"/>
    <w:rsid w:val="002856CE"/>
    <w:rsid w:val="0029013F"/>
    <w:rsid w:val="002A7462"/>
    <w:rsid w:val="002C52A8"/>
    <w:rsid w:val="002C6391"/>
    <w:rsid w:val="002C7519"/>
    <w:rsid w:val="002F2D59"/>
    <w:rsid w:val="002F7A97"/>
    <w:rsid w:val="00306AFD"/>
    <w:rsid w:val="00310300"/>
    <w:rsid w:val="003148BE"/>
    <w:rsid w:val="00314A45"/>
    <w:rsid w:val="00324B31"/>
    <w:rsid w:val="00333075"/>
    <w:rsid w:val="00353B45"/>
    <w:rsid w:val="00356070"/>
    <w:rsid w:val="00357D61"/>
    <w:rsid w:val="003635BC"/>
    <w:rsid w:val="00365AFA"/>
    <w:rsid w:val="00367FD9"/>
    <w:rsid w:val="003729A4"/>
    <w:rsid w:val="00374E81"/>
    <w:rsid w:val="003775E4"/>
    <w:rsid w:val="00394FC1"/>
    <w:rsid w:val="003A470A"/>
    <w:rsid w:val="003A77CE"/>
    <w:rsid w:val="003B13D5"/>
    <w:rsid w:val="003C3816"/>
    <w:rsid w:val="003D403C"/>
    <w:rsid w:val="003D76DC"/>
    <w:rsid w:val="003E0A17"/>
    <w:rsid w:val="003F3D65"/>
    <w:rsid w:val="0041092E"/>
    <w:rsid w:val="00412038"/>
    <w:rsid w:val="004300EF"/>
    <w:rsid w:val="00435F55"/>
    <w:rsid w:val="00441D29"/>
    <w:rsid w:val="004518C3"/>
    <w:rsid w:val="0046105D"/>
    <w:rsid w:val="00467FB0"/>
    <w:rsid w:val="00473FC0"/>
    <w:rsid w:val="00476D68"/>
    <w:rsid w:val="004800C6"/>
    <w:rsid w:val="0048405A"/>
    <w:rsid w:val="00496F6B"/>
    <w:rsid w:val="004C2016"/>
    <w:rsid w:val="004C4635"/>
    <w:rsid w:val="004C4BC0"/>
    <w:rsid w:val="004D3919"/>
    <w:rsid w:val="00503346"/>
    <w:rsid w:val="00510EC0"/>
    <w:rsid w:val="0053181C"/>
    <w:rsid w:val="00536895"/>
    <w:rsid w:val="005410B0"/>
    <w:rsid w:val="00543F3D"/>
    <w:rsid w:val="00553306"/>
    <w:rsid w:val="00555927"/>
    <w:rsid w:val="0056159F"/>
    <w:rsid w:val="0057458F"/>
    <w:rsid w:val="00574666"/>
    <w:rsid w:val="00575F62"/>
    <w:rsid w:val="00577CDF"/>
    <w:rsid w:val="005A18E2"/>
    <w:rsid w:val="005B0C0E"/>
    <w:rsid w:val="005B7DB3"/>
    <w:rsid w:val="005C07CD"/>
    <w:rsid w:val="005D2188"/>
    <w:rsid w:val="005D65D3"/>
    <w:rsid w:val="005F42DF"/>
    <w:rsid w:val="005F46C1"/>
    <w:rsid w:val="00612F7B"/>
    <w:rsid w:val="00627133"/>
    <w:rsid w:val="00640C17"/>
    <w:rsid w:val="0064190D"/>
    <w:rsid w:val="00650323"/>
    <w:rsid w:val="00653107"/>
    <w:rsid w:val="006709A3"/>
    <w:rsid w:val="00675E8A"/>
    <w:rsid w:val="00685DFE"/>
    <w:rsid w:val="006927B0"/>
    <w:rsid w:val="006A4A71"/>
    <w:rsid w:val="006A5F5B"/>
    <w:rsid w:val="006A69CC"/>
    <w:rsid w:val="006B2471"/>
    <w:rsid w:val="006B2AA6"/>
    <w:rsid w:val="006C36C8"/>
    <w:rsid w:val="006C595C"/>
    <w:rsid w:val="006D2BBF"/>
    <w:rsid w:val="006F7711"/>
    <w:rsid w:val="00704EF1"/>
    <w:rsid w:val="007068EF"/>
    <w:rsid w:val="0072647A"/>
    <w:rsid w:val="00732863"/>
    <w:rsid w:val="007444F8"/>
    <w:rsid w:val="007540FC"/>
    <w:rsid w:val="00762829"/>
    <w:rsid w:val="007634EE"/>
    <w:rsid w:val="00781E58"/>
    <w:rsid w:val="00787518"/>
    <w:rsid w:val="00793086"/>
    <w:rsid w:val="00797A8A"/>
    <w:rsid w:val="007A03DF"/>
    <w:rsid w:val="007A4EC1"/>
    <w:rsid w:val="007B121D"/>
    <w:rsid w:val="007B362A"/>
    <w:rsid w:val="007D3AD2"/>
    <w:rsid w:val="007E7908"/>
    <w:rsid w:val="007E7E6E"/>
    <w:rsid w:val="007F20A7"/>
    <w:rsid w:val="007F322D"/>
    <w:rsid w:val="007F645B"/>
    <w:rsid w:val="007F71DE"/>
    <w:rsid w:val="00801F83"/>
    <w:rsid w:val="00810CF5"/>
    <w:rsid w:val="00814D66"/>
    <w:rsid w:val="008248DB"/>
    <w:rsid w:val="008363D2"/>
    <w:rsid w:val="008444BC"/>
    <w:rsid w:val="00845E05"/>
    <w:rsid w:val="00846809"/>
    <w:rsid w:val="00852828"/>
    <w:rsid w:val="00852E36"/>
    <w:rsid w:val="008543B3"/>
    <w:rsid w:val="0086551B"/>
    <w:rsid w:val="008A36ED"/>
    <w:rsid w:val="008A67F3"/>
    <w:rsid w:val="008C2368"/>
    <w:rsid w:val="008D2060"/>
    <w:rsid w:val="008D48FE"/>
    <w:rsid w:val="008E0253"/>
    <w:rsid w:val="008E04FB"/>
    <w:rsid w:val="008E4A63"/>
    <w:rsid w:val="008E4AC5"/>
    <w:rsid w:val="008E5102"/>
    <w:rsid w:val="008F2D77"/>
    <w:rsid w:val="008F6C2D"/>
    <w:rsid w:val="009210AB"/>
    <w:rsid w:val="00930B0F"/>
    <w:rsid w:val="00930BAC"/>
    <w:rsid w:val="0094176E"/>
    <w:rsid w:val="00941955"/>
    <w:rsid w:val="0094672B"/>
    <w:rsid w:val="00946B25"/>
    <w:rsid w:val="009648FF"/>
    <w:rsid w:val="009675BB"/>
    <w:rsid w:val="009724CD"/>
    <w:rsid w:val="00981199"/>
    <w:rsid w:val="009843A6"/>
    <w:rsid w:val="0098542F"/>
    <w:rsid w:val="009861DE"/>
    <w:rsid w:val="009978E0"/>
    <w:rsid w:val="009A321C"/>
    <w:rsid w:val="009A4E1F"/>
    <w:rsid w:val="009B0EDC"/>
    <w:rsid w:val="009B6F2A"/>
    <w:rsid w:val="009E29AD"/>
    <w:rsid w:val="009E403A"/>
    <w:rsid w:val="00A05BEE"/>
    <w:rsid w:val="00A164C8"/>
    <w:rsid w:val="00A16919"/>
    <w:rsid w:val="00A17243"/>
    <w:rsid w:val="00A2097D"/>
    <w:rsid w:val="00A4168E"/>
    <w:rsid w:val="00A4499A"/>
    <w:rsid w:val="00A458CE"/>
    <w:rsid w:val="00A47908"/>
    <w:rsid w:val="00A47B37"/>
    <w:rsid w:val="00A5017D"/>
    <w:rsid w:val="00A55620"/>
    <w:rsid w:val="00A57FC5"/>
    <w:rsid w:val="00A81AEC"/>
    <w:rsid w:val="00A87C0C"/>
    <w:rsid w:val="00A920E2"/>
    <w:rsid w:val="00A9300D"/>
    <w:rsid w:val="00AA09A5"/>
    <w:rsid w:val="00AA43E2"/>
    <w:rsid w:val="00AA5A3E"/>
    <w:rsid w:val="00AB257F"/>
    <w:rsid w:val="00AB27B2"/>
    <w:rsid w:val="00AB4B99"/>
    <w:rsid w:val="00AE1A28"/>
    <w:rsid w:val="00AE47F5"/>
    <w:rsid w:val="00B012A4"/>
    <w:rsid w:val="00B03BDB"/>
    <w:rsid w:val="00B07E38"/>
    <w:rsid w:val="00B14FA7"/>
    <w:rsid w:val="00B157C2"/>
    <w:rsid w:val="00B216A3"/>
    <w:rsid w:val="00B23AEF"/>
    <w:rsid w:val="00B26257"/>
    <w:rsid w:val="00B347DD"/>
    <w:rsid w:val="00B40F0E"/>
    <w:rsid w:val="00B462B3"/>
    <w:rsid w:val="00B61AED"/>
    <w:rsid w:val="00B62068"/>
    <w:rsid w:val="00B847D0"/>
    <w:rsid w:val="00B84802"/>
    <w:rsid w:val="00BA139A"/>
    <w:rsid w:val="00BA177A"/>
    <w:rsid w:val="00BC3109"/>
    <w:rsid w:val="00BD36DC"/>
    <w:rsid w:val="00BE00D3"/>
    <w:rsid w:val="00BE045F"/>
    <w:rsid w:val="00BE3CA1"/>
    <w:rsid w:val="00BE604E"/>
    <w:rsid w:val="00BF2D1F"/>
    <w:rsid w:val="00BF39CC"/>
    <w:rsid w:val="00C14A17"/>
    <w:rsid w:val="00C20A04"/>
    <w:rsid w:val="00C26D49"/>
    <w:rsid w:val="00C338FF"/>
    <w:rsid w:val="00C411BA"/>
    <w:rsid w:val="00C450E3"/>
    <w:rsid w:val="00C53695"/>
    <w:rsid w:val="00C57CA4"/>
    <w:rsid w:val="00C61E5B"/>
    <w:rsid w:val="00C67441"/>
    <w:rsid w:val="00C72268"/>
    <w:rsid w:val="00C74C57"/>
    <w:rsid w:val="00CA36C2"/>
    <w:rsid w:val="00CA3983"/>
    <w:rsid w:val="00CB4A25"/>
    <w:rsid w:val="00CB5689"/>
    <w:rsid w:val="00CC58EF"/>
    <w:rsid w:val="00CF12E0"/>
    <w:rsid w:val="00D3752D"/>
    <w:rsid w:val="00D41211"/>
    <w:rsid w:val="00D46292"/>
    <w:rsid w:val="00D464A5"/>
    <w:rsid w:val="00D60DA0"/>
    <w:rsid w:val="00D772C3"/>
    <w:rsid w:val="00D81A37"/>
    <w:rsid w:val="00D82E5F"/>
    <w:rsid w:val="00D84F90"/>
    <w:rsid w:val="00D94561"/>
    <w:rsid w:val="00D96913"/>
    <w:rsid w:val="00D96AD8"/>
    <w:rsid w:val="00D97056"/>
    <w:rsid w:val="00DA5564"/>
    <w:rsid w:val="00DC031A"/>
    <w:rsid w:val="00DC42DA"/>
    <w:rsid w:val="00DD1E91"/>
    <w:rsid w:val="00DD715A"/>
    <w:rsid w:val="00E03756"/>
    <w:rsid w:val="00E0432B"/>
    <w:rsid w:val="00E30F5C"/>
    <w:rsid w:val="00E5020E"/>
    <w:rsid w:val="00E53040"/>
    <w:rsid w:val="00E57D67"/>
    <w:rsid w:val="00E613B4"/>
    <w:rsid w:val="00E85102"/>
    <w:rsid w:val="00E93D38"/>
    <w:rsid w:val="00E96060"/>
    <w:rsid w:val="00EA04AD"/>
    <w:rsid w:val="00EA3AD0"/>
    <w:rsid w:val="00EB3AA7"/>
    <w:rsid w:val="00EB55B1"/>
    <w:rsid w:val="00EC0E6D"/>
    <w:rsid w:val="00EE7E2A"/>
    <w:rsid w:val="00EF1A9D"/>
    <w:rsid w:val="00EF77C0"/>
    <w:rsid w:val="00F129D2"/>
    <w:rsid w:val="00F25EEA"/>
    <w:rsid w:val="00F27366"/>
    <w:rsid w:val="00F37941"/>
    <w:rsid w:val="00F37E88"/>
    <w:rsid w:val="00F4073F"/>
    <w:rsid w:val="00F41E11"/>
    <w:rsid w:val="00F515E3"/>
    <w:rsid w:val="00F612A9"/>
    <w:rsid w:val="00F620BB"/>
    <w:rsid w:val="00F638F2"/>
    <w:rsid w:val="00F63F8C"/>
    <w:rsid w:val="00F87638"/>
    <w:rsid w:val="00FA7387"/>
    <w:rsid w:val="00FB5556"/>
    <w:rsid w:val="00FC0260"/>
    <w:rsid w:val="00FD29CC"/>
    <w:rsid w:val="00FD3529"/>
    <w:rsid w:val="00FE26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29748"/>
  <w15:docId w15:val="{6C0E550D-DD9D-4C38-B307-8B11469C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72268"/>
    <w:rPr>
      <w:rFonts w:ascii="Helvetica" w:hAnsi="Helvetica"/>
      <w:sz w:val="22"/>
    </w:rPr>
  </w:style>
  <w:style w:type="paragraph" w:styleId="Heading1">
    <w:name w:val="heading 1"/>
    <w:basedOn w:val="Normal"/>
    <w:next w:val="Normal"/>
    <w:link w:val="Heading1Char"/>
    <w:qFormat/>
    <w:rsid w:val="00C53695"/>
    <w:pPr>
      <w:keepNext/>
      <w:numPr>
        <w:numId w:val="25"/>
      </w:numPr>
      <w:spacing w:before="120" w:after="120"/>
      <w:outlineLvl w:val="0"/>
    </w:pPr>
    <w:rPr>
      <w:rFonts w:ascii="Segoe UI" w:hAnsi="Segoe UI" w:cs="Helvetica-Bold"/>
      <w:b/>
      <w:bCs/>
      <w:caps/>
      <w:color w:val="00807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627133"/>
    <w:pPr>
      <w:numPr>
        <w:ilvl w:val="1"/>
        <w:numId w:val="25"/>
      </w:numPr>
      <w:suppressAutoHyphens/>
      <w:autoSpaceDE w:val="0"/>
      <w:autoSpaceDN w:val="0"/>
      <w:adjustRightInd w:val="0"/>
      <w:spacing w:after="120"/>
      <w:textAlignment w:val="center"/>
      <w:outlineLvl w:val="1"/>
    </w:pPr>
    <w:rPr>
      <w:rFonts w:ascii="Segoe UI" w:hAnsi="Segoe UI" w:cs="Helvetica-Bold"/>
      <w:b/>
      <w:bCs/>
      <w:color w:val="008072"/>
      <w:lang w:val="en-GB"/>
    </w:rPr>
  </w:style>
  <w:style w:type="paragraph" w:styleId="Heading3">
    <w:name w:val="heading 3"/>
    <w:basedOn w:val="Normal"/>
    <w:next w:val="Normal"/>
    <w:link w:val="Heading3Char"/>
    <w:qFormat/>
    <w:rsid w:val="00C53695"/>
    <w:pPr>
      <w:keepNext/>
      <w:keepLines/>
      <w:numPr>
        <w:ilvl w:val="2"/>
        <w:numId w:val="25"/>
      </w:numPr>
      <w:spacing w:after="120"/>
      <w:outlineLvl w:val="2"/>
    </w:pPr>
    <w:rPr>
      <w:rFonts w:eastAsia="Times New Roman"/>
      <w:b/>
      <w:bCs/>
      <w:color w:val="008072"/>
      <w:sz w:val="24"/>
      <w:lang w:val="en-GB"/>
    </w:rPr>
  </w:style>
  <w:style w:type="paragraph" w:styleId="Heading4">
    <w:name w:val="heading 4"/>
    <w:basedOn w:val="Normal"/>
    <w:next w:val="Normal"/>
    <w:link w:val="Heading4Char"/>
    <w:autoRedefine/>
    <w:qFormat/>
    <w:rsid w:val="00C53695"/>
    <w:pPr>
      <w:keepNext/>
      <w:numPr>
        <w:ilvl w:val="3"/>
        <w:numId w:val="25"/>
      </w:numPr>
      <w:spacing w:before="240" w:after="60"/>
      <w:outlineLvl w:val="3"/>
    </w:pPr>
    <w:rPr>
      <w:rFonts w:ascii="Segoe UI" w:eastAsia="Times New Roman" w:hAnsi="Segoe UI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C53695"/>
    <w:pPr>
      <w:numPr>
        <w:ilvl w:val="4"/>
        <w:numId w:val="25"/>
      </w:numPr>
      <w:spacing w:before="240" w:after="60"/>
      <w:outlineLvl w:val="4"/>
    </w:pPr>
    <w:rPr>
      <w:rFonts w:ascii="Segoe UI" w:eastAsia="Times New Roman" w:hAnsi="Segoe U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53695"/>
    <w:pPr>
      <w:numPr>
        <w:ilvl w:val="5"/>
        <w:numId w:val="25"/>
      </w:numPr>
      <w:spacing w:before="240" w:after="60"/>
      <w:outlineLvl w:val="5"/>
    </w:pPr>
    <w:rPr>
      <w:rFonts w:ascii="Segoe UI" w:eastAsia="Times New Roman" w:hAnsi="Segoe UI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C53695"/>
    <w:pPr>
      <w:numPr>
        <w:ilvl w:val="6"/>
        <w:numId w:val="25"/>
      </w:numPr>
      <w:spacing w:before="240" w:after="60"/>
      <w:outlineLvl w:val="6"/>
    </w:pPr>
    <w:rPr>
      <w:rFonts w:ascii="Segoe UI" w:eastAsia="Times New Roman" w:hAnsi="Segoe UI"/>
      <w:sz w:val="24"/>
    </w:rPr>
  </w:style>
  <w:style w:type="paragraph" w:styleId="Heading8">
    <w:name w:val="heading 8"/>
    <w:basedOn w:val="Normal"/>
    <w:next w:val="Normal"/>
    <w:link w:val="Heading8Char"/>
    <w:qFormat/>
    <w:rsid w:val="00C53695"/>
    <w:pPr>
      <w:numPr>
        <w:ilvl w:val="7"/>
        <w:numId w:val="25"/>
      </w:numPr>
      <w:spacing w:before="240" w:after="60"/>
      <w:outlineLvl w:val="7"/>
    </w:pPr>
    <w:rPr>
      <w:rFonts w:ascii="Segoe UI" w:eastAsia="Times New Roman" w:hAnsi="Segoe U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C53695"/>
    <w:pPr>
      <w:numPr>
        <w:ilvl w:val="8"/>
        <w:numId w:val="25"/>
      </w:numPr>
      <w:spacing w:before="240" w:after="60"/>
      <w:outlineLvl w:val="8"/>
    </w:pPr>
    <w:rPr>
      <w:rFonts w:ascii="Segoe UI" w:eastAsia="Times New Roman" w:hAnsi="Segoe UI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3695"/>
    <w:rPr>
      <w:rFonts w:ascii="Segoe UI" w:hAnsi="Segoe UI" w:cs="Helvetica-Bold"/>
      <w:b/>
      <w:bCs/>
      <w:caps/>
      <w:color w:val="00807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627133"/>
    <w:rPr>
      <w:rFonts w:ascii="Segoe UI" w:hAnsi="Segoe UI" w:cs="Helvetica-Bold"/>
      <w:b/>
      <w:bCs/>
      <w:color w:val="008072"/>
      <w:sz w:val="22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3D65"/>
    <w:pPr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58CE"/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3C23"/>
    <w:pPr>
      <w:tabs>
        <w:tab w:val="right" w:pos="975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C23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6A4A71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25755F"/>
    <w:rPr>
      <w:rFonts w:ascii="Helvetica" w:hAnsi="Helvetica" w:cs="Helvetica-Bold"/>
      <w:b/>
      <w:bCs/>
      <w:caps/>
      <w:color w:val="FFFFFF"/>
      <w:sz w:val="20"/>
      <w:szCs w:val="20"/>
      <w:lang w:val="en-GB"/>
    </w:rPr>
  </w:style>
  <w:style w:type="paragraph" w:styleId="BodyText">
    <w:name w:val="Body Text"/>
    <w:aliases w:val="Body Text1,Body Text Char Char,Body Text Char Char Char Char Char Char Char Char Char Char Char Char,Body Text Char Char Char Char"/>
    <w:basedOn w:val="Normal"/>
    <w:link w:val="BodyTextChar"/>
    <w:qFormat/>
    <w:rsid w:val="00C53695"/>
    <w:rPr>
      <w:rFonts w:ascii="Segoe UI" w:hAnsi="Segoe UI"/>
      <w:lang w:val="en-GB"/>
    </w:rPr>
  </w:style>
  <w:style w:type="character" w:customStyle="1" w:styleId="BodyTextChar">
    <w:name w:val="Body Text Char"/>
    <w:aliases w:val="Body Text1 Char,Body Text Char Char Char,Body Text Char Char Char Char Char Char Char Char Char Char Char Char Char,Body Text Char Char Char Char Char"/>
    <w:basedOn w:val="DefaultParagraphFont"/>
    <w:link w:val="BodyText"/>
    <w:rsid w:val="00C53695"/>
    <w:rPr>
      <w:rFonts w:ascii="Segoe UI" w:hAnsi="Segoe UI"/>
      <w:sz w:val="22"/>
      <w:lang w:val="en-GB"/>
    </w:rPr>
  </w:style>
  <w:style w:type="paragraph" w:customStyle="1" w:styleId="Bullet1">
    <w:name w:val="Bullet 1"/>
    <w:basedOn w:val="BodyText"/>
    <w:qFormat/>
    <w:rsid w:val="0015261A"/>
    <w:pPr>
      <w:numPr>
        <w:numId w:val="6"/>
      </w:numPr>
      <w:spacing w:after="28"/>
      <w:ind w:left="227" w:hanging="227"/>
    </w:pPr>
  </w:style>
  <w:style w:type="paragraph" w:customStyle="1" w:styleId="Bullet2">
    <w:name w:val="Bullet 2"/>
    <w:basedOn w:val="Normal"/>
    <w:qFormat/>
    <w:rsid w:val="00C53695"/>
    <w:pPr>
      <w:numPr>
        <w:numId w:val="8"/>
      </w:numPr>
      <w:spacing w:after="28"/>
      <w:ind w:left="454" w:hanging="227"/>
    </w:pPr>
    <w:rPr>
      <w:rFonts w:ascii="Segoe UI" w:hAnsi="Segoe UI"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C53695"/>
    <w:rPr>
      <w:rFonts w:ascii="Helvetica" w:eastAsia="Times New Roman" w:hAnsi="Helvetica"/>
      <w:b/>
      <w:bCs/>
      <w:color w:val="008072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paragraph" w:customStyle="1" w:styleId="0CoverTitle">
    <w:name w:val="0. Cover Title"/>
    <w:basedOn w:val="Normal"/>
    <w:uiPriority w:val="99"/>
    <w:rsid w:val="00B847D0"/>
    <w:pPr>
      <w:suppressAutoHyphens/>
      <w:autoSpaceDE w:val="0"/>
      <w:autoSpaceDN w:val="0"/>
      <w:adjustRightInd w:val="0"/>
      <w:spacing w:line="1000" w:lineRule="atLeast"/>
      <w:textAlignment w:val="center"/>
    </w:pPr>
    <w:rPr>
      <w:rFonts w:cs="Helvetica"/>
      <w:color w:val="FFFFFF"/>
      <w:sz w:val="88"/>
      <w:szCs w:val="88"/>
      <w:lang w:val="en-GB"/>
    </w:rPr>
  </w:style>
  <w:style w:type="paragraph" w:customStyle="1" w:styleId="0CoverBottomRight">
    <w:name w:val="0. Cover Bottom Right"/>
    <w:basedOn w:val="Normal"/>
    <w:uiPriority w:val="99"/>
    <w:rsid w:val="00B847D0"/>
    <w:pPr>
      <w:suppressAutoHyphens/>
      <w:autoSpaceDE w:val="0"/>
      <w:autoSpaceDN w:val="0"/>
      <w:adjustRightInd w:val="0"/>
      <w:spacing w:after="170" w:line="260" w:lineRule="atLeast"/>
      <w:jc w:val="right"/>
      <w:textAlignment w:val="center"/>
    </w:pPr>
    <w:rPr>
      <w:rFonts w:ascii="Helvetica-Light" w:hAnsi="Helvetica-Light" w:cs="Helvetica-Light"/>
      <w:color w:val="000000"/>
      <w:szCs w:val="20"/>
      <w:lang w:val="en-GB"/>
    </w:rPr>
  </w:style>
  <w:style w:type="paragraph" w:customStyle="1" w:styleId="IntroCopy">
    <w:name w:val="Intro Copy"/>
    <w:basedOn w:val="Normal"/>
    <w:uiPriority w:val="99"/>
    <w:rsid w:val="0025755F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cs="Helvetica"/>
      <w:color w:val="00AEEF" w:themeColor="accent2"/>
      <w:sz w:val="30"/>
      <w:szCs w:val="30"/>
      <w:lang w:val="en-GB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character" w:styleId="PlaceholderText">
    <w:name w:val="Placeholder Text"/>
    <w:basedOn w:val="DefaultParagraphFont"/>
    <w:rsid w:val="007F71DE"/>
    <w:rPr>
      <w:color w:val="80808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C53695"/>
    <w:pPr>
      <w:keepLines/>
      <w:numPr>
        <w:numId w:val="0"/>
      </w:numPr>
      <w:spacing w:before="0" w:after="240"/>
      <w:outlineLvl w:val="9"/>
    </w:pPr>
    <w:rPr>
      <w:rFonts w:eastAsiaTheme="majorEastAsia" w:cstheme="majorBidi"/>
      <w:b w:val="0"/>
      <w:caps w:val="0"/>
      <w:sz w:val="52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BF39CC"/>
    <w:pPr>
      <w:tabs>
        <w:tab w:val="left" w:pos="567"/>
        <w:tab w:val="right" w:leader="dot" w:pos="9639"/>
      </w:tabs>
      <w:spacing w:after="100"/>
      <w:ind w:left="567" w:hanging="567"/>
    </w:pPr>
    <w:rPr>
      <w:color w:val="58595B" w:themeColor="accent6"/>
    </w:rPr>
  </w:style>
  <w:style w:type="paragraph" w:styleId="TOC2">
    <w:name w:val="toc 2"/>
    <w:basedOn w:val="Normal"/>
    <w:next w:val="Normal"/>
    <w:autoRedefine/>
    <w:uiPriority w:val="39"/>
    <w:rsid w:val="002455F2"/>
    <w:pPr>
      <w:tabs>
        <w:tab w:val="left" w:pos="567"/>
        <w:tab w:val="right" w:leader="dot" w:pos="9639"/>
      </w:tabs>
      <w:spacing w:after="100"/>
      <w:ind w:left="567" w:hanging="567"/>
    </w:pPr>
    <w:rPr>
      <w:color w:val="58595B" w:themeColor="accent6"/>
    </w:rPr>
  </w:style>
  <w:style w:type="character" w:styleId="Hyperlink">
    <w:name w:val="Hyperlink"/>
    <w:basedOn w:val="DefaultParagraphFont"/>
    <w:uiPriority w:val="99"/>
    <w:unhideWhenUsed/>
    <w:rsid w:val="007F71DE"/>
    <w:rPr>
      <w:color w:val="58595B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C53695"/>
    <w:rPr>
      <w:rFonts w:ascii="Segoe UI" w:eastAsia="Times New Roman" w:hAnsi="Segoe UI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C53695"/>
    <w:rPr>
      <w:rFonts w:ascii="Segoe UI" w:eastAsia="Times New Roman" w:hAnsi="Segoe U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53695"/>
    <w:rPr>
      <w:rFonts w:ascii="Segoe UI" w:eastAsia="Times New Roman" w:hAnsi="Segoe U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C53695"/>
    <w:rPr>
      <w:rFonts w:ascii="Segoe UI" w:eastAsia="Times New Roman" w:hAnsi="Segoe UI"/>
    </w:rPr>
  </w:style>
  <w:style w:type="character" w:customStyle="1" w:styleId="Heading8Char">
    <w:name w:val="Heading 8 Char"/>
    <w:basedOn w:val="DefaultParagraphFont"/>
    <w:link w:val="Heading8"/>
    <w:rsid w:val="00C53695"/>
    <w:rPr>
      <w:rFonts w:ascii="Segoe UI" w:eastAsia="Times New Roman" w:hAnsi="Segoe UI"/>
      <w:i/>
      <w:iCs/>
    </w:rPr>
  </w:style>
  <w:style w:type="character" w:customStyle="1" w:styleId="Heading9Char">
    <w:name w:val="Heading 9 Char"/>
    <w:basedOn w:val="DefaultParagraphFont"/>
    <w:link w:val="Heading9"/>
    <w:rsid w:val="00C53695"/>
    <w:rPr>
      <w:rFonts w:ascii="Segoe UI" w:eastAsia="Times New Roman" w:hAnsi="Segoe UI" w:cs="Arial"/>
      <w:sz w:val="22"/>
      <w:szCs w:val="22"/>
    </w:rPr>
  </w:style>
  <w:style w:type="paragraph" w:customStyle="1" w:styleId="StyleBodyTextBoldLeft0cmBefore8pt">
    <w:name w:val="Style Body Text + Bold Left:  0 cm Before:  8 pt"/>
    <w:basedOn w:val="BodyText"/>
    <w:autoRedefine/>
    <w:rsid w:val="00B62068"/>
    <w:pPr>
      <w:spacing w:before="60" w:after="60"/>
    </w:pPr>
    <w:rPr>
      <w:rFonts w:ascii="Arial" w:eastAsia="Times New Roman" w:hAnsi="Arial"/>
      <w:b/>
      <w:bCs/>
      <w:color w:val="FFFFFF" w:themeColor="background1"/>
      <w:sz w:val="24"/>
      <w:lang w:val="en-US"/>
    </w:rPr>
  </w:style>
  <w:style w:type="paragraph" w:styleId="Title">
    <w:name w:val="Title"/>
    <w:basedOn w:val="Normal"/>
    <w:next w:val="Normal"/>
    <w:link w:val="TitleChar"/>
    <w:rsid w:val="00B62068"/>
    <w:pPr>
      <w:spacing w:before="120" w:after="120"/>
    </w:pPr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62068"/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paragraph" w:styleId="TOC3">
    <w:name w:val="toc 3"/>
    <w:basedOn w:val="Normal"/>
    <w:next w:val="Normal"/>
    <w:autoRedefine/>
    <w:uiPriority w:val="39"/>
    <w:rsid w:val="002455F2"/>
    <w:pPr>
      <w:tabs>
        <w:tab w:val="left" w:pos="1276"/>
        <w:tab w:val="right" w:leader="dot" w:pos="9639"/>
      </w:tabs>
      <w:spacing w:after="100"/>
      <w:ind w:left="1276" w:hanging="709"/>
    </w:pPr>
    <w:rPr>
      <w:color w:val="58595B"/>
    </w:rPr>
  </w:style>
  <w:style w:type="paragraph" w:customStyle="1" w:styleId="AppendixHeading">
    <w:name w:val="Appendix Heading"/>
    <w:basedOn w:val="Heading2"/>
    <w:link w:val="AppendixHeadingChar"/>
    <w:qFormat/>
    <w:rsid w:val="00C53695"/>
    <w:pPr>
      <w:keepNext/>
      <w:numPr>
        <w:ilvl w:val="0"/>
        <w:numId w:val="0"/>
      </w:numPr>
      <w:tabs>
        <w:tab w:val="left" w:pos="709"/>
      </w:tabs>
      <w:suppressAutoHyphens w:val="0"/>
      <w:autoSpaceDE/>
      <w:autoSpaceDN/>
      <w:adjustRightInd/>
      <w:spacing w:before="120"/>
      <w:textAlignment w:val="auto"/>
    </w:pPr>
  </w:style>
  <w:style w:type="paragraph" w:styleId="NoSpacing">
    <w:name w:val="No Spacing"/>
    <w:uiPriority w:val="1"/>
    <w:qFormat/>
    <w:rsid w:val="00C53695"/>
    <w:pPr>
      <w:suppressAutoHyphens/>
    </w:pPr>
    <w:rPr>
      <w:rFonts w:ascii="Segoe UI" w:eastAsia="Times New Roman" w:hAnsi="Segoe UI"/>
      <w:szCs w:val="20"/>
      <w:lang w:eastAsia="ar-SA"/>
    </w:rPr>
  </w:style>
  <w:style w:type="character" w:customStyle="1" w:styleId="AppendixHeadingChar">
    <w:name w:val="Appendix Heading Char"/>
    <w:basedOn w:val="Heading2Char"/>
    <w:link w:val="AppendixHeading"/>
    <w:rsid w:val="00C53695"/>
    <w:rPr>
      <w:rFonts w:ascii="Segoe UI" w:hAnsi="Segoe UI" w:cs="Helvetica-Bold"/>
      <w:b/>
      <w:bCs/>
      <w:color w:val="008072"/>
      <w:sz w:val="22"/>
      <w:lang w:val="en-GB"/>
    </w:rPr>
  </w:style>
  <w:style w:type="paragraph" w:styleId="ListParagraph">
    <w:name w:val="List Paragraph"/>
    <w:basedOn w:val="Normal"/>
    <w:uiPriority w:val="34"/>
    <w:qFormat/>
    <w:rsid w:val="000338B3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87C0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BF2D1F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BD36DC"/>
    <w:pPr>
      <w:spacing w:after="100" w:line="259" w:lineRule="auto"/>
      <w:ind w:left="66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BD36DC"/>
    <w:pPr>
      <w:spacing w:after="100" w:line="259" w:lineRule="auto"/>
      <w:ind w:left="88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BD36DC"/>
    <w:pPr>
      <w:spacing w:after="100" w:line="259" w:lineRule="auto"/>
      <w:ind w:left="110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BD36DC"/>
    <w:pPr>
      <w:spacing w:after="100" w:line="259" w:lineRule="auto"/>
      <w:ind w:left="132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BD36DC"/>
    <w:pPr>
      <w:spacing w:after="100" w:line="259" w:lineRule="auto"/>
      <w:ind w:left="154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BD36DC"/>
    <w:pPr>
      <w:spacing w:after="100" w:line="259" w:lineRule="auto"/>
      <w:ind w:left="1760"/>
    </w:pPr>
    <w:rPr>
      <w:rFonts w:asciiTheme="minorHAnsi" w:eastAsiaTheme="minorEastAsia" w:hAnsiTheme="minorHAnsi" w:cstheme="minorBidi"/>
      <w:szCs w:val="22"/>
      <w:lang w:eastAsia="en-AU"/>
    </w:rPr>
  </w:style>
  <w:style w:type="character" w:styleId="FollowedHyperlink">
    <w:name w:val="FollowedHyperlink"/>
    <w:basedOn w:val="DefaultParagraphFont"/>
    <w:semiHidden/>
    <w:unhideWhenUsed/>
    <w:rsid w:val="004C4BC0"/>
    <w:rPr>
      <w:color w:val="DCDDDE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46105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610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6105D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610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6105D"/>
    <w:rPr>
      <w:rFonts w:ascii="Helvetica" w:hAnsi="Helvetic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hvsnetworkaccess@mainroads.wa.gov.a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csrv01\windist\Templates-Office\Technical\Main%20Roads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BB7C7B5F1548708FE852D87B68A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EA5BB-7483-4783-9D59-AF912DF4B80B}"/>
      </w:docPartPr>
      <w:docPartBody>
        <w:p w:rsidR="007811FA" w:rsidRDefault="007F00C8" w:rsidP="007F00C8">
          <w:pPr>
            <w:pStyle w:val="3EBB7C7B5F1548708FE852D87B68A6B8"/>
          </w:pPr>
          <w:r w:rsidRPr="00BF2D1F">
            <w:rPr>
              <w:rStyle w:val="PlaceholderText"/>
              <w:sz w:val="20"/>
              <w:szCs w:val="20"/>
            </w:rPr>
            <w:t>Click or tap to enter a date.</w:t>
          </w:r>
        </w:p>
      </w:docPartBody>
    </w:docPart>
    <w:docPart>
      <w:docPartPr>
        <w:name w:val="B2DF054C5CE443B4B28AF372FF32B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D8D07-5210-42A8-9662-ED09C08E9755}"/>
      </w:docPartPr>
      <w:docPartBody>
        <w:p w:rsidR="007F00C8" w:rsidRDefault="007F00C8" w:rsidP="007F00C8">
          <w:pPr>
            <w:pStyle w:val="B2DF054C5CE443B4B28AF372FF32B3BE1"/>
          </w:pPr>
          <w:r w:rsidRPr="00713B22">
            <w:rPr>
              <w:rStyle w:val="PlaceholderText"/>
            </w:rPr>
            <w:t>Choose an item.</w:t>
          </w:r>
        </w:p>
      </w:docPartBody>
    </w:docPart>
    <w:docPart>
      <w:docPartPr>
        <w:name w:val="6E4BFCEE5C1141808BBBB95893279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985D6-9C19-4258-9A54-1BFFAE76D82B}"/>
      </w:docPartPr>
      <w:docPartBody>
        <w:p w:rsidR="007F00C8" w:rsidRDefault="007F00C8" w:rsidP="007F00C8">
          <w:pPr>
            <w:pStyle w:val="6E4BFCEE5C1141808BBBB958932791091"/>
          </w:pPr>
          <w:r w:rsidRPr="00BF2D1F">
            <w:rPr>
              <w:rFonts w:ascii="Segoe UI" w:hAnsi="Segoe UI"/>
              <w:color w:val="808080"/>
            </w:rPr>
            <w:t>Choose an item.</w:t>
          </w:r>
        </w:p>
      </w:docPartBody>
    </w:docPart>
    <w:docPart>
      <w:docPartPr>
        <w:name w:val="34E9E868275642E891AA653FB450B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F328C-D7F7-4E4D-AC1C-709BAFD228B5}"/>
      </w:docPartPr>
      <w:docPartBody>
        <w:p w:rsidR="007F00C8" w:rsidRDefault="007F00C8" w:rsidP="007F00C8">
          <w:pPr>
            <w:pStyle w:val="34E9E868275642E891AA653FB450B4E51"/>
          </w:pPr>
          <w:r w:rsidRPr="00845E05">
            <w:rPr>
              <w:rFonts w:ascii="Segoe UI" w:hAnsi="Segoe UI"/>
              <w:color w:val="808080"/>
            </w:rPr>
            <w:t>Choose an item.</w:t>
          </w:r>
        </w:p>
      </w:docPartBody>
    </w:docPart>
    <w:docPart>
      <w:docPartPr>
        <w:name w:val="AD9BA1CE25894DEDBC40B6F2C38BB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1297E-F7C9-4200-9EA0-E6E37DAA6EC5}"/>
      </w:docPartPr>
      <w:docPartBody>
        <w:p w:rsidR="007F00C8" w:rsidRDefault="007F00C8" w:rsidP="007F00C8">
          <w:pPr>
            <w:pStyle w:val="AD9BA1CE25894DEDBC40B6F2C38BBDE41"/>
          </w:pPr>
          <w:r w:rsidRPr="00A57FC5">
            <w:rPr>
              <w:rStyle w:val="PlaceholderText"/>
              <w:rFonts w:ascii="Segoe UI Historic" w:hAnsi="Segoe UI Historic" w:cs="Segoe UI Historic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0D9"/>
    <w:rsid w:val="00025544"/>
    <w:rsid w:val="000458C6"/>
    <w:rsid w:val="001673A0"/>
    <w:rsid w:val="002C4168"/>
    <w:rsid w:val="004010D9"/>
    <w:rsid w:val="004640CB"/>
    <w:rsid w:val="00496DE4"/>
    <w:rsid w:val="005377A2"/>
    <w:rsid w:val="00674C2E"/>
    <w:rsid w:val="006D080B"/>
    <w:rsid w:val="006D6613"/>
    <w:rsid w:val="00762334"/>
    <w:rsid w:val="007811FA"/>
    <w:rsid w:val="00795461"/>
    <w:rsid w:val="007C0B4A"/>
    <w:rsid w:val="007C1866"/>
    <w:rsid w:val="007F00C8"/>
    <w:rsid w:val="00836994"/>
    <w:rsid w:val="009070EF"/>
    <w:rsid w:val="00A13170"/>
    <w:rsid w:val="00A31CC6"/>
    <w:rsid w:val="00A92CBE"/>
    <w:rsid w:val="00AE1EEB"/>
    <w:rsid w:val="00B117CF"/>
    <w:rsid w:val="00C65A05"/>
    <w:rsid w:val="00D30C18"/>
    <w:rsid w:val="00E77AC9"/>
    <w:rsid w:val="00EB5C25"/>
    <w:rsid w:val="00EE3F82"/>
    <w:rsid w:val="00FA36B3"/>
    <w:rsid w:val="00FA4742"/>
    <w:rsid w:val="00FC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7F00C8"/>
    <w:rPr>
      <w:color w:val="808080"/>
    </w:rPr>
  </w:style>
  <w:style w:type="paragraph" w:customStyle="1" w:styleId="3EBB7C7B5F1548708FE852D87B68A6B8">
    <w:name w:val="3EBB7C7B5F1548708FE852D87B68A6B8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B2DF054C5CE443B4B28AF372FF32B3BE1">
    <w:name w:val="B2DF054C5CE443B4B28AF372FF32B3BE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6E4BFCEE5C1141808BBBB958932791091">
    <w:name w:val="6E4BFCEE5C1141808BBBB95893279109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AD9BA1CE25894DEDBC40B6F2C38BBDE41">
    <w:name w:val="AD9BA1CE25894DEDBC40B6F2C38BBDE4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34E9E868275642E891AA653FB450B4E51">
    <w:name w:val="34E9E868275642E891AA653FB450B4E5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59962-26D6-4582-AC25-AA80FDEBD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 Roads logo</Template>
  <TotalTime>53</TotalTime>
  <Pages>24</Pages>
  <Words>1597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10679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FORD Debbie (HVAIC)</dc:creator>
  <cp:lastModifiedBy>Simon Wakeling</cp:lastModifiedBy>
  <cp:revision>21</cp:revision>
  <cp:lastPrinted>2015-11-06T01:53:00Z</cp:lastPrinted>
  <dcterms:created xsi:type="dcterms:W3CDTF">2023-09-15T03:27:00Z</dcterms:created>
  <dcterms:modified xsi:type="dcterms:W3CDTF">2024-04-23T06:20:00Z</dcterms:modified>
</cp:coreProperties>
</file>