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D9F88" w14:textId="69EB88C5" w:rsidR="00276A09" w:rsidRPr="009675BB" w:rsidRDefault="007E7908">
      <w:pPr>
        <w:rPr>
          <w:rFonts w:asciiTheme="majorHAnsi" w:hAnsiTheme="majorHAnsi" w:cstheme="majorHAnsi"/>
          <w:color w:val="FFFFFF"/>
          <w:sz w:val="88"/>
          <w:szCs w:val="88"/>
          <w:lang w:val="en-GB"/>
        </w:rPr>
      </w:pPr>
      <w:r w:rsidRPr="009675BB">
        <w:rPr>
          <w:rFonts w:asciiTheme="majorHAnsi" w:hAnsiTheme="majorHAnsi" w:cstheme="majorHAnsi"/>
          <w:noProof/>
          <w:color w:val="FFFFFF"/>
          <w:sz w:val="88"/>
          <w:szCs w:val="88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0807EA" wp14:editId="0BEAD3EC">
                <wp:simplePos x="0" y="0"/>
                <wp:positionH relativeFrom="column">
                  <wp:posOffset>-165735</wp:posOffset>
                </wp:positionH>
                <wp:positionV relativeFrom="paragraph">
                  <wp:posOffset>6636311</wp:posOffset>
                </wp:positionV>
                <wp:extent cx="4649470" cy="215495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470" cy="2154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AD4E4" w14:textId="7D13F42B" w:rsidR="00574666" w:rsidRPr="00543F3D" w:rsidRDefault="00574666" w:rsidP="00E03756">
                            <w:pPr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 w:rsidRPr="00543F3D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sz w:val="68"/>
                                <w:szCs w:val="68"/>
                              </w:rPr>
                              <w:t>WA Performance Based Standards (PBS)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 Scheme</w:t>
                            </w:r>
                          </w:p>
                          <w:p w14:paraId="200606A5" w14:textId="77777777" w:rsidR="00574666" w:rsidRPr="007E7908" w:rsidRDefault="00574666" w:rsidP="00543F3D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E7908">
                              <w:rPr>
                                <w:rFonts w:ascii="Segoe UI" w:hAnsi="Segoe UI" w:cs="Segoe UI"/>
                                <w:color w:val="000000" w:themeColor="text1"/>
                                <w:sz w:val="56"/>
                                <w:szCs w:val="56"/>
                              </w:rPr>
                              <w:t>Vehicle Specifications (Part 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807E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3.05pt;margin-top:522.55pt;width:366.1pt;height:16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" filled="f" stroked="f" strokeweight=".5pt">
                <v:textbox inset="0,0,0,0">
                  <w:txbxContent>
                    <w:p w14:paraId="443AD4E4" w14:textId="7D13F42B" w:rsidR="00574666" w:rsidRPr="00543F3D" w:rsidRDefault="00574666" w:rsidP="00E03756">
                      <w:pPr>
                        <w:rPr>
                          <w:rFonts w:ascii="Segoe UI" w:hAnsi="Segoe UI" w:cs="Segoe UI"/>
                          <w:b/>
                          <w:color w:val="000000" w:themeColor="text1"/>
                          <w:sz w:val="68"/>
                          <w:szCs w:val="68"/>
                        </w:rPr>
                      </w:pPr>
                      <w:r w:rsidRPr="00543F3D">
                        <w:rPr>
                          <w:rFonts w:ascii="Segoe UI" w:hAnsi="Segoe UI" w:cs="Segoe UI"/>
                          <w:b/>
                          <w:color w:val="000000" w:themeColor="text1"/>
                          <w:sz w:val="68"/>
                          <w:szCs w:val="68"/>
                        </w:rPr>
                        <w:t>WA Performance Based Standards (PBS)</w:t>
                      </w:r>
                      <w:r>
                        <w:rPr>
                          <w:rFonts w:ascii="Segoe UI" w:hAnsi="Segoe UI" w:cs="Segoe UI"/>
                          <w:b/>
                          <w:color w:val="000000" w:themeColor="text1"/>
                          <w:sz w:val="68"/>
                          <w:szCs w:val="68"/>
                        </w:rPr>
                        <w:t xml:space="preserve"> Scheme</w:t>
                      </w:r>
                    </w:p>
                    <w:p w14:paraId="200606A5" w14:textId="77777777" w:rsidR="00574666" w:rsidRPr="007E7908" w:rsidRDefault="00574666" w:rsidP="00543F3D">
                      <w:pPr>
                        <w:rPr>
                          <w:rFonts w:ascii="Segoe UI" w:hAnsi="Segoe UI" w:cs="Segoe UI"/>
                          <w:color w:val="000000" w:themeColor="text1"/>
                          <w:sz w:val="56"/>
                          <w:szCs w:val="56"/>
                        </w:rPr>
                      </w:pPr>
                      <w:r w:rsidRPr="007E7908">
                        <w:rPr>
                          <w:rFonts w:ascii="Segoe UI" w:hAnsi="Segoe UI" w:cs="Segoe UI"/>
                          <w:color w:val="000000" w:themeColor="text1"/>
                          <w:sz w:val="56"/>
                          <w:szCs w:val="56"/>
                        </w:rPr>
                        <w:t>Vehicle Specifications (Part B)</w:t>
                      </w:r>
                    </w:p>
                  </w:txbxContent>
                </v:textbox>
              </v:shape>
            </w:pict>
          </mc:Fallback>
        </mc:AlternateContent>
      </w:r>
    </w:p>
    <w:p w14:paraId="233E1F5E" w14:textId="1DF91640" w:rsidR="00EF1A9D" w:rsidRPr="009675BB" w:rsidRDefault="00EF1A9D">
      <w:pPr>
        <w:rPr>
          <w:rFonts w:asciiTheme="majorHAnsi" w:hAnsiTheme="majorHAnsi"/>
        </w:rPr>
        <w:sectPr w:rsidR="00EF1A9D" w:rsidRPr="009675BB" w:rsidSect="00787518">
          <w:headerReference w:type="even" r:id="rId8"/>
          <w:headerReference w:type="default" r:id="rId9"/>
          <w:headerReference w:type="first" r:id="rId10"/>
          <w:pgSz w:w="11900" w:h="16840" w:code="9"/>
          <w:pgMar w:top="1134" w:right="851" w:bottom="851" w:left="851" w:header="425" w:footer="425" w:gutter="0"/>
          <w:pgNumType w:start="0"/>
          <w:cols w:space="709"/>
          <w:titlePg/>
          <w:docGrid w:linePitch="272"/>
        </w:sectPr>
      </w:pPr>
    </w:p>
    <w:p w14:paraId="21460F79" w14:textId="77777777" w:rsidR="00075F81" w:rsidRPr="00A87C0C" w:rsidRDefault="00075F81" w:rsidP="0086551B">
      <w:pPr>
        <w:pStyle w:val="TOCHeading"/>
        <w:rPr>
          <w:sz w:val="44"/>
          <w:szCs w:val="44"/>
        </w:rPr>
      </w:pPr>
      <w:r w:rsidRPr="00A87C0C">
        <w:rPr>
          <w:sz w:val="44"/>
          <w:szCs w:val="44"/>
        </w:rPr>
        <w:lastRenderedPageBreak/>
        <w:t>Contents</w:t>
      </w:r>
    </w:p>
    <w:p w14:paraId="356DDA29" w14:textId="41F859D5" w:rsidR="00822420" w:rsidRDefault="0006586D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en-AU"/>
          <w14:ligatures w14:val="standardContextual"/>
        </w:rPr>
      </w:pP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TOC \o "1-1" \h \z \u </w:instrText>
      </w:r>
      <w:r>
        <w:rPr>
          <w:rFonts w:asciiTheme="majorHAnsi" w:hAnsiTheme="majorHAnsi"/>
        </w:rPr>
        <w:fldChar w:fldCharType="separate"/>
      </w:r>
      <w:hyperlink w:anchor="_Toc164774483" w:history="1">
        <w:r w:rsidR="00822420" w:rsidRPr="00B626D8">
          <w:rPr>
            <w:rStyle w:val="Hyperlink"/>
            <w:noProof/>
          </w:rPr>
          <w:t>Instructions for the Assessor</w:t>
        </w:r>
        <w:r w:rsidR="00822420">
          <w:rPr>
            <w:noProof/>
            <w:webHidden/>
          </w:rPr>
          <w:tab/>
        </w:r>
        <w:r w:rsidR="00822420">
          <w:rPr>
            <w:noProof/>
            <w:webHidden/>
          </w:rPr>
          <w:fldChar w:fldCharType="begin"/>
        </w:r>
        <w:r w:rsidR="00822420">
          <w:rPr>
            <w:noProof/>
            <w:webHidden/>
          </w:rPr>
          <w:instrText xml:space="preserve"> PAGEREF _Toc164774483 \h </w:instrText>
        </w:r>
        <w:r w:rsidR="00822420">
          <w:rPr>
            <w:noProof/>
            <w:webHidden/>
          </w:rPr>
        </w:r>
        <w:r w:rsidR="00822420">
          <w:rPr>
            <w:noProof/>
            <w:webHidden/>
          </w:rPr>
          <w:fldChar w:fldCharType="separate"/>
        </w:r>
        <w:r w:rsidR="00822420">
          <w:rPr>
            <w:noProof/>
            <w:webHidden/>
          </w:rPr>
          <w:t>3</w:t>
        </w:r>
        <w:r w:rsidR="00822420">
          <w:rPr>
            <w:noProof/>
            <w:webHidden/>
          </w:rPr>
          <w:fldChar w:fldCharType="end"/>
        </w:r>
      </w:hyperlink>
    </w:p>
    <w:p w14:paraId="52573168" w14:textId="5462B06D" w:rsidR="00822420" w:rsidRDefault="00A27F40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en-AU"/>
          <w14:ligatures w14:val="standardContextual"/>
        </w:rPr>
      </w:pPr>
      <w:hyperlink w:anchor="_Toc164774484" w:history="1">
        <w:r w:rsidR="00822420" w:rsidRPr="00B626D8">
          <w:rPr>
            <w:rStyle w:val="Hyperlink"/>
            <w:noProof/>
          </w:rPr>
          <w:t>1</w:t>
        </w:r>
        <w:r w:rsidR="00822420">
          <w:rPr>
            <w:rFonts w:asciiTheme="minorHAnsi" w:eastAsiaTheme="minorEastAsia" w:hAnsiTheme="minorHAnsi" w:cstheme="minorBidi"/>
            <w:noProof/>
            <w:color w:val="auto"/>
            <w:kern w:val="2"/>
            <w:szCs w:val="22"/>
            <w:lang w:eastAsia="en-AU"/>
            <w14:ligatures w14:val="standardContextual"/>
          </w:rPr>
          <w:tab/>
        </w:r>
        <w:r w:rsidR="00822420" w:rsidRPr="00B626D8">
          <w:rPr>
            <w:rStyle w:val="Hyperlink"/>
            <w:noProof/>
          </w:rPr>
          <w:t>Application Details</w:t>
        </w:r>
        <w:r w:rsidR="00822420">
          <w:rPr>
            <w:noProof/>
            <w:webHidden/>
          </w:rPr>
          <w:tab/>
        </w:r>
        <w:r w:rsidR="00822420">
          <w:rPr>
            <w:noProof/>
            <w:webHidden/>
          </w:rPr>
          <w:fldChar w:fldCharType="begin"/>
        </w:r>
        <w:r w:rsidR="00822420">
          <w:rPr>
            <w:noProof/>
            <w:webHidden/>
          </w:rPr>
          <w:instrText xml:space="preserve"> PAGEREF _Toc164774484 \h </w:instrText>
        </w:r>
        <w:r w:rsidR="00822420">
          <w:rPr>
            <w:noProof/>
            <w:webHidden/>
          </w:rPr>
        </w:r>
        <w:r w:rsidR="00822420">
          <w:rPr>
            <w:noProof/>
            <w:webHidden/>
          </w:rPr>
          <w:fldChar w:fldCharType="separate"/>
        </w:r>
        <w:r w:rsidR="00822420">
          <w:rPr>
            <w:noProof/>
            <w:webHidden/>
          </w:rPr>
          <w:t>4</w:t>
        </w:r>
        <w:r w:rsidR="00822420">
          <w:rPr>
            <w:noProof/>
            <w:webHidden/>
          </w:rPr>
          <w:fldChar w:fldCharType="end"/>
        </w:r>
      </w:hyperlink>
    </w:p>
    <w:p w14:paraId="760F4CCD" w14:textId="73CB32BD" w:rsidR="00822420" w:rsidRDefault="00A27F40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en-AU"/>
          <w14:ligatures w14:val="standardContextual"/>
        </w:rPr>
      </w:pPr>
      <w:hyperlink w:anchor="_Toc164774485" w:history="1">
        <w:r w:rsidR="00822420" w:rsidRPr="00B626D8">
          <w:rPr>
            <w:rStyle w:val="Hyperlink"/>
            <w:noProof/>
          </w:rPr>
          <w:t>2</w:t>
        </w:r>
        <w:r w:rsidR="00822420">
          <w:rPr>
            <w:rFonts w:asciiTheme="minorHAnsi" w:eastAsiaTheme="minorEastAsia" w:hAnsiTheme="minorHAnsi" w:cstheme="minorBidi"/>
            <w:noProof/>
            <w:color w:val="auto"/>
            <w:kern w:val="2"/>
            <w:szCs w:val="22"/>
            <w:lang w:eastAsia="en-AU"/>
            <w14:ligatures w14:val="standardContextual"/>
          </w:rPr>
          <w:tab/>
        </w:r>
        <w:r w:rsidR="00822420" w:rsidRPr="00B626D8">
          <w:rPr>
            <w:rStyle w:val="Hyperlink"/>
            <w:noProof/>
          </w:rPr>
          <w:t>Document Control</w:t>
        </w:r>
        <w:r w:rsidR="00822420">
          <w:rPr>
            <w:noProof/>
            <w:webHidden/>
          </w:rPr>
          <w:tab/>
        </w:r>
        <w:r w:rsidR="00822420">
          <w:rPr>
            <w:noProof/>
            <w:webHidden/>
          </w:rPr>
          <w:fldChar w:fldCharType="begin"/>
        </w:r>
        <w:r w:rsidR="00822420">
          <w:rPr>
            <w:noProof/>
            <w:webHidden/>
          </w:rPr>
          <w:instrText xml:space="preserve"> PAGEREF _Toc164774485 \h </w:instrText>
        </w:r>
        <w:r w:rsidR="00822420">
          <w:rPr>
            <w:noProof/>
            <w:webHidden/>
          </w:rPr>
        </w:r>
        <w:r w:rsidR="00822420">
          <w:rPr>
            <w:noProof/>
            <w:webHidden/>
          </w:rPr>
          <w:fldChar w:fldCharType="separate"/>
        </w:r>
        <w:r w:rsidR="00822420">
          <w:rPr>
            <w:noProof/>
            <w:webHidden/>
          </w:rPr>
          <w:t>5</w:t>
        </w:r>
        <w:r w:rsidR="00822420">
          <w:rPr>
            <w:noProof/>
            <w:webHidden/>
          </w:rPr>
          <w:fldChar w:fldCharType="end"/>
        </w:r>
      </w:hyperlink>
    </w:p>
    <w:p w14:paraId="44025580" w14:textId="1D4654D3" w:rsidR="00822420" w:rsidRDefault="00A27F40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en-AU"/>
          <w14:ligatures w14:val="standardContextual"/>
        </w:rPr>
      </w:pPr>
      <w:hyperlink w:anchor="_Toc164774486" w:history="1">
        <w:r w:rsidR="00822420" w:rsidRPr="00B626D8">
          <w:rPr>
            <w:rStyle w:val="Hyperlink"/>
            <w:noProof/>
          </w:rPr>
          <w:t>3</w:t>
        </w:r>
        <w:r w:rsidR="00822420">
          <w:rPr>
            <w:rFonts w:asciiTheme="minorHAnsi" w:eastAsiaTheme="minorEastAsia" w:hAnsiTheme="minorHAnsi" w:cstheme="minorBidi"/>
            <w:noProof/>
            <w:color w:val="auto"/>
            <w:kern w:val="2"/>
            <w:szCs w:val="22"/>
            <w:lang w:eastAsia="en-AU"/>
            <w14:ligatures w14:val="standardContextual"/>
          </w:rPr>
          <w:tab/>
        </w:r>
        <w:r w:rsidR="00822420" w:rsidRPr="00B626D8">
          <w:rPr>
            <w:rStyle w:val="Hyperlink"/>
            <w:noProof/>
          </w:rPr>
          <w:t>Towing Vehicle Inspection Details</w:t>
        </w:r>
        <w:r w:rsidR="00822420">
          <w:rPr>
            <w:noProof/>
            <w:webHidden/>
          </w:rPr>
          <w:tab/>
        </w:r>
        <w:r w:rsidR="00822420">
          <w:rPr>
            <w:noProof/>
            <w:webHidden/>
          </w:rPr>
          <w:fldChar w:fldCharType="begin"/>
        </w:r>
        <w:r w:rsidR="00822420">
          <w:rPr>
            <w:noProof/>
            <w:webHidden/>
          </w:rPr>
          <w:instrText xml:space="preserve"> PAGEREF _Toc164774486 \h </w:instrText>
        </w:r>
        <w:r w:rsidR="00822420">
          <w:rPr>
            <w:noProof/>
            <w:webHidden/>
          </w:rPr>
        </w:r>
        <w:r w:rsidR="00822420">
          <w:rPr>
            <w:noProof/>
            <w:webHidden/>
          </w:rPr>
          <w:fldChar w:fldCharType="separate"/>
        </w:r>
        <w:r w:rsidR="00822420">
          <w:rPr>
            <w:noProof/>
            <w:webHidden/>
          </w:rPr>
          <w:t>6</w:t>
        </w:r>
        <w:r w:rsidR="00822420">
          <w:rPr>
            <w:noProof/>
            <w:webHidden/>
          </w:rPr>
          <w:fldChar w:fldCharType="end"/>
        </w:r>
      </w:hyperlink>
    </w:p>
    <w:p w14:paraId="2896E140" w14:textId="213E4893" w:rsidR="00822420" w:rsidRDefault="00A27F40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en-AU"/>
          <w14:ligatures w14:val="standardContextual"/>
        </w:rPr>
      </w:pPr>
      <w:hyperlink w:anchor="_Toc164774487" w:history="1">
        <w:r w:rsidR="00822420" w:rsidRPr="00B626D8">
          <w:rPr>
            <w:rStyle w:val="Hyperlink"/>
            <w:noProof/>
          </w:rPr>
          <w:t>4</w:t>
        </w:r>
        <w:r w:rsidR="00822420">
          <w:rPr>
            <w:rFonts w:asciiTheme="minorHAnsi" w:eastAsiaTheme="minorEastAsia" w:hAnsiTheme="minorHAnsi" w:cstheme="minorBidi"/>
            <w:noProof/>
            <w:color w:val="auto"/>
            <w:kern w:val="2"/>
            <w:szCs w:val="22"/>
            <w:lang w:eastAsia="en-AU"/>
            <w14:ligatures w14:val="standardContextual"/>
          </w:rPr>
          <w:tab/>
        </w:r>
        <w:r w:rsidR="00822420" w:rsidRPr="00B626D8">
          <w:rPr>
            <w:rStyle w:val="Hyperlink"/>
            <w:noProof/>
          </w:rPr>
          <w:t>Trailing Units InspectIon details</w:t>
        </w:r>
        <w:r w:rsidR="00822420">
          <w:rPr>
            <w:noProof/>
            <w:webHidden/>
          </w:rPr>
          <w:tab/>
        </w:r>
        <w:r w:rsidR="00822420">
          <w:rPr>
            <w:noProof/>
            <w:webHidden/>
          </w:rPr>
          <w:fldChar w:fldCharType="begin"/>
        </w:r>
        <w:r w:rsidR="00822420">
          <w:rPr>
            <w:noProof/>
            <w:webHidden/>
          </w:rPr>
          <w:instrText xml:space="preserve"> PAGEREF _Toc164774487 \h </w:instrText>
        </w:r>
        <w:r w:rsidR="00822420">
          <w:rPr>
            <w:noProof/>
            <w:webHidden/>
          </w:rPr>
        </w:r>
        <w:r w:rsidR="00822420">
          <w:rPr>
            <w:noProof/>
            <w:webHidden/>
          </w:rPr>
          <w:fldChar w:fldCharType="separate"/>
        </w:r>
        <w:r w:rsidR="00822420">
          <w:rPr>
            <w:noProof/>
            <w:webHidden/>
          </w:rPr>
          <w:t>9</w:t>
        </w:r>
        <w:r w:rsidR="00822420">
          <w:rPr>
            <w:noProof/>
            <w:webHidden/>
          </w:rPr>
          <w:fldChar w:fldCharType="end"/>
        </w:r>
      </w:hyperlink>
    </w:p>
    <w:p w14:paraId="3F4C0E3F" w14:textId="46BF217B" w:rsidR="00822420" w:rsidRDefault="00A27F40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en-AU"/>
          <w14:ligatures w14:val="standardContextual"/>
        </w:rPr>
      </w:pPr>
      <w:hyperlink w:anchor="_Toc164774488" w:history="1">
        <w:r w:rsidR="00822420" w:rsidRPr="00B626D8">
          <w:rPr>
            <w:rStyle w:val="Hyperlink"/>
            <w:noProof/>
          </w:rPr>
          <w:t>5</w:t>
        </w:r>
        <w:r w:rsidR="00822420">
          <w:rPr>
            <w:rFonts w:asciiTheme="minorHAnsi" w:eastAsiaTheme="minorEastAsia" w:hAnsiTheme="minorHAnsi" w:cstheme="minorBidi"/>
            <w:noProof/>
            <w:color w:val="auto"/>
            <w:kern w:val="2"/>
            <w:szCs w:val="22"/>
            <w:lang w:eastAsia="en-AU"/>
            <w14:ligatures w14:val="standardContextual"/>
          </w:rPr>
          <w:tab/>
        </w:r>
        <w:r w:rsidR="00822420" w:rsidRPr="00B626D8">
          <w:rPr>
            <w:rStyle w:val="Hyperlink"/>
            <w:noProof/>
          </w:rPr>
          <w:t>Combination Dimensions and compliance</w:t>
        </w:r>
        <w:r w:rsidR="00822420">
          <w:rPr>
            <w:noProof/>
            <w:webHidden/>
          </w:rPr>
          <w:tab/>
        </w:r>
        <w:r w:rsidR="00822420">
          <w:rPr>
            <w:noProof/>
            <w:webHidden/>
          </w:rPr>
          <w:fldChar w:fldCharType="begin"/>
        </w:r>
        <w:r w:rsidR="00822420">
          <w:rPr>
            <w:noProof/>
            <w:webHidden/>
          </w:rPr>
          <w:instrText xml:space="preserve"> PAGEREF _Toc164774488 \h </w:instrText>
        </w:r>
        <w:r w:rsidR="00822420">
          <w:rPr>
            <w:noProof/>
            <w:webHidden/>
          </w:rPr>
        </w:r>
        <w:r w:rsidR="00822420">
          <w:rPr>
            <w:noProof/>
            <w:webHidden/>
          </w:rPr>
          <w:fldChar w:fldCharType="separate"/>
        </w:r>
        <w:r w:rsidR="00822420">
          <w:rPr>
            <w:noProof/>
            <w:webHidden/>
          </w:rPr>
          <w:t>13</w:t>
        </w:r>
        <w:r w:rsidR="00822420">
          <w:rPr>
            <w:noProof/>
            <w:webHidden/>
          </w:rPr>
          <w:fldChar w:fldCharType="end"/>
        </w:r>
      </w:hyperlink>
    </w:p>
    <w:p w14:paraId="63CB50FD" w14:textId="07DF260E" w:rsidR="00822420" w:rsidRDefault="00A27F40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en-AU"/>
          <w14:ligatures w14:val="standardContextual"/>
        </w:rPr>
      </w:pPr>
      <w:hyperlink w:anchor="_Toc164774489" w:history="1">
        <w:r w:rsidR="00822420" w:rsidRPr="00B626D8">
          <w:rPr>
            <w:rStyle w:val="Hyperlink"/>
            <w:noProof/>
          </w:rPr>
          <w:t>6</w:t>
        </w:r>
        <w:r w:rsidR="00822420">
          <w:rPr>
            <w:rFonts w:asciiTheme="minorHAnsi" w:eastAsiaTheme="minorEastAsia" w:hAnsiTheme="minorHAnsi" w:cstheme="minorBidi"/>
            <w:noProof/>
            <w:color w:val="auto"/>
            <w:kern w:val="2"/>
            <w:szCs w:val="22"/>
            <w:lang w:eastAsia="en-AU"/>
            <w14:ligatures w14:val="standardContextual"/>
          </w:rPr>
          <w:tab/>
        </w:r>
        <w:r w:rsidR="00822420" w:rsidRPr="00B626D8">
          <w:rPr>
            <w:rStyle w:val="Hyperlink"/>
            <w:noProof/>
          </w:rPr>
          <w:t>Vehicle design Schematic Drawing</w:t>
        </w:r>
        <w:r w:rsidR="00822420">
          <w:rPr>
            <w:noProof/>
            <w:webHidden/>
          </w:rPr>
          <w:tab/>
        </w:r>
        <w:r w:rsidR="00822420">
          <w:rPr>
            <w:noProof/>
            <w:webHidden/>
          </w:rPr>
          <w:fldChar w:fldCharType="begin"/>
        </w:r>
        <w:r w:rsidR="00822420">
          <w:rPr>
            <w:noProof/>
            <w:webHidden/>
          </w:rPr>
          <w:instrText xml:space="preserve"> PAGEREF _Toc164774489 \h </w:instrText>
        </w:r>
        <w:r w:rsidR="00822420">
          <w:rPr>
            <w:noProof/>
            <w:webHidden/>
          </w:rPr>
        </w:r>
        <w:r w:rsidR="00822420">
          <w:rPr>
            <w:noProof/>
            <w:webHidden/>
          </w:rPr>
          <w:fldChar w:fldCharType="separate"/>
        </w:r>
        <w:r w:rsidR="00822420">
          <w:rPr>
            <w:noProof/>
            <w:webHidden/>
          </w:rPr>
          <w:t>13</w:t>
        </w:r>
        <w:r w:rsidR="00822420">
          <w:rPr>
            <w:noProof/>
            <w:webHidden/>
          </w:rPr>
          <w:fldChar w:fldCharType="end"/>
        </w:r>
      </w:hyperlink>
    </w:p>
    <w:p w14:paraId="09EEEC67" w14:textId="6B614BBB" w:rsidR="00822420" w:rsidRDefault="00A27F40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en-AU"/>
          <w14:ligatures w14:val="standardContextual"/>
        </w:rPr>
      </w:pPr>
      <w:hyperlink w:anchor="_Toc164774490" w:history="1">
        <w:r w:rsidR="00822420" w:rsidRPr="00B626D8">
          <w:rPr>
            <w:rStyle w:val="Hyperlink"/>
            <w:noProof/>
          </w:rPr>
          <w:t>7</w:t>
        </w:r>
        <w:r w:rsidR="00822420">
          <w:rPr>
            <w:rFonts w:asciiTheme="minorHAnsi" w:eastAsiaTheme="minorEastAsia" w:hAnsiTheme="minorHAnsi" w:cstheme="minorBidi"/>
            <w:noProof/>
            <w:color w:val="auto"/>
            <w:kern w:val="2"/>
            <w:szCs w:val="22"/>
            <w:lang w:eastAsia="en-AU"/>
            <w14:ligatures w14:val="standardContextual"/>
          </w:rPr>
          <w:tab/>
        </w:r>
        <w:r w:rsidR="00822420" w:rsidRPr="00B626D8">
          <w:rPr>
            <w:rStyle w:val="Hyperlink"/>
            <w:noProof/>
          </w:rPr>
          <w:t>Inspection Notes (For Main Roads office use only)</w:t>
        </w:r>
        <w:r w:rsidR="00822420">
          <w:rPr>
            <w:noProof/>
            <w:webHidden/>
          </w:rPr>
          <w:tab/>
        </w:r>
        <w:r w:rsidR="00822420">
          <w:rPr>
            <w:noProof/>
            <w:webHidden/>
          </w:rPr>
          <w:fldChar w:fldCharType="begin"/>
        </w:r>
        <w:r w:rsidR="00822420">
          <w:rPr>
            <w:noProof/>
            <w:webHidden/>
          </w:rPr>
          <w:instrText xml:space="preserve"> PAGEREF _Toc164774490 \h </w:instrText>
        </w:r>
        <w:r w:rsidR="00822420">
          <w:rPr>
            <w:noProof/>
            <w:webHidden/>
          </w:rPr>
        </w:r>
        <w:r w:rsidR="00822420">
          <w:rPr>
            <w:noProof/>
            <w:webHidden/>
          </w:rPr>
          <w:fldChar w:fldCharType="separate"/>
        </w:r>
        <w:r w:rsidR="00822420">
          <w:rPr>
            <w:noProof/>
            <w:webHidden/>
          </w:rPr>
          <w:t>13</w:t>
        </w:r>
        <w:r w:rsidR="00822420">
          <w:rPr>
            <w:noProof/>
            <w:webHidden/>
          </w:rPr>
          <w:fldChar w:fldCharType="end"/>
        </w:r>
      </w:hyperlink>
    </w:p>
    <w:p w14:paraId="2DEFF3E0" w14:textId="36AAD226" w:rsidR="00822420" w:rsidRDefault="00A27F40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Cs w:val="22"/>
          <w:lang w:eastAsia="en-AU"/>
          <w14:ligatures w14:val="standardContextual"/>
        </w:rPr>
      </w:pPr>
      <w:hyperlink w:anchor="_Toc164774491" w:history="1">
        <w:r w:rsidR="00822420" w:rsidRPr="00B626D8">
          <w:rPr>
            <w:rStyle w:val="Hyperlink"/>
            <w:noProof/>
          </w:rPr>
          <w:t>8</w:t>
        </w:r>
        <w:r w:rsidR="00822420">
          <w:rPr>
            <w:rFonts w:asciiTheme="minorHAnsi" w:eastAsiaTheme="minorEastAsia" w:hAnsiTheme="minorHAnsi" w:cstheme="minorBidi"/>
            <w:noProof/>
            <w:color w:val="auto"/>
            <w:kern w:val="2"/>
            <w:szCs w:val="22"/>
            <w:lang w:eastAsia="en-AU"/>
            <w14:ligatures w14:val="standardContextual"/>
          </w:rPr>
          <w:tab/>
        </w:r>
        <w:r w:rsidR="00822420" w:rsidRPr="00B626D8">
          <w:rPr>
            <w:rStyle w:val="Hyperlink"/>
            <w:noProof/>
          </w:rPr>
          <w:t>as built measurements (for Main roads office use only)</w:t>
        </w:r>
        <w:r w:rsidR="00822420">
          <w:rPr>
            <w:noProof/>
            <w:webHidden/>
          </w:rPr>
          <w:tab/>
        </w:r>
        <w:r w:rsidR="00822420">
          <w:rPr>
            <w:noProof/>
            <w:webHidden/>
          </w:rPr>
          <w:fldChar w:fldCharType="begin"/>
        </w:r>
        <w:r w:rsidR="00822420">
          <w:rPr>
            <w:noProof/>
            <w:webHidden/>
          </w:rPr>
          <w:instrText xml:space="preserve"> PAGEREF _Toc164774491 \h </w:instrText>
        </w:r>
        <w:r w:rsidR="00822420">
          <w:rPr>
            <w:noProof/>
            <w:webHidden/>
          </w:rPr>
        </w:r>
        <w:r w:rsidR="00822420">
          <w:rPr>
            <w:noProof/>
            <w:webHidden/>
          </w:rPr>
          <w:fldChar w:fldCharType="separate"/>
        </w:r>
        <w:r w:rsidR="00822420">
          <w:rPr>
            <w:noProof/>
            <w:webHidden/>
          </w:rPr>
          <w:t>15</w:t>
        </w:r>
        <w:r w:rsidR="00822420">
          <w:rPr>
            <w:noProof/>
            <w:webHidden/>
          </w:rPr>
          <w:fldChar w:fldCharType="end"/>
        </w:r>
      </w:hyperlink>
    </w:p>
    <w:p w14:paraId="298B6AA0" w14:textId="696BA4A6" w:rsidR="0064190D" w:rsidRDefault="0006586D">
      <w:pPr>
        <w:rPr>
          <w:rFonts w:asciiTheme="majorHAnsi" w:hAnsiTheme="majorHAnsi"/>
          <w:b/>
          <w:caps/>
          <w:color w:val="58595B" w:themeColor="accent6"/>
        </w:rPr>
      </w:pPr>
      <w:r>
        <w:rPr>
          <w:rFonts w:asciiTheme="majorHAnsi" w:hAnsiTheme="majorHAnsi"/>
          <w:b/>
          <w:caps/>
          <w:color w:val="58595B" w:themeColor="accent6"/>
        </w:rPr>
        <w:fldChar w:fldCharType="end"/>
      </w:r>
      <w:r w:rsidR="0064190D">
        <w:rPr>
          <w:rFonts w:asciiTheme="majorHAnsi" w:hAnsiTheme="majorHAnsi"/>
          <w:b/>
          <w:caps/>
          <w:color w:val="58595B" w:themeColor="accent6"/>
        </w:rPr>
        <w:br w:type="page"/>
      </w:r>
    </w:p>
    <w:p w14:paraId="786DFE9A" w14:textId="1FF8F4A4" w:rsidR="00496F6B" w:rsidRPr="009E403A" w:rsidRDefault="00543F3D" w:rsidP="0064190D">
      <w:pPr>
        <w:pStyle w:val="Heading1"/>
        <w:numPr>
          <w:ilvl w:val="0"/>
          <w:numId w:val="0"/>
        </w:numPr>
        <w:ind w:left="432" w:hanging="432"/>
      </w:pPr>
      <w:bookmarkStart w:id="0" w:name="_Toc164774483"/>
      <w:r w:rsidRPr="009E403A">
        <w:lastRenderedPageBreak/>
        <w:t>Instructions for the Assessor</w:t>
      </w:r>
      <w:bookmarkEnd w:id="0"/>
    </w:p>
    <w:p w14:paraId="2C718F9C" w14:textId="77777777" w:rsidR="0064190D" w:rsidRDefault="00BE00D3" w:rsidP="0064190D">
      <w:pPr>
        <w:pStyle w:val="ListParagraph"/>
        <w:numPr>
          <w:ilvl w:val="0"/>
          <w:numId w:val="35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>S</w:t>
      </w:r>
      <w:r w:rsidR="009210AB" w:rsidRPr="0064190D">
        <w:rPr>
          <w:rFonts w:ascii="Segoe UI" w:hAnsi="Segoe UI" w:cs="Segoe UI"/>
          <w:szCs w:val="22"/>
          <w:lang w:val="en-GB"/>
        </w:rPr>
        <w:t>ections</w:t>
      </w:r>
      <w:r w:rsidR="00C20A04" w:rsidRPr="0064190D">
        <w:rPr>
          <w:rFonts w:ascii="Segoe UI" w:hAnsi="Segoe UI" w:cs="Segoe UI"/>
          <w:szCs w:val="22"/>
          <w:lang w:val="en-GB"/>
        </w:rPr>
        <w:t xml:space="preserve"> </w:t>
      </w:r>
      <w:hyperlink w:anchor="_Applicant_and_Vehicle" w:history="1">
        <w:r w:rsidR="00C20A04" w:rsidRPr="0064190D">
          <w:rPr>
            <w:rStyle w:val="Hyperlink"/>
            <w:rFonts w:ascii="Segoe UI" w:hAnsi="Segoe UI" w:cs="Segoe UI"/>
            <w:szCs w:val="22"/>
            <w:lang w:val="en-GB"/>
          </w:rPr>
          <w:t>1.1</w:t>
        </w:r>
      </w:hyperlink>
      <w:r w:rsidR="00C20A04" w:rsidRPr="0064190D">
        <w:rPr>
          <w:rFonts w:ascii="Segoe UI" w:hAnsi="Segoe UI" w:cs="Segoe UI"/>
          <w:szCs w:val="22"/>
          <w:lang w:val="en-GB"/>
        </w:rPr>
        <w:t>,</w:t>
      </w:r>
      <w:r w:rsidR="00EF77C0" w:rsidRPr="0064190D">
        <w:rPr>
          <w:rFonts w:ascii="Segoe UI" w:hAnsi="Segoe UI" w:cs="Segoe UI"/>
          <w:szCs w:val="22"/>
          <w:lang w:val="en-GB"/>
        </w:rPr>
        <w:t xml:space="preserve"> </w:t>
      </w:r>
      <w:hyperlink w:anchor="_Design_Owner_Details" w:history="1">
        <w:r w:rsidR="00C20A04" w:rsidRPr="0064190D">
          <w:rPr>
            <w:rStyle w:val="Hyperlink"/>
            <w:rFonts w:ascii="Segoe UI" w:hAnsi="Segoe UI" w:cs="Segoe UI"/>
            <w:szCs w:val="22"/>
            <w:lang w:val="en-GB"/>
          </w:rPr>
          <w:t>1.2</w:t>
        </w:r>
      </w:hyperlink>
      <w:r w:rsidR="007A4EC1" w:rsidRPr="0064190D">
        <w:rPr>
          <w:rFonts w:ascii="Segoe UI" w:hAnsi="Segoe UI" w:cs="Segoe UI"/>
          <w:szCs w:val="22"/>
          <w:lang w:val="en-GB"/>
        </w:rPr>
        <w:t xml:space="preserve"> and </w:t>
      </w:r>
      <w:hyperlink w:anchor="_Assessor_Details" w:history="1">
        <w:r w:rsidR="007A4EC1" w:rsidRPr="0064190D">
          <w:rPr>
            <w:rStyle w:val="Hyperlink"/>
            <w:rFonts w:ascii="Segoe UI" w:hAnsi="Segoe UI" w:cs="Segoe UI"/>
            <w:szCs w:val="22"/>
            <w:lang w:val="en-GB"/>
          </w:rPr>
          <w:t>1.3</w:t>
        </w:r>
      </w:hyperlink>
      <w:r w:rsidR="00543F3D" w:rsidRPr="0064190D">
        <w:rPr>
          <w:rFonts w:ascii="Segoe UI" w:hAnsi="Segoe UI" w:cs="Segoe UI"/>
          <w:szCs w:val="22"/>
          <w:lang w:val="en-GB"/>
        </w:rPr>
        <w:t xml:space="preserve"> </w:t>
      </w:r>
      <w:r w:rsidRPr="0064190D">
        <w:rPr>
          <w:rFonts w:ascii="Segoe UI" w:hAnsi="Segoe UI" w:cs="Segoe UI"/>
          <w:szCs w:val="22"/>
          <w:lang w:val="en-GB"/>
        </w:rPr>
        <w:t>must be completed</w:t>
      </w:r>
      <w:r w:rsidR="00543F3D" w:rsidRPr="0064190D">
        <w:rPr>
          <w:rFonts w:ascii="Segoe UI" w:hAnsi="Segoe UI" w:cs="Segoe UI"/>
          <w:szCs w:val="22"/>
          <w:lang w:val="en-GB"/>
        </w:rPr>
        <w:t>.</w:t>
      </w:r>
    </w:p>
    <w:p w14:paraId="70121FFF" w14:textId="77777777" w:rsidR="0064190D" w:rsidRDefault="00C26D49" w:rsidP="0064190D">
      <w:pPr>
        <w:pStyle w:val="ListParagraph"/>
        <w:numPr>
          <w:ilvl w:val="0"/>
          <w:numId w:val="35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 xml:space="preserve">For amendments or variations, the assessor must </w:t>
      </w:r>
      <w:r w:rsidR="00BE00D3" w:rsidRPr="0064190D">
        <w:rPr>
          <w:rFonts w:ascii="Segoe UI" w:hAnsi="Segoe UI" w:cs="Segoe UI"/>
          <w:szCs w:val="22"/>
          <w:lang w:val="en-GB"/>
        </w:rPr>
        <w:t xml:space="preserve">also </w:t>
      </w:r>
      <w:r w:rsidRPr="0064190D">
        <w:rPr>
          <w:rFonts w:ascii="Segoe UI" w:hAnsi="Segoe UI" w:cs="Segoe UI"/>
          <w:szCs w:val="22"/>
          <w:lang w:val="en-GB"/>
        </w:rPr>
        <w:t>complete section</w:t>
      </w:r>
      <w:r w:rsidR="004C4BC0" w:rsidRPr="0064190D">
        <w:rPr>
          <w:rFonts w:ascii="Segoe UI" w:hAnsi="Segoe UI" w:cs="Segoe UI"/>
          <w:szCs w:val="22"/>
          <w:lang w:val="en-GB"/>
        </w:rPr>
        <w:t xml:space="preserve"> </w:t>
      </w:r>
      <w:hyperlink w:anchor="_Amendments_and_variations" w:history="1">
        <w:r w:rsidR="004C4BC0" w:rsidRPr="0064190D">
          <w:rPr>
            <w:rStyle w:val="Hyperlink"/>
            <w:rFonts w:ascii="Segoe UI" w:hAnsi="Segoe UI" w:cs="Segoe UI"/>
            <w:szCs w:val="22"/>
            <w:lang w:val="en-GB"/>
          </w:rPr>
          <w:t>2</w:t>
        </w:r>
      </w:hyperlink>
      <w:r w:rsidR="00EE7E2A" w:rsidRPr="0064190D">
        <w:rPr>
          <w:rFonts w:ascii="Segoe UI" w:hAnsi="Segoe UI" w:cs="Segoe UI"/>
          <w:szCs w:val="22"/>
          <w:lang w:val="en-GB"/>
        </w:rPr>
        <w:t xml:space="preserve"> and highlight all amendments or variations in yellow.</w:t>
      </w:r>
    </w:p>
    <w:p w14:paraId="2E822EA7" w14:textId="3275E655" w:rsidR="00D81A37" w:rsidRPr="0064190D" w:rsidRDefault="005B7DB3" w:rsidP="0064190D">
      <w:pPr>
        <w:pStyle w:val="ListParagraph"/>
        <w:numPr>
          <w:ilvl w:val="0"/>
          <w:numId w:val="35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>In sectio</w:t>
      </w:r>
      <w:r w:rsidR="00EF77C0" w:rsidRPr="0064190D">
        <w:rPr>
          <w:rFonts w:ascii="Segoe UI" w:hAnsi="Segoe UI" w:cs="Segoe UI"/>
          <w:szCs w:val="22"/>
          <w:lang w:val="en-GB"/>
        </w:rPr>
        <w:t>n</w:t>
      </w:r>
      <w:r w:rsidR="004C4BC0" w:rsidRPr="0064190D">
        <w:rPr>
          <w:rFonts w:ascii="Segoe UI" w:hAnsi="Segoe UI" w:cs="Segoe UI"/>
          <w:szCs w:val="22"/>
          <w:lang w:val="en-GB"/>
        </w:rPr>
        <w:t xml:space="preserve">s </w:t>
      </w:r>
      <w:hyperlink w:anchor="_Towing_Vehicle_Inspection" w:history="1">
        <w:r w:rsidR="004C4BC0" w:rsidRPr="0064190D">
          <w:rPr>
            <w:rStyle w:val="Hyperlink"/>
            <w:rFonts w:ascii="Segoe UI" w:hAnsi="Segoe UI" w:cs="Segoe UI"/>
            <w:szCs w:val="22"/>
            <w:lang w:val="en-GB"/>
          </w:rPr>
          <w:t>3-5</w:t>
        </w:r>
      </w:hyperlink>
      <w:r w:rsidR="004C4BC0" w:rsidRPr="0064190D">
        <w:rPr>
          <w:rFonts w:ascii="Segoe UI" w:hAnsi="Segoe UI" w:cs="Segoe UI"/>
          <w:szCs w:val="22"/>
          <w:lang w:val="en-GB"/>
        </w:rPr>
        <w:t xml:space="preserve"> </w:t>
      </w:r>
      <w:r w:rsidRPr="0064190D">
        <w:rPr>
          <w:rFonts w:ascii="Segoe UI" w:hAnsi="Segoe UI" w:cs="Segoe UI"/>
          <w:szCs w:val="22"/>
          <w:lang w:val="en-GB"/>
        </w:rPr>
        <w:t>the a</w:t>
      </w:r>
      <w:r w:rsidR="00543F3D" w:rsidRPr="0064190D">
        <w:rPr>
          <w:rFonts w:ascii="Segoe UI" w:hAnsi="Segoe UI" w:cs="Segoe UI"/>
          <w:szCs w:val="22"/>
          <w:lang w:val="en-GB"/>
        </w:rPr>
        <w:t xml:space="preserve">ssessor must complete the </w:t>
      </w:r>
      <w:r w:rsidRPr="0064190D">
        <w:rPr>
          <w:rFonts w:ascii="Segoe UI" w:hAnsi="Segoe UI" w:cs="Segoe UI"/>
          <w:szCs w:val="22"/>
          <w:lang w:val="en-GB"/>
        </w:rPr>
        <w:t xml:space="preserve">relevant details in the </w:t>
      </w:r>
      <w:r w:rsidR="00DC42DA" w:rsidRPr="0064190D">
        <w:rPr>
          <w:rFonts w:ascii="Segoe UI" w:hAnsi="Segoe UI" w:cs="Segoe UI"/>
          <w:szCs w:val="22"/>
          <w:lang w:val="en-GB"/>
        </w:rPr>
        <w:t xml:space="preserve">Required </w:t>
      </w:r>
      <w:r w:rsidR="00543F3D" w:rsidRPr="0064190D">
        <w:rPr>
          <w:rFonts w:ascii="Segoe UI" w:hAnsi="Segoe UI" w:cs="Segoe UI"/>
          <w:szCs w:val="22"/>
          <w:lang w:val="en-GB"/>
        </w:rPr>
        <w:t xml:space="preserve">Specification Column for each PBS vehicle.  </w:t>
      </w:r>
    </w:p>
    <w:p w14:paraId="2F145E85" w14:textId="20810E3D" w:rsidR="00543F3D" w:rsidRPr="0064190D" w:rsidRDefault="00543F3D" w:rsidP="0064190D">
      <w:pPr>
        <w:pStyle w:val="ListParagraph"/>
        <w:numPr>
          <w:ilvl w:val="0"/>
          <w:numId w:val="36"/>
        </w:numPr>
        <w:spacing w:before="120"/>
        <w:ind w:left="993" w:hanging="142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 xml:space="preserve">If the PBS heavy vehicle is a combination, the relevant </w:t>
      </w:r>
      <w:r w:rsidR="00BD36DC" w:rsidRPr="0064190D">
        <w:rPr>
          <w:rFonts w:ascii="Segoe UI" w:hAnsi="Segoe UI" w:cs="Segoe UI"/>
          <w:szCs w:val="22"/>
          <w:lang w:val="en-GB"/>
        </w:rPr>
        <w:t>parts</w:t>
      </w:r>
      <w:r w:rsidRPr="0064190D">
        <w:rPr>
          <w:rFonts w:ascii="Segoe UI" w:hAnsi="Segoe UI" w:cs="Segoe UI"/>
          <w:szCs w:val="22"/>
          <w:lang w:val="en-GB"/>
        </w:rPr>
        <w:t xml:space="preserve"> must be completed for each unit</w:t>
      </w:r>
      <w:r w:rsidR="007634EE" w:rsidRPr="0064190D">
        <w:rPr>
          <w:rFonts w:ascii="Segoe UI" w:hAnsi="Segoe UI" w:cs="Segoe UI"/>
          <w:szCs w:val="22"/>
          <w:lang w:val="en-GB"/>
        </w:rPr>
        <w:t xml:space="preserve"> in the combination</w:t>
      </w:r>
      <w:r w:rsidRPr="0064190D">
        <w:rPr>
          <w:rFonts w:ascii="Segoe UI" w:hAnsi="Segoe UI" w:cs="Segoe UI"/>
          <w:szCs w:val="22"/>
          <w:lang w:val="en-GB"/>
        </w:rPr>
        <w:t xml:space="preserve"> (e.g.</w:t>
      </w:r>
      <w:r w:rsidR="00BF39CC">
        <w:rPr>
          <w:rFonts w:ascii="Segoe UI" w:hAnsi="Segoe UI" w:cs="Segoe UI"/>
          <w:szCs w:val="22"/>
          <w:lang w:val="en-GB"/>
        </w:rPr>
        <w:t>,</w:t>
      </w:r>
      <w:r w:rsidRPr="0064190D">
        <w:rPr>
          <w:rFonts w:ascii="Segoe UI" w:hAnsi="Segoe UI" w:cs="Segoe UI"/>
          <w:szCs w:val="22"/>
          <w:lang w:val="en-GB"/>
        </w:rPr>
        <w:t xml:space="preserve"> </w:t>
      </w:r>
      <w:r w:rsidR="007634EE" w:rsidRPr="0064190D">
        <w:rPr>
          <w:rFonts w:ascii="Segoe UI" w:hAnsi="Segoe UI" w:cs="Segoe UI"/>
          <w:szCs w:val="22"/>
          <w:lang w:val="en-GB"/>
        </w:rPr>
        <w:t xml:space="preserve">Lead </w:t>
      </w:r>
      <w:r w:rsidRPr="0064190D">
        <w:rPr>
          <w:rFonts w:ascii="Segoe UI" w:hAnsi="Segoe UI" w:cs="Segoe UI"/>
          <w:szCs w:val="22"/>
          <w:lang w:val="en-GB"/>
        </w:rPr>
        <w:t>trailer, semi</w:t>
      </w:r>
      <w:r w:rsidR="00310300" w:rsidRPr="0064190D">
        <w:rPr>
          <w:rFonts w:ascii="Segoe UI" w:hAnsi="Segoe UI" w:cs="Segoe UI"/>
          <w:szCs w:val="22"/>
          <w:lang w:val="en-GB"/>
        </w:rPr>
        <w:t>-</w:t>
      </w:r>
      <w:r w:rsidRPr="0064190D">
        <w:rPr>
          <w:rFonts w:ascii="Segoe UI" w:hAnsi="Segoe UI" w:cs="Segoe UI"/>
          <w:szCs w:val="22"/>
          <w:lang w:val="en-GB"/>
        </w:rPr>
        <w:t>trailer</w:t>
      </w:r>
      <w:r w:rsidR="007634EE" w:rsidRPr="0064190D">
        <w:rPr>
          <w:rFonts w:ascii="Segoe UI" w:hAnsi="Segoe UI" w:cs="Segoe UI"/>
          <w:szCs w:val="22"/>
          <w:lang w:val="en-GB"/>
        </w:rPr>
        <w:t>,</w:t>
      </w:r>
      <w:r w:rsidRPr="0064190D">
        <w:rPr>
          <w:rFonts w:ascii="Segoe UI" w:hAnsi="Segoe UI" w:cs="Segoe UI"/>
          <w:szCs w:val="22"/>
          <w:lang w:val="en-GB"/>
        </w:rPr>
        <w:t xml:space="preserve"> </w:t>
      </w:r>
      <w:proofErr w:type="gramStart"/>
      <w:r w:rsidRPr="0064190D">
        <w:rPr>
          <w:rFonts w:ascii="Segoe UI" w:hAnsi="Segoe UI" w:cs="Segoe UI"/>
          <w:szCs w:val="22"/>
          <w:lang w:val="en-GB"/>
        </w:rPr>
        <w:t>dolly</w:t>
      </w:r>
      <w:proofErr w:type="gramEnd"/>
      <w:r w:rsidR="007634EE" w:rsidRPr="0064190D">
        <w:rPr>
          <w:rFonts w:ascii="Segoe UI" w:hAnsi="Segoe UI" w:cs="Segoe UI"/>
          <w:szCs w:val="22"/>
          <w:lang w:val="en-GB"/>
        </w:rPr>
        <w:t xml:space="preserve"> or </w:t>
      </w:r>
      <w:r w:rsidR="00DC42DA" w:rsidRPr="0064190D">
        <w:rPr>
          <w:rFonts w:ascii="Segoe UI" w:hAnsi="Segoe UI" w:cs="Segoe UI"/>
          <w:szCs w:val="22"/>
          <w:lang w:val="en-GB"/>
        </w:rPr>
        <w:t>dog trailer</w:t>
      </w:r>
      <w:r w:rsidR="007634EE" w:rsidRPr="0064190D">
        <w:rPr>
          <w:rFonts w:ascii="Segoe UI" w:hAnsi="Segoe UI" w:cs="Segoe UI"/>
          <w:szCs w:val="22"/>
          <w:lang w:val="en-GB"/>
        </w:rPr>
        <w:t>)</w:t>
      </w:r>
    </w:p>
    <w:p w14:paraId="3597CBDD" w14:textId="65926DC0" w:rsidR="00D81A37" w:rsidRPr="0064190D" w:rsidRDefault="00D81A37" w:rsidP="0064190D">
      <w:pPr>
        <w:pStyle w:val="ListParagraph"/>
        <w:numPr>
          <w:ilvl w:val="0"/>
          <w:numId w:val="35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 xml:space="preserve">In section 4, the assessor </w:t>
      </w:r>
      <w:r w:rsidR="00A4168E" w:rsidRPr="0064190D">
        <w:rPr>
          <w:rFonts w:ascii="Segoe UI" w:hAnsi="Segoe UI" w:cs="Segoe UI"/>
          <w:szCs w:val="22"/>
          <w:lang w:val="en-GB"/>
        </w:rPr>
        <w:t>may list</w:t>
      </w:r>
      <w:r w:rsidRPr="0064190D">
        <w:rPr>
          <w:rFonts w:ascii="Segoe UI" w:hAnsi="Segoe UI" w:cs="Segoe UI"/>
          <w:szCs w:val="22"/>
          <w:lang w:val="en-GB"/>
        </w:rPr>
        <w:t xml:space="preserve"> interchangeable units together in the same table (e.g</w:t>
      </w:r>
      <w:r w:rsidR="0064190D">
        <w:rPr>
          <w:rFonts w:ascii="Segoe UI" w:hAnsi="Segoe UI" w:cs="Segoe UI"/>
          <w:szCs w:val="22"/>
          <w:lang w:val="en-GB"/>
        </w:rPr>
        <w:t>.,</w:t>
      </w:r>
      <w:r w:rsidRPr="0064190D">
        <w:rPr>
          <w:rFonts w:ascii="Segoe UI" w:hAnsi="Segoe UI" w:cs="Segoe UI"/>
          <w:szCs w:val="22"/>
          <w:lang w:val="en-GB"/>
        </w:rPr>
        <w:t xml:space="preserve"> if </w:t>
      </w:r>
      <w:r w:rsidR="00A4168E" w:rsidRPr="0064190D">
        <w:rPr>
          <w:rFonts w:ascii="Segoe UI" w:hAnsi="Segoe UI" w:cs="Segoe UI"/>
          <w:szCs w:val="22"/>
          <w:lang w:val="en-GB"/>
        </w:rPr>
        <w:t>u</w:t>
      </w:r>
      <w:r w:rsidRPr="0064190D">
        <w:rPr>
          <w:rFonts w:ascii="Segoe UI" w:hAnsi="Segoe UI" w:cs="Segoe UI"/>
          <w:szCs w:val="22"/>
          <w:lang w:val="en-GB"/>
        </w:rPr>
        <w:t xml:space="preserve">nits 2 and 4 are interchangeable, </w:t>
      </w:r>
      <w:r w:rsidR="00A4168E" w:rsidRPr="0064190D">
        <w:rPr>
          <w:rFonts w:ascii="Segoe UI" w:hAnsi="Segoe UI" w:cs="Segoe UI"/>
          <w:szCs w:val="22"/>
          <w:lang w:val="en-GB"/>
        </w:rPr>
        <w:t>u</w:t>
      </w:r>
      <w:r w:rsidRPr="0064190D">
        <w:rPr>
          <w:rFonts w:ascii="Segoe UI" w:hAnsi="Segoe UI" w:cs="Segoe UI"/>
          <w:szCs w:val="22"/>
          <w:lang w:val="en-GB"/>
        </w:rPr>
        <w:t xml:space="preserve">nits 2 and 4 </w:t>
      </w:r>
      <w:r w:rsidR="00A4168E" w:rsidRPr="0064190D">
        <w:rPr>
          <w:rFonts w:ascii="Segoe UI" w:hAnsi="Segoe UI" w:cs="Segoe UI"/>
          <w:szCs w:val="22"/>
          <w:lang w:val="en-GB"/>
        </w:rPr>
        <w:t>may</w:t>
      </w:r>
      <w:r w:rsidRPr="0064190D">
        <w:rPr>
          <w:rFonts w:ascii="Segoe UI" w:hAnsi="Segoe UI" w:cs="Segoe UI"/>
          <w:szCs w:val="22"/>
          <w:lang w:val="en-GB"/>
        </w:rPr>
        <w:t xml:space="preserve"> be listed together)</w:t>
      </w:r>
    </w:p>
    <w:p w14:paraId="3CA10CE8" w14:textId="2A3402B0" w:rsidR="00D81A37" w:rsidRPr="0064190D" w:rsidRDefault="00A4168E" w:rsidP="0064190D">
      <w:pPr>
        <w:pStyle w:val="ListParagraph"/>
        <w:numPr>
          <w:ilvl w:val="0"/>
          <w:numId w:val="38"/>
        </w:numPr>
        <w:spacing w:before="120"/>
        <w:ind w:left="993" w:hanging="142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>To be considered interchangeable, u</w:t>
      </w:r>
      <w:r w:rsidR="00D81A37" w:rsidRPr="0064190D">
        <w:rPr>
          <w:rFonts w:ascii="Segoe UI" w:hAnsi="Segoe UI" w:cs="Segoe UI"/>
          <w:szCs w:val="22"/>
          <w:lang w:val="en-GB"/>
        </w:rPr>
        <w:t xml:space="preserve">nits </w:t>
      </w:r>
      <w:r w:rsidRPr="0064190D">
        <w:rPr>
          <w:rFonts w:ascii="Segoe UI" w:hAnsi="Segoe UI" w:cs="Segoe UI"/>
          <w:szCs w:val="22"/>
          <w:lang w:val="en-GB"/>
        </w:rPr>
        <w:t>must</w:t>
      </w:r>
      <w:r w:rsidR="00D81A37" w:rsidRPr="0064190D">
        <w:rPr>
          <w:rFonts w:ascii="Segoe UI" w:hAnsi="Segoe UI" w:cs="Segoe UI"/>
          <w:szCs w:val="22"/>
          <w:lang w:val="en-GB"/>
        </w:rPr>
        <w:t xml:space="preserve"> have identical</w:t>
      </w:r>
      <w:r w:rsidR="00D81A37" w:rsidRPr="0064190D">
        <w:rPr>
          <w:rFonts w:ascii="Segoe UI" w:hAnsi="Segoe UI" w:cs="Segoe UI"/>
          <w:b/>
          <w:bCs/>
          <w:i/>
          <w:iCs/>
          <w:szCs w:val="22"/>
          <w:lang w:val="en-GB"/>
        </w:rPr>
        <w:t xml:space="preserve"> </w:t>
      </w:r>
      <w:r w:rsidR="00D81A37" w:rsidRPr="0064190D">
        <w:rPr>
          <w:rFonts w:ascii="Segoe UI" w:hAnsi="Segoe UI" w:cs="Segoe UI"/>
          <w:szCs w:val="22"/>
          <w:lang w:val="en-GB"/>
        </w:rPr>
        <w:t>Required Specifications &amp; Dimensions.</w:t>
      </w:r>
    </w:p>
    <w:p w14:paraId="3B7AD0EF" w14:textId="2857DD73" w:rsidR="00543F3D" w:rsidRPr="0064190D" w:rsidRDefault="00394FC1" w:rsidP="0064190D">
      <w:pPr>
        <w:pStyle w:val="ListParagraph"/>
        <w:numPr>
          <w:ilvl w:val="0"/>
          <w:numId w:val="35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>T</w:t>
      </w:r>
      <w:r w:rsidR="00543F3D" w:rsidRPr="0064190D">
        <w:rPr>
          <w:rFonts w:ascii="Segoe UI" w:hAnsi="Segoe UI" w:cs="Segoe UI"/>
          <w:szCs w:val="22"/>
          <w:lang w:val="en-GB"/>
        </w:rPr>
        <w:t xml:space="preserve">he </w:t>
      </w:r>
      <w:r w:rsidR="00BD36DC" w:rsidRPr="0064190D">
        <w:rPr>
          <w:rFonts w:ascii="Segoe UI" w:hAnsi="Segoe UI" w:cs="Segoe UI"/>
          <w:szCs w:val="22"/>
          <w:lang w:val="en-GB"/>
        </w:rPr>
        <w:t xml:space="preserve">Vehicle Design Schematic </w:t>
      </w:r>
      <w:r w:rsidRPr="0064190D">
        <w:rPr>
          <w:rFonts w:ascii="Segoe UI" w:hAnsi="Segoe UI" w:cs="Segoe UI"/>
          <w:szCs w:val="22"/>
          <w:lang w:val="en-GB"/>
        </w:rPr>
        <w:t xml:space="preserve">must be inserted </w:t>
      </w:r>
      <w:r w:rsidR="00BD36DC" w:rsidRPr="0064190D">
        <w:rPr>
          <w:rFonts w:ascii="Segoe UI" w:hAnsi="Segoe UI" w:cs="Segoe UI"/>
          <w:szCs w:val="22"/>
          <w:lang w:val="en-GB"/>
        </w:rPr>
        <w:t>in</w:t>
      </w:r>
      <w:r w:rsidR="00543F3D" w:rsidRPr="0064190D">
        <w:rPr>
          <w:rFonts w:ascii="Segoe UI" w:hAnsi="Segoe UI" w:cs="Segoe UI"/>
          <w:szCs w:val="22"/>
          <w:lang w:val="en-GB"/>
        </w:rPr>
        <w:t xml:space="preserve"> section</w:t>
      </w:r>
      <w:r w:rsidRPr="0064190D">
        <w:rPr>
          <w:rFonts w:ascii="Segoe UI" w:hAnsi="Segoe UI" w:cs="Segoe UI"/>
          <w:szCs w:val="22"/>
          <w:lang w:val="en-GB"/>
        </w:rPr>
        <w:t xml:space="preserve"> </w:t>
      </w:r>
      <w:hyperlink w:anchor="_Vehicle_design_Schematic" w:history="1">
        <w:r w:rsidR="00574666" w:rsidRPr="0064190D">
          <w:rPr>
            <w:rStyle w:val="Hyperlink"/>
            <w:rFonts w:ascii="Segoe UI" w:hAnsi="Segoe UI" w:cs="Segoe UI"/>
            <w:szCs w:val="22"/>
            <w:lang w:val="en-GB"/>
          </w:rPr>
          <w:t>6</w:t>
        </w:r>
      </w:hyperlink>
      <w:r w:rsidR="00A47908" w:rsidRPr="0064190D">
        <w:rPr>
          <w:rFonts w:ascii="Segoe UI" w:hAnsi="Segoe UI" w:cs="Segoe UI"/>
          <w:szCs w:val="22"/>
          <w:lang w:val="en-GB"/>
        </w:rPr>
        <w:t>.</w:t>
      </w:r>
    </w:p>
    <w:p w14:paraId="71AE38A3" w14:textId="42D86CD9" w:rsidR="00275511" w:rsidRPr="0064190D" w:rsidRDefault="00543F3D" w:rsidP="0064190D">
      <w:pPr>
        <w:pStyle w:val="ListParagraph"/>
        <w:numPr>
          <w:ilvl w:val="0"/>
          <w:numId w:val="35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 xml:space="preserve">When the vehicle is completely described, the Assessor must complete the Assessor Declaration in </w:t>
      </w:r>
      <w:r w:rsidR="00BD36DC" w:rsidRPr="0064190D">
        <w:rPr>
          <w:rFonts w:ascii="Segoe UI" w:hAnsi="Segoe UI" w:cs="Segoe UI"/>
          <w:szCs w:val="22"/>
          <w:lang w:val="en-GB"/>
        </w:rPr>
        <w:t xml:space="preserve">section </w:t>
      </w:r>
      <w:r w:rsidR="00435F55" w:rsidRPr="0064190D">
        <w:rPr>
          <w:rFonts w:ascii="Segoe UI" w:hAnsi="Segoe UI" w:cs="Segoe UI"/>
          <w:szCs w:val="22"/>
          <w:lang w:val="en-GB"/>
        </w:rPr>
        <w:t>7</w:t>
      </w:r>
      <w:r w:rsidR="00BD36DC" w:rsidRPr="0064190D">
        <w:rPr>
          <w:rFonts w:ascii="Segoe UI" w:hAnsi="Segoe UI" w:cs="Segoe UI"/>
          <w:szCs w:val="22"/>
          <w:lang w:val="en-GB"/>
        </w:rPr>
        <w:t xml:space="preserve"> of </w:t>
      </w:r>
      <w:r w:rsidRPr="0064190D">
        <w:rPr>
          <w:rFonts w:ascii="Segoe UI" w:hAnsi="Segoe UI" w:cs="Segoe UI"/>
          <w:szCs w:val="22"/>
          <w:lang w:val="en-GB"/>
        </w:rPr>
        <w:t xml:space="preserve">the </w:t>
      </w:r>
      <w:r w:rsidR="00BE00D3" w:rsidRPr="0064190D">
        <w:rPr>
          <w:rFonts w:ascii="Segoe UI" w:hAnsi="Segoe UI" w:cs="Segoe UI"/>
          <w:szCs w:val="22"/>
          <w:lang w:val="en-GB"/>
        </w:rPr>
        <w:t xml:space="preserve">WA </w:t>
      </w:r>
      <w:r w:rsidRPr="0064190D">
        <w:rPr>
          <w:rFonts w:ascii="Segoe UI" w:hAnsi="Segoe UI" w:cs="Segoe UI"/>
          <w:szCs w:val="22"/>
          <w:lang w:val="en-GB"/>
        </w:rPr>
        <w:t xml:space="preserve">PBS </w:t>
      </w:r>
      <w:r w:rsidR="00BE00D3" w:rsidRPr="0064190D">
        <w:rPr>
          <w:rFonts w:ascii="Segoe UI" w:hAnsi="Segoe UI" w:cs="Segoe UI"/>
          <w:szCs w:val="22"/>
          <w:lang w:val="en-GB"/>
        </w:rPr>
        <w:t>Assessment Results</w:t>
      </w:r>
      <w:r w:rsidR="00BD36DC" w:rsidRPr="0064190D">
        <w:rPr>
          <w:rFonts w:ascii="Segoe UI" w:hAnsi="Segoe UI" w:cs="Segoe UI"/>
          <w:szCs w:val="22"/>
          <w:lang w:val="en-GB"/>
        </w:rPr>
        <w:t xml:space="preserve"> </w:t>
      </w:r>
      <w:r w:rsidR="00BE00D3" w:rsidRPr="0064190D">
        <w:rPr>
          <w:rFonts w:ascii="Segoe UI" w:hAnsi="Segoe UI" w:cs="Segoe UI"/>
          <w:szCs w:val="22"/>
          <w:lang w:val="en-GB"/>
        </w:rPr>
        <w:t>(</w:t>
      </w:r>
      <w:r w:rsidR="00BD36DC" w:rsidRPr="0064190D">
        <w:rPr>
          <w:rFonts w:ascii="Segoe UI" w:hAnsi="Segoe UI" w:cs="Segoe UI"/>
          <w:szCs w:val="22"/>
          <w:lang w:val="en-GB"/>
        </w:rPr>
        <w:t>Part A</w:t>
      </w:r>
      <w:r w:rsidR="00BE00D3" w:rsidRPr="0064190D">
        <w:rPr>
          <w:rFonts w:ascii="Segoe UI" w:hAnsi="Segoe UI" w:cs="Segoe UI"/>
          <w:szCs w:val="22"/>
          <w:lang w:val="en-GB"/>
        </w:rPr>
        <w:t>)</w:t>
      </w:r>
      <w:r w:rsidR="00BD36DC" w:rsidRPr="0064190D">
        <w:rPr>
          <w:rFonts w:ascii="Segoe UI" w:hAnsi="Segoe UI" w:cs="Segoe UI"/>
          <w:szCs w:val="22"/>
          <w:lang w:val="en-GB"/>
        </w:rPr>
        <w:t xml:space="preserve"> and submit both parts to </w:t>
      </w:r>
      <w:hyperlink r:id="rId11" w:history="1">
        <w:r w:rsidR="00BD36DC" w:rsidRPr="0064190D">
          <w:rPr>
            <w:rStyle w:val="Hyperlink"/>
            <w:rFonts w:ascii="Segoe UI" w:hAnsi="Segoe UI" w:cs="Segoe UI"/>
            <w:szCs w:val="22"/>
            <w:lang w:val="en-GB"/>
          </w:rPr>
          <w:t>hvsnetworkaccess@mainroads.wa.gov.au</w:t>
        </w:r>
      </w:hyperlink>
      <w:r w:rsidR="00BD36DC" w:rsidRPr="0064190D">
        <w:rPr>
          <w:rFonts w:ascii="Segoe UI" w:hAnsi="Segoe UI" w:cs="Segoe UI"/>
          <w:szCs w:val="22"/>
          <w:lang w:val="en-GB"/>
        </w:rPr>
        <w:t xml:space="preserve"> </w:t>
      </w:r>
    </w:p>
    <w:p w14:paraId="03D48E16" w14:textId="77777777" w:rsidR="00275511" w:rsidRPr="0064190D" w:rsidRDefault="00275511">
      <w:pPr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br w:type="page"/>
      </w:r>
    </w:p>
    <w:p w14:paraId="2E58F361" w14:textId="47F066AC" w:rsidR="000C45FC" w:rsidRPr="00A87C0C" w:rsidRDefault="00543F3D">
      <w:pPr>
        <w:pStyle w:val="Heading1"/>
      </w:pPr>
      <w:bookmarkStart w:id="1" w:name="_Toc109909318"/>
      <w:bookmarkStart w:id="2" w:name="_Toc110942422"/>
      <w:bookmarkStart w:id="3" w:name="_Toc109909319"/>
      <w:bookmarkStart w:id="4" w:name="_Toc110942423"/>
      <w:bookmarkStart w:id="5" w:name="_Toc109909320"/>
      <w:bookmarkStart w:id="6" w:name="_Toc110942424"/>
      <w:bookmarkStart w:id="7" w:name="_Toc164774484"/>
      <w:bookmarkEnd w:id="1"/>
      <w:bookmarkEnd w:id="2"/>
      <w:bookmarkEnd w:id="3"/>
      <w:bookmarkEnd w:id="4"/>
      <w:bookmarkEnd w:id="5"/>
      <w:bookmarkEnd w:id="6"/>
      <w:r w:rsidRPr="00A87C0C">
        <w:lastRenderedPageBreak/>
        <w:t>Application</w:t>
      </w:r>
      <w:r>
        <w:t xml:space="preserve"> Details</w:t>
      </w:r>
      <w:bookmarkEnd w:id="7"/>
    </w:p>
    <w:p w14:paraId="257D9B52" w14:textId="77777777" w:rsidR="000C45FC" w:rsidRPr="009675BB" w:rsidRDefault="00A87C0C">
      <w:pPr>
        <w:pStyle w:val="Heading2"/>
        <w:rPr>
          <w:rFonts w:asciiTheme="majorHAnsi" w:hAnsiTheme="majorHAnsi"/>
        </w:rPr>
      </w:pPr>
      <w:bookmarkStart w:id="8" w:name="_Applicant_and_Vehicle"/>
      <w:bookmarkStart w:id="9" w:name="_Ref43294577"/>
      <w:bookmarkEnd w:id="8"/>
      <w:r>
        <w:rPr>
          <w:rFonts w:asciiTheme="majorHAnsi" w:hAnsiTheme="majorHAnsi"/>
        </w:rPr>
        <w:t>Applicant and Vehicle Design Details</w:t>
      </w:r>
      <w:bookmarkEnd w:id="9"/>
    </w:p>
    <w:tbl>
      <w:tblPr>
        <w:tblStyle w:val="TableGridLight"/>
        <w:tblW w:w="9634" w:type="dxa"/>
        <w:tblLook w:val="01E0" w:firstRow="1" w:lastRow="1" w:firstColumn="1" w:lastColumn="1" w:noHBand="0" w:noVBand="0"/>
      </w:tblPr>
      <w:tblGrid>
        <w:gridCol w:w="2689"/>
        <w:gridCol w:w="2693"/>
        <w:gridCol w:w="1701"/>
        <w:gridCol w:w="2551"/>
      </w:tblGrid>
      <w:tr w:rsidR="00A87C0C" w:rsidRPr="00A87C0C" w14:paraId="78CC5E1D" w14:textId="77777777" w:rsidTr="001D3639">
        <w:trPr>
          <w:trHeight w:val="320"/>
        </w:trPr>
        <w:tc>
          <w:tcPr>
            <w:tcW w:w="9634" w:type="dxa"/>
            <w:gridSpan w:val="4"/>
            <w:shd w:val="clear" w:color="auto" w:fill="9A9B9D" w:themeFill="accent6" w:themeFillTint="99"/>
          </w:tcPr>
          <w:p w14:paraId="5EBC4C6A" w14:textId="77777777" w:rsidR="00A87C0C" w:rsidRPr="00A87C0C" w:rsidRDefault="00A87C0C">
            <w:pPr>
              <w:suppressAutoHyphens/>
              <w:spacing w:before="80" w:after="80"/>
              <w:rPr>
                <w:rFonts w:ascii="Segoe UI" w:eastAsia="Times New Roman" w:hAnsi="Segoe UI" w:cs="Segoe UI"/>
                <w:b/>
                <w:color w:val="FFFFFF"/>
                <w:szCs w:val="22"/>
                <w:lang w:eastAsia="ar-SA"/>
              </w:rPr>
            </w:pPr>
            <w:r w:rsidRPr="00A87C0C">
              <w:rPr>
                <w:rFonts w:ascii="Segoe UI" w:eastAsia="Times New Roman" w:hAnsi="Segoe UI" w:cs="Segoe UI"/>
                <w:b/>
                <w:color w:val="FFFFFF"/>
                <w:szCs w:val="22"/>
                <w:lang w:eastAsia="ar-SA"/>
              </w:rPr>
              <w:t>Applicant</w:t>
            </w:r>
          </w:p>
        </w:tc>
      </w:tr>
      <w:tr w:rsidR="00A87C0C" w:rsidRPr="00A87C0C" w14:paraId="32F78B66" w14:textId="77777777" w:rsidTr="001D3639">
        <w:trPr>
          <w:trHeight w:val="294"/>
        </w:trPr>
        <w:tc>
          <w:tcPr>
            <w:tcW w:w="2689" w:type="dxa"/>
          </w:tcPr>
          <w:p w14:paraId="5343760C" w14:textId="77777777" w:rsidR="00A87C0C" w:rsidRPr="00A87C0C" w:rsidRDefault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Name of company</w:t>
            </w:r>
          </w:p>
        </w:tc>
        <w:tc>
          <w:tcPr>
            <w:tcW w:w="2693" w:type="dxa"/>
          </w:tcPr>
          <w:p w14:paraId="5E147968" w14:textId="77777777" w:rsidR="00A87C0C" w:rsidRPr="00A87C0C" w:rsidRDefault="00A87C0C">
            <w:pPr>
              <w:spacing w:before="54" w:after="54"/>
              <w:rPr>
                <w:rFonts w:asciiTheme="minorHAnsi" w:eastAsia="Batang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2827CD2" w14:textId="77777777" w:rsidR="00A87C0C" w:rsidRPr="00A87C0C" w:rsidRDefault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Contact person</w:t>
            </w:r>
          </w:p>
        </w:tc>
        <w:tc>
          <w:tcPr>
            <w:tcW w:w="2551" w:type="dxa"/>
          </w:tcPr>
          <w:p w14:paraId="72FB6FA9" w14:textId="77777777" w:rsidR="00A87C0C" w:rsidRPr="00A87C0C" w:rsidRDefault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begin"/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instrText xml:space="preserve"> SUBJECT  \* MERGEFORMAT </w:instrTex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end"/>
            </w:r>
          </w:p>
        </w:tc>
      </w:tr>
      <w:tr w:rsidR="00A87C0C" w:rsidRPr="00A87C0C" w14:paraId="1E104AFD" w14:textId="77777777" w:rsidTr="001D3639">
        <w:trPr>
          <w:trHeight w:val="294"/>
        </w:trPr>
        <w:tc>
          <w:tcPr>
            <w:tcW w:w="2689" w:type="dxa"/>
          </w:tcPr>
          <w:p w14:paraId="5DAB9C33" w14:textId="77777777" w:rsidR="00A87C0C" w:rsidRPr="00A87C0C" w:rsidRDefault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Postal address</w:t>
            </w:r>
          </w:p>
        </w:tc>
        <w:tc>
          <w:tcPr>
            <w:tcW w:w="6945" w:type="dxa"/>
            <w:gridSpan w:val="3"/>
          </w:tcPr>
          <w:p w14:paraId="1B9429B2" w14:textId="77777777" w:rsidR="00A87C0C" w:rsidRPr="00A87C0C" w:rsidRDefault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begin"/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instrText xml:space="preserve"> KEYWORDS   \* MERGEFORMAT </w:instrTex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end"/>
            </w:r>
          </w:p>
        </w:tc>
      </w:tr>
      <w:tr w:rsidR="00A87C0C" w:rsidRPr="00A87C0C" w14:paraId="506F2531" w14:textId="77777777" w:rsidTr="001D3639">
        <w:trPr>
          <w:trHeight w:val="294"/>
        </w:trPr>
        <w:tc>
          <w:tcPr>
            <w:tcW w:w="2689" w:type="dxa"/>
          </w:tcPr>
          <w:p w14:paraId="72197DA9" w14:textId="77777777" w:rsidR="00A87C0C" w:rsidRPr="00A87C0C" w:rsidRDefault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Email</w:t>
            </w:r>
          </w:p>
        </w:tc>
        <w:tc>
          <w:tcPr>
            <w:tcW w:w="6945" w:type="dxa"/>
            <w:gridSpan w:val="3"/>
          </w:tcPr>
          <w:p w14:paraId="56F6AD9C" w14:textId="77777777" w:rsidR="00A87C0C" w:rsidRPr="00A87C0C" w:rsidRDefault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A87C0C" w:rsidRPr="00A87C0C" w14:paraId="2AD4E747" w14:textId="77777777" w:rsidTr="001D3639">
        <w:trPr>
          <w:trHeight w:val="55"/>
        </w:trPr>
        <w:tc>
          <w:tcPr>
            <w:tcW w:w="2689" w:type="dxa"/>
          </w:tcPr>
          <w:p w14:paraId="52F2BBBD" w14:textId="77777777" w:rsidR="00A87C0C" w:rsidRPr="00A87C0C" w:rsidRDefault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Phone</w:t>
            </w:r>
          </w:p>
        </w:tc>
        <w:tc>
          <w:tcPr>
            <w:tcW w:w="2693" w:type="dxa"/>
          </w:tcPr>
          <w:p w14:paraId="451933ED" w14:textId="77777777" w:rsidR="00A87C0C" w:rsidRPr="00A87C0C" w:rsidRDefault="00A87C0C">
            <w:pPr>
              <w:spacing w:before="54" w:after="54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2E9E502" w14:textId="77777777" w:rsidR="00A87C0C" w:rsidRPr="00A87C0C" w:rsidRDefault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  <w:r w:rsidRPr="00A87C0C">
              <w:rPr>
                <w:rFonts w:ascii="Segoe UI" w:eastAsia="Calibri" w:hAnsi="Segoe UI" w:cs="Segoe UI"/>
                <w:sz w:val="20"/>
                <w:szCs w:val="20"/>
              </w:rPr>
              <w:t>Mobile</w:t>
            </w:r>
          </w:p>
        </w:tc>
        <w:tc>
          <w:tcPr>
            <w:tcW w:w="2551" w:type="dxa"/>
          </w:tcPr>
          <w:p w14:paraId="12037CBC" w14:textId="77777777" w:rsidR="00A87C0C" w:rsidRPr="00A87C0C" w:rsidRDefault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87C0C" w:rsidRPr="00A87C0C" w14:paraId="174C07E6" w14:textId="77777777" w:rsidTr="001D3639">
        <w:trPr>
          <w:trHeight w:val="294"/>
        </w:trPr>
        <w:tc>
          <w:tcPr>
            <w:tcW w:w="9634" w:type="dxa"/>
            <w:gridSpan w:val="4"/>
            <w:shd w:val="clear" w:color="auto" w:fill="9A9B9D" w:themeFill="accent6" w:themeFillTint="99"/>
          </w:tcPr>
          <w:p w14:paraId="44B9645C" w14:textId="77777777" w:rsidR="00A87C0C" w:rsidRPr="00A87C0C" w:rsidRDefault="00A87C0C">
            <w:pPr>
              <w:suppressAutoHyphens/>
              <w:spacing w:before="80" w:after="80"/>
              <w:rPr>
                <w:rFonts w:ascii="Segoe UI" w:eastAsia="Batang" w:hAnsi="Segoe UI" w:cs="Segoe UI"/>
                <w:b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b/>
                <w:color w:val="FFFFFF" w:themeColor="background1"/>
                <w:sz w:val="20"/>
                <w:szCs w:val="20"/>
              </w:rPr>
              <w:t>Vehicle Design Details</w:t>
            </w:r>
          </w:p>
        </w:tc>
      </w:tr>
      <w:tr w:rsidR="00A87C0C" w:rsidRPr="00A87C0C" w14:paraId="40F51FF3" w14:textId="77777777" w:rsidTr="00510EC0">
        <w:trPr>
          <w:trHeight w:val="294"/>
        </w:trPr>
        <w:tc>
          <w:tcPr>
            <w:tcW w:w="2689" w:type="dxa"/>
          </w:tcPr>
          <w:p w14:paraId="472FE550" w14:textId="77777777" w:rsidR="00A87C0C" w:rsidRPr="00A87C0C" w:rsidRDefault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Vehicle Design Number</w:t>
            </w:r>
          </w:p>
        </w:tc>
        <w:tc>
          <w:tcPr>
            <w:tcW w:w="6945" w:type="dxa"/>
            <w:gridSpan w:val="3"/>
          </w:tcPr>
          <w:p w14:paraId="137D1757" w14:textId="77777777" w:rsidR="00A87C0C" w:rsidRPr="00A87C0C" w:rsidRDefault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</w:tbl>
    <w:p w14:paraId="16D781B9" w14:textId="77777777" w:rsidR="000C45FC" w:rsidRPr="0064190D" w:rsidRDefault="000C45FC" w:rsidP="0064190D">
      <w:pPr>
        <w:pStyle w:val="BodyText"/>
      </w:pPr>
    </w:p>
    <w:p w14:paraId="649864E1" w14:textId="77777777" w:rsidR="009B0EDC" w:rsidRPr="009675BB" w:rsidRDefault="009B0EDC">
      <w:pPr>
        <w:pStyle w:val="Heading2"/>
      </w:pPr>
      <w:bookmarkStart w:id="10" w:name="_Design_Owner_Details"/>
      <w:bookmarkEnd w:id="10"/>
      <w:r>
        <w:t>Design Owner Details (if different from applicant details)</w:t>
      </w:r>
    </w:p>
    <w:tbl>
      <w:tblPr>
        <w:tblStyle w:val="TableGridLight"/>
        <w:tblW w:w="9634" w:type="dxa"/>
        <w:tblLook w:val="01E0" w:firstRow="1" w:lastRow="1" w:firstColumn="1" w:lastColumn="1" w:noHBand="0" w:noVBand="0"/>
      </w:tblPr>
      <w:tblGrid>
        <w:gridCol w:w="2689"/>
        <w:gridCol w:w="2693"/>
        <w:gridCol w:w="1701"/>
        <w:gridCol w:w="2551"/>
      </w:tblGrid>
      <w:tr w:rsidR="009B0EDC" w:rsidRPr="00A87C0C" w14:paraId="0235C097" w14:textId="77777777" w:rsidTr="001D3639">
        <w:trPr>
          <w:trHeight w:val="320"/>
        </w:trPr>
        <w:tc>
          <w:tcPr>
            <w:tcW w:w="9634" w:type="dxa"/>
            <w:gridSpan w:val="4"/>
            <w:shd w:val="clear" w:color="auto" w:fill="9A9B9D" w:themeFill="accent6" w:themeFillTint="99"/>
          </w:tcPr>
          <w:p w14:paraId="4563014D" w14:textId="77777777" w:rsidR="009B0EDC" w:rsidRPr="00A87C0C" w:rsidRDefault="009B0EDC">
            <w:pPr>
              <w:suppressAutoHyphens/>
              <w:spacing w:before="80" w:after="80"/>
              <w:rPr>
                <w:rFonts w:ascii="Segoe UI" w:eastAsia="Times New Roman" w:hAnsi="Segoe UI" w:cs="Segoe UI"/>
                <w:b/>
                <w:color w:val="FFFFFF"/>
                <w:szCs w:val="22"/>
                <w:lang w:eastAsia="ar-SA"/>
              </w:rPr>
            </w:pPr>
            <w:r>
              <w:rPr>
                <w:rFonts w:ascii="Segoe UI" w:eastAsia="Times New Roman" w:hAnsi="Segoe UI" w:cs="Segoe UI"/>
                <w:b/>
                <w:color w:val="FFFFFF"/>
                <w:szCs w:val="22"/>
                <w:lang w:eastAsia="ar-SA"/>
              </w:rPr>
              <w:t>Design Owner</w:t>
            </w:r>
          </w:p>
        </w:tc>
      </w:tr>
      <w:tr w:rsidR="009B0EDC" w:rsidRPr="00A87C0C" w14:paraId="25566949" w14:textId="77777777" w:rsidTr="001D3639">
        <w:trPr>
          <w:trHeight w:val="294"/>
        </w:trPr>
        <w:tc>
          <w:tcPr>
            <w:tcW w:w="2689" w:type="dxa"/>
          </w:tcPr>
          <w:p w14:paraId="632A1D9F" w14:textId="77777777" w:rsidR="009B0EDC" w:rsidRPr="00A87C0C" w:rsidRDefault="009B0ED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Name of company</w:t>
            </w:r>
          </w:p>
        </w:tc>
        <w:tc>
          <w:tcPr>
            <w:tcW w:w="2693" w:type="dxa"/>
          </w:tcPr>
          <w:p w14:paraId="61BF4284" w14:textId="77777777" w:rsidR="009B0EDC" w:rsidRPr="00A87C0C" w:rsidRDefault="009B0EDC">
            <w:pPr>
              <w:spacing w:before="54" w:after="54"/>
              <w:rPr>
                <w:rFonts w:asciiTheme="minorHAnsi" w:eastAsia="Batang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167A610" w14:textId="77777777" w:rsidR="009B0EDC" w:rsidRPr="00A87C0C" w:rsidRDefault="009B0ED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Contact person</w:t>
            </w:r>
          </w:p>
        </w:tc>
        <w:tc>
          <w:tcPr>
            <w:tcW w:w="2551" w:type="dxa"/>
          </w:tcPr>
          <w:p w14:paraId="005A5AB4" w14:textId="77777777" w:rsidR="009B0EDC" w:rsidRPr="00A87C0C" w:rsidRDefault="009B0ED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begin"/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instrText xml:space="preserve"> SUBJECT  \* MERGEFORMAT </w:instrTex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end"/>
            </w:r>
          </w:p>
        </w:tc>
      </w:tr>
      <w:tr w:rsidR="009B0EDC" w:rsidRPr="00A87C0C" w14:paraId="0A98C324" w14:textId="77777777" w:rsidTr="001D3639">
        <w:trPr>
          <w:trHeight w:val="294"/>
        </w:trPr>
        <w:tc>
          <w:tcPr>
            <w:tcW w:w="2689" w:type="dxa"/>
          </w:tcPr>
          <w:p w14:paraId="7F11D5D7" w14:textId="77777777" w:rsidR="009B0EDC" w:rsidRPr="00A87C0C" w:rsidRDefault="009B0ED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Postal address</w:t>
            </w:r>
          </w:p>
        </w:tc>
        <w:tc>
          <w:tcPr>
            <w:tcW w:w="6945" w:type="dxa"/>
            <w:gridSpan w:val="3"/>
          </w:tcPr>
          <w:p w14:paraId="6A459602" w14:textId="77777777" w:rsidR="009B0EDC" w:rsidRPr="00A87C0C" w:rsidRDefault="009B0ED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begin"/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instrText xml:space="preserve"> KEYWORDS   \* MERGEFORMAT </w:instrTex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end"/>
            </w:r>
          </w:p>
        </w:tc>
      </w:tr>
      <w:tr w:rsidR="009B0EDC" w:rsidRPr="00A87C0C" w14:paraId="7CDC8D28" w14:textId="77777777" w:rsidTr="001D3639">
        <w:trPr>
          <w:trHeight w:val="294"/>
        </w:trPr>
        <w:tc>
          <w:tcPr>
            <w:tcW w:w="2689" w:type="dxa"/>
          </w:tcPr>
          <w:p w14:paraId="2182EB96" w14:textId="77777777" w:rsidR="009B0EDC" w:rsidRPr="00A87C0C" w:rsidRDefault="009B0ED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Email</w:t>
            </w:r>
          </w:p>
        </w:tc>
        <w:tc>
          <w:tcPr>
            <w:tcW w:w="6945" w:type="dxa"/>
            <w:gridSpan w:val="3"/>
          </w:tcPr>
          <w:p w14:paraId="3694931D" w14:textId="77777777" w:rsidR="009B0EDC" w:rsidRPr="00A87C0C" w:rsidRDefault="009B0ED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9B0EDC" w:rsidRPr="00A87C0C" w14:paraId="7FA82967" w14:textId="77777777" w:rsidTr="001D3639">
        <w:trPr>
          <w:trHeight w:val="55"/>
        </w:trPr>
        <w:tc>
          <w:tcPr>
            <w:tcW w:w="2689" w:type="dxa"/>
          </w:tcPr>
          <w:p w14:paraId="34203EA1" w14:textId="77777777" w:rsidR="009B0EDC" w:rsidRPr="00A87C0C" w:rsidRDefault="009B0ED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Phone</w:t>
            </w:r>
          </w:p>
        </w:tc>
        <w:tc>
          <w:tcPr>
            <w:tcW w:w="2693" w:type="dxa"/>
          </w:tcPr>
          <w:p w14:paraId="540F6D25" w14:textId="77777777" w:rsidR="009B0EDC" w:rsidRPr="00A87C0C" w:rsidRDefault="009B0EDC">
            <w:pPr>
              <w:spacing w:before="54" w:after="54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EDB094B" w14:textId="77777777" w:rsidR="009B0EDC" w:rsidRPr="00A87C0C" w:rsidRDefault="009B0ED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  <w:r w:rsidRPr="00A87C0C">
              <w:rPr>
                <w:rFonts w:ascii="Segoe UI" w:eastAsia="Calibri" w:hAnsi="Segoe UI" w:cs="Segoe UI"/>
                <w:sz w:val="20"/>
                <w:szCs w:val="20"/>
              </w:rPr>
              <w:t>Mobile</w:t>
            </w:r>
          </w:p>
        </w:tc>
        <w:tc>
          <w:tcPr>
            <w:tcW w:w="2551" w:type="dxa"/>
          </w:tcPr>
          <w:p w14:paraId="64006ED1" w14:textId="77777777" w:rsidR="009B0EDC" w:rsidRPr="00A87C0C" w:rsidRDefault="009B0ED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</w:tbl>
    <w:p w14:paraId="714960AE" w14:textId="77777777" w:rsidR="0026124D" w:rsidRPr="0064190D" w:rsidRDefault="0026124D" w:rsidP="0064190D">
      <w:pPr>
        <w:pStyle w:val="BodyText"/>
      </w:pPr>
    </w:p>
    <w:p w14:paraId="270EF49D" w14:textId="77777777" w:rsidR="00A87C0C" w:rsidRPr="009675BB" w:rsidRDefault="00A87C0C">
      <w:pPr>
        <w:pStyle w:val="Heading2"/>
      </w:pPr>
      <w:bookmarkStart w:id="11" w:name="_Assessor_Details"/>
      <w:bookmarkStart w:id="12" w:name="_Ref43294592"/>
      <w:bookmarkEnd w:id="11"/>
      <w:r>
        <w:t>Assessor Details</w:t>
      </w:r>
      <w:bookmarkEnd w:id="12"/>
    </w:p>
    <w:tbl>
      <w:tblPr>
        <w:tblStyle w:val="TableGridLight"/>
        <w:tblW w:w="9634" w:type="dxa"/>
        <w:tblLook w:val="01E0" w:firstRow="1" w:lastRow="1" w:firstColumn="1" w:lastColumn="1" w:noHBand="0" w:noVBand="0"/>
      </w:tblPr>
      <w:tblGrid>
        <w:gridCol w:w="2689"/>
        <w:gridCol w:w="2693"/>
        <w:gridCol w:w="1701"/>
        <w:gridCol w:w="2551"/>
      </w:tblGrid>
      <w:tr w:rsidR="00A87C0C" w:rsidRPr="00A87C0C" w14:paraId="1CC66B39" w14:textId="77777777" w:rsidTr="001D3639">
        <w:trPr>
          <w:trHeight w:val="320"/>
        </w:trPr>
        <w:tc>
          <w:tcPr>
            <w:tcW w:w="9634" w:type="dxa"/>
            <w:gridSpan w:val="4"/>
            <w:shd w:val="clear" w:color="auto" w:fill="9A9B9D" w:themeFill="accent6" w:themeFillTint="99"/>
          </w:tcPr>
          <w:p w14:paraId="03CAF930" w14:textId="77777777" w:rsidR="00A87C0C" w:rsidRPr="00A87C0C" w:rsidRDefault="00A87C0C">
            <w:pPr>
              <w:suppressAutoHyphens/>
              <w:spacing w:before="80" w:after="80"/>
              <w:rPr>
                <w:rFonts w:ascii="Segoe UI" w:eastAsia="Times New Roman" w:hAnsi="Segoe UI" w:cs="Segoe UI"/>
                <w:b/>
                <w:color w:val="FFFFFF"/>
                <w:szCs w:val="22"/>
                <w:lang w:eastAsia="ar-SA"/>
              </w:rPr>
            </w:pPr>
            <w:r w:rsidRPr="00A87C0C">
              <w:rPr>
                <w:rFonts w:ascii="Segoe UI" w:eastAsia="Times New Roman" w:hAnsi="Segoe UI" w:cs="Segoe UI"/>
                <w:b/>
                <w:color w:val="FFFFFF"/>
                <w:szCs w:val="22"/>
                <w:lang w:eastAsia="ar-SA"/>
              </w:rPr>
              <w:t>Assessor</w:t>
            </w:r>
          </w:p>
        </w:tc>
      </w:tr>
      <w:tr w:rsidR="00A87C0C" w:rsidRPr="00A87C0C" w14:paraId="09C98650" w14:textId="77777777" w:rsidTr="001D3639">
        <w:trPr>
          <w:trHeight w:val="294"/>
        </w:trPr>
        <w:tc>
          <w:tcPr>
            <w:tcW w:w="2689" w:type="dxa"/>
          </w:tcPr>
          <w:p w14:paraId="030C39CF" w14:textId="77777777" w:rsidR="00A87C0C" w:rsidRPr="00A87C0C" w:rsidRDefault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Name of company</w:t>
            </w:r>
          </w:p>
        </w:tc>
        <w:tc>
          <w:tcPr>
            <w:tcW w:w="2693" w:type="dxa"/>
          </w:tcPr>
          <w:p w14:paraId="07127459" w14:textId="77777777" w:rsidR="00A87C0C" w:rsidRPr="00A87C0C" w:rsidRDefault="00A87C0C">
            <w:pPr>
              <w:spacing w:before="54" w:after="54"/>
              <w:rPr>
                <w:rFonts w:asciiTheme="minorHAnsi" w:eastAsia="Batang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A062C02" w14:textId="790AFEFE" w:rsidR="00A87C0C" w:rsidRPr="00A87C0C" w:rsidRDefault="001D3639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>
              <w:rPr>
                <w:rFonts w:ascii="Segoe UI" w:eastAsia="Batang" w:hAnsi="Segoe UI" w:cs="Segoe UI"/>
                <w:sz w:val="20"/>
                <w:szCs w:val="20"/>
              </w:rPr>
              <w:t>Contact person</w:t>
            </w:r>
          </w:p>
        </w:tc>
        <w:tc>
          <w:tcPr>
            <w:tcW w:w="2551" w:type="dxa"/>
          </w:tcPr>
          <w:p w14:paraId="09D349F9" w14:textId="77777777" w:rsidR="00A87C0C" w:rsidRPr="00A87C0C" w:rsidRDefault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begin"/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instrText xml:space="preserve"> SUBJECT  \* MERGEFORMAT </w:instrTex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end"/>
            </w:r>
          </w:p>
        </w:tc>
      </w:tr>
      <w:tr w:rsidR="00A87C0C" w:rsidRPr="00A87C0C" w14:paraId="17A5A92D" w14:textId="77777777" w:rsidTr="001D3639">
        <w:trPr>
          <w:trHeight w:val="294"/>
        </w:trPr>
        <w:tc>
          <w:tcPr>
            <w:tcW w:w="2689" w:type="dxa"/>
          </w:tcPr>
          <w:p w14:paraId="13326F07" w14:textId="77777777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Postal address</w:t>
            </w:r>
          </w:p>
        </w:tc>
        <w:tc>
          <w:tcPr>
            <w:tcW w:w="6945" w:type="dxa"/>
            <w:gridSpan w:val="3"/>
          </w:tcPr>
          <w:p w14:paraId="10DA095B" w14:textId="77777777" w:rsidR="00A87C0C" w:rsidRPr="00A87C0C" w:rsidRDefault="00A87C0C" w:rsidP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begin"/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instrText xml:space="preserve"> KEYWORDS   \* MERGEFORMAT </w:instrTex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end"/>
            </w:r>
          </w:p>
        </w:tc>
      </w:tr>
      <w:tr w:rsidR="00A87C0C" w:rsidRPr="00A87C0C" w14:paraId="2418522E" w14:textId="77777777" w:rsidTr="001D3639">
        <w:trPr>
          <w:trHeight w:val="294"/>
        </w:trPr>
        <w:tc>
          <w:tcPr>
            <w:tcW w:w="2689" w:type="dxa"/>
          </w:tcPr>
          <w:p w14:paraId="4957D0E7" w14:textId="77777777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Email</w:t>
            </w:r>
          </w:p>
        </w:tc>
        <w:tc>
          <w:tcPr>
            <w:tcW w:w="6945" w:type="dxa"/>
            <w:gridSpan w:val="3"/>
          </w:tcPr>
          <w:p w14:paraId="48F6188A" w14:textId="77777777" w:rsidR="00A87C0C" w:rsidRPr="00A87C0C" w:rsidRDefault="00A87C0C" w:rsidP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A87C0C" w:rsidRPr="00A87C0C" w14:paraId="04198CCB" w14:textId="77777777" w:rsidTr="001D3639">
        <w:trPr>
          <w:trHeight w:val="55"/>
        </w:trPr>
        <w:tc>
          <w:tcPr>
            <w:tcW w:w="2689" w:type="dxa"/>
          </w:tcPr>
          <w:p w14:paraId="541585B4" w14:textId="77777777" w:rsidR="00A87C0C" w:rsidRPr="00A87C0C" w:rsidRDefault="00A87C0C" w:rsidP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Phone</w:t>
            </w:r>
          </w:p>
        </w:tc>
        <w:tc>
          <w:tcPr>
            <w:tcW w:w="2693" w:type="dxa"/>
          </w:tcPr>
          <w:p w14:paraId="58B71FCF" w14:textId="77777777" w:rsidR="00A87C0C" w:rsidRPr="00A87C0C" w:rsidRDefault="00A87C0C" w:rsidP="00A87C0C">
            <w:pPr>
              <w:spacing w:before="54" w:after="54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44C24BD" w14:textId="77777777" w:rsidR="00A87C0C" w:rsidRPr="00A87C0C" w:rsidRDefault="00A87C0C" w:rsidP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  <w:r w:rsidRPr="00A87C0C">
              <w:rPr>
                <w:rFonts w:ascii="Segoe UI" w:eastAsia="Calibri" w:hAnsi="Segoe UI" w:cs="Segoe UI"/>
                <w:sz w:val="20"/>
                <w:szCs w:val="20"/>
              </w:rPr>
              <w:t>Mobile</w:t>
            </w:r>
          </w:p>
        </w:tc>
        <w:tc>
          <w:tcPr>
            <w:tcW w:w="2551" w:type="dxa"/>
          </w:tcPr>
          <w:p w14:paraId="782A26A5" w14:textId="77777777" w:rsidR="00A87C0C" w:rsidRPr="00A87C0C" w:rsidRDefault="00A87C0C" w:rsidP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87C0C" w:rsidRPr="00A87C0C" w14:paraId="0A4AA2CA" w14:textId="77777777" w:rsidTr="001D3639">
        <w:trPr>
          <w:trHeight w:val="55"/>
        </w:trPr>
        <w:tc>
          <w:tcPr>
            <w:tcW w:w="2689" w:type="dxa"/>
          </w:tcPr>
          <w:p w14:paraId="633AFD2B" w14:textId="77777777" w:rsidR="00A87C0C" w:rsidRPr="00A87C0C" w:rsidRDefault="00A87C0C" w:rsidP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Assessor job number</w:t>
            </w:r>
          </w:p>
        </w:tc>
        <w:tc>
          <w:tcPr>
            <w:tcW w:w="6945" w:type="dxa"/>
            <w:gridSpan w:val="3"/>
          </w:tcPr>
          <w:p w14:paraId="690F4804" w14:textId="77777777" w:rsidR="00A87C0C" w:rsidRPr="00A87C0C" w:rsidRDefault="00A87C0C" w:rsidP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</w:tbl>
    <w:p w14:paraId="6C53D0FC" w14:textId="77777777" w:rsidR="000C45FC" w:rsidRPr="0064190D" w:rsidRDefault="000C45FC" w:rsidP="0064190D">
      <w:pPr>
        <w:pStyle w:val="BodyText"/>
      </w:pPr>
    </w:p>
    <w:p w14:paraId="668536D3" w14:textId="5C6F7FFF" w:rsidR="00A87C0C" w:rsidRDefault="00A87C0C" w:rsidP="00A87C0C">
      <w:pPr>
        <w:pStyle w:val="Heading2"/>
      </w:pPr>
      <w:bookmarkStart w:id="13" w:name="_Ref43294826"/>
      <w:r>
        <w:t>Inspection Details</w:t>
      </w:r>
      <w:bookmarkEnd w:id="13"/>
      <w:r w:rsidR="00BE00D3">
        <w:t xml:space="preserve"> </w:t>
      </w:r>
      <w:r w:rsidR="00BE00D3" w:rsidRPr="001D3639">
        <w:rPr>
          <w:i/>
        </w:rPr>
        <w:t xml:space="preserve">(For </w:t>
      </w:r>
      <w:r w:rsidR="006B2AA6">
        <w:rPr>
          <w:i/>
        </w:rPr>
        <w:t xml:space="preserve">Main Roads </w:t>
      </w:r>
      <w:r w:rsidR="00BE00D3" w:rsidRPr="001D3639">
        <w:rPr>
          <w:i/>
        </w:rPr>
        <w:t>office use only)</w:t>
      </w:r>
    </w:p>
    <w:tbl>
      <w:tblPr>
        <w:tblStyle w:val="TableGridLight"/>
        <w:tblW w:w="9634" w:type="dxa"/>
        <w:tblLook w:val="01E0" w:firstRow="1" w:lastRow="1" w:firstColumn="1" w:lastColumn="1" w:noHBand="0" w:noVBand="0"/>
      </w:tblPr>
      <w:tblGrid>
        <w:gridCol w:w="2405"/>
        <w:gridCol w:w="7229"/>
      </w:tblGrid>
      <w:tr w:rsidR="00A87C0C" w:rsidRPr="00A87C0C" w14:paraId="396F44B3" w14:textId="77777777" w:rsidTr="00845E05">
        <w:trPr>
          <w:trHeight w:val="294"/>
        </w:trPr>
        <w:tc>
          <w:tcPr>
            <w:tcW w:w="9634" w:type="dxa"/>
            <w:gridSpan w:val="2"/>
            <w:shd w:val="clear" w:color="auto" w:fill="9A9B9D" w:themeFill="accent6" w:themeFillTint="99"/>
          </w:tcPr>
          <w:p w14:paraId="1F95306B" w14:textId="77777777" w:rsidR="00A87C0C" w:rsidRPr="00A87C0C" w:rsidRDefault="00A87C0C" w:rsidP="00BE00D3">
            <w:pPr>
              <w:suppressAutoHyphens/>
              <w:spacing w:before="80" w:after="80"/>
              <w:rPr>
                <w:rFonts w:ascii="Segoe UI" w:eastAsia="Batang" w:hAnsi="Segoe UI" w:cs="Segoe UI"/>
                <w:b/>
                <w:szCs w:val="22"/>
              </w:rPr>
            </w:pPr>
            <w:r w:rsidRPr="00A87C0C">
              <w:rPr>
                <w:rFonts w:ascii="Segoe UI" w:eastAsia="Batang" w:hAnsi="Segoe UI" w:cs="Segoe UI"/>
                <w:b/>
                <w:color w:val="FFFFFF" w:themeColor="background1"/>
                <w:szCs w:val="22"/>
              </w:rPr>
              <w:t xml:space="preserve">Inspection Details </w:t>
            </w:r>
          </w:p>
        </w:tc>
      </w:tr>
      <w:tr w:rsidR="00227493" w:rsidRPr="00A87C0C" w14:paraId="5D04F707" w14:textId="77777777" w:rsidTr="00227493">
        <w:trPr>
          <w:trHeight w:val="294"/>
        </w:trPr>
        <w:tc>
          <w:tcPr>
            <w:tcW w:w="2405" w:type="dxa"/>
            <w:vAlign w:val="center"/>
          </w:tcPr>
          <w:p w14:paraId="6F5F3A85" w14:textId="1E0E82CD" w:rsidR="00227493" w:rsidRPr="00A87C0C" w:rsidRDefault="00227493" w:rsidP="00227493">
            <w:pPr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Main Roads Reference</w:t>
            </w:r>
            <w:r>
              <w:rPr>
                <w:rFonts w:ascii="Segoe UI" w:eastAsia="Batang" w:hAnsi="Segoe UI" w:cs="Segoe UI"/>
                <w:sz w:val="20"/>
                <w:szCs w:val="20"/>
              </w:rPr>
              <w:t xml:space="preserve"> </w: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Number</w:t>
            </w:r>
          </w:p>
        </w:tc>
        <w:tc>
          <w:tcPr>
            <w:tcW w:w="7229" w:type="dxa"/>
          </w:tcPr>
          <w:p w14:paraId="3354F342" w14:textId="14BC931B" w:rsidR="00227493" w:rsidRPr="00A87C0C" w:rsidRDefault="00227493" w:rsidP="00227493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MRWA</w:t>
            </w:r>
          </w:p>
        </w:tc>
      </w:tr>
      <w:tr w:rsidR="00A87C0C" w:rsidRPr="00A87C0C" w14:paraId="393B7363" w14:textId="77777777" w:rsidTr="00845E05">
        <w:trPr>
          <w:trHeight w:val="294"/>
        </w:trPr>
        <w:tc>
          <w:tcPr>
            <w:tcW w:w="2405" w:type="dxa"/>
          </w:tcPr>
          <w:p w14:paraId="7CAB59F8" w14:textId="77777777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Inspection Location</w:t>
            </w:r>
          </w:p>
        </w:tc>
        <w:tc>
          <w:tcPr>
            <w:tcW w:w="7229" w:type="dxa"/>
          </w:tcPr>
          <w:p w14:paraId="54A78238" w14:textId="77777777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A87C0C" w:rsidRPr="00A87C0C" w14:paraId="59E43F8A" w14:textId="77777777" w:rsidTr="00845E05">
        <w:trPr>
          <w:trHeight w:val="294"/>
        </w:trPr>
        <w:tc>
          <w:tcPr>
            <w:tcW w:w="2405" w:type="dxa"/>
          </w:tcPr>
          <w:p w14:paraId="38C67D06" w14:textId="77777777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Inspection Date</w:t>
            </w:r>
          </w:p>
        </w:tc>
        <w:tc>
          <w:tcPr>
            <w:tcW w:w="7229" w:type="dxa"/>
          </w:tcPr>
          <w:p w14:paraId="31B723C6" w14:textId="5708F353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A87C0C" w:rsidRPr="00A87C0C" w14:paraId="3382EAF4" w14:textId="77777777" w:rsidTr="00845E05">
        <w:trPr>
          <w:trHeight w:val="294"/>
        </w:trPr>
        <w:tc>
          <w:tcPr>
            <w:tcW w:w="2405" w:type="dxa"/>
          </w:tcPr>
          <w:p w14:paraId="24667E75" w14:textId="77777777" w:rsidR="00A87C0C" w:rsidRPr="00A87C0C" w:rsidRDefault="00A87C0C" w:rsidP="00A87C0C">
            <w:pPr>
              <w:spacing w:before="54" w:after="54"/>
              <w:ind w:left="22" w:hanging="22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Name of person who completed Inspection</w:t>
            </w:r>
          </w:p>
        </w:tc>
        <w:tc>
          <w:tcPr>
            <w:tcW w:w="7229" w:type="dxa"/>
          </w:tcPr>
          <w:p w14:paraId="0B0E0282" w14:textId="77777777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46105D" w:rsidRPr="00A87C0C" w14:paraId="3CD5CD33" w14:textId="77777777" w:rsidTr="00845E05">
        <w:trPr>
          <w:trHeight w:val="294"/>
        </w:trPr>
        <w:tc>
          <w:tcPr>
            <w:tcW w:w="2405" w:type="dxa"/>
          </w:tcPr>
          <w:p w14:paraId="407C4F2F" w14:textId="2FA24AA6" w:rsidR="0046105D" w:rsidRPr="00A87C0C" w:rsidRDefault="00B14FA7" w:rsidP="00A87C0C">
            <w:pPr>
              <w:spacing w:before="54" w:after="54"/>
              <w:ind w:left="22" w:hanging="22"/>
              <w:rPr>
                <w:rFonts w:ascii="Segoe UI" w:eastAsia="Batang" w:hAnsi="Segoe UI" w:cs="Segoe UI"/>
                <w:sz w:val="20"/>
                <w:szCs w:val="20"/>
              </w:rPr>
            </w:pPr>
            <w:r>
              <w:rPr>
                <w:rFonts w:ascii="Segoe UI" w:eastAsia="Batang" w:hAnsi="Segoe UI" w:cs="Segoe UI"/>
                <w:sz w:val="20"/>
                <w:szCs w:val="20"/>
              </w:rPr>
              <w:t>Certification</w:t>
            </w:r>
            <w:r w:rsidR="00A81AEC">
              <w:rPr>
                <w:rFonts w:ascii="Segoe UI" w:eastAsia="Batang" w:hAnsi="Segoe UI" w:cs="Segoe UI"/>
                <w:sz w:val="20"/>
                <w:szCs w:val="20"/>
              </w:rPr>
              <w:t xml:space="preserve"> Reference</w:t>
            </w:r>
            <w:r>
              <w:rPr>
                <w:rFonts w:ascii="Segoe UI" w:eastAsia="Batang" w:hAnsi="Segoe UI" w:cs="Segoe UI"/>
                <w:sz w:val="20"/>
                <w:szCs w:val="20"/>
              </w:rPr>
              <w:t xml:space="preserve"> Number</w:t>
            </w:r>
          </w:p>
        </w:tc>
        <w:tc>
          <w:tcPr>
            <w:tcW w:w="7229" w:type="dxa"/>
          </w:tcPr>
          <w:p w14:paraId="7BF68EEB" w14:textId="77777777" w:rsidR="0046105D" w:rsidRPr="00A87C0C" w:rsidRDefault="0046105D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</w:tbl>
    <w:p w14:paraId="156B7EAC" w14:textId="38DF30E1" w:rsidR="0057458F" w:rsidRDefault="0057458F" w:rsidP="00365AFA">
      <w:pPr>
        <w:pStyle w:val="BodyText"/>
      </w:pPr>
      <w:bookmarkStart w:id="14" w:name="_Ref43296146"/>
    </w:p>
    <w:p w14:paraId="0ACB2A95" w14:textId="439DE580" w:rsidR="000C45FC" w:rsidRDefault="006B2AA6" w:rsidP="000C45FC">
      <w:pPr>
        <w:pStyle w:val="Heading1"/>
      </w:pPr>
      <w:bookmarkStart w:id="15" w:name="_Amendments_and_variations"/>
      <w:bookmarkStart w:id="16" w:name="_Toc164774485"/>
      <w:bookmarkEnd w:id="14"/>
      <w:bookmarkEnd w:id="15"/>
      <w:r>
        <w:lastRenderedPageBreak/>
        <w:t>Document Control</w:t>
      </w:r>
      <w:bookmarkEnd w:id="16"/>
    </w:p>
    <w:p w14:paraId="609B0DCE" w14:textId="54C18BDC" w:rsidR="006B2AA6" w:rsidRPr="00A87C0C" w:rsidRDefault="006B2AA6" w:rsidP="006B2AA6">
      <w:pPr>
        <w:pStyle w:val="Heading2"/>
      </w:pPr>
      <w:r>
        <w:t>Initial Document Details</w:t>
      </w:r>
    </w:p>
    <w:tbl>
      <w:tblPr>
        <w:tblW w:w="5000" w:type="pct"/>
        <w:jc w:val="center"/>
        <w:tblBorders>
          <w:top w:val="single" w:sz="4" w:space="0" w:color="9B9B9D"/>
          <w:left w:val="single" w:sz="4" w:space="0" w:color="9B9B9D"/>
          <w:bottom w:val="single" w:sz="4" w:space="0" w:color="9B9B9D"/>
          <w:right w:val="single" w:sz="4" w:space="0" w:color="9B9B9D"/>
          <w:insideH w:val="single" w:sz="4" w:space="0" w:color="9B9B9D"/>
          <w:insideV w:val="single" w:sz="4" w:space="0" w:color="9B9B9D"/>
        </w:tblBorders>
        <w:tblLook w:val="0000" w:firstRow="0" w:lastRow="0" w:firstColumn="0" w:lastColumn="0" w:noHBand="0" w:noVBand="0"/>
      </w:tblPr>
      <w:tblGrid>
        <w:gridCol w:w="2321"/>
        <w:gridCol w:w="7301"/>
      </w:tblGrid>
      <w:tr w:rsidR="006B2AA6" w:rsidRPr="00174AEE" w14:paraId="6650FD5D" w14:textId="77777777" w:rsidTr="0047061B">
        <w:trPr>
          <w:cantSplit/>
          <w:jc w:val="center"/>
        </w:trPr>
        <w:tc>
          <w:tcPr>
            <w:tcW w:w="1206" w:type="pct"/>
            <w:shd w:val="clear" w:color="auto" w:fill="9B9B9D"/>
            <w:vAlign w:val="center"/>
          </w:tcPr>
          <w:p w14:paraId="376D7AD1" w14:textId="77777777" w:rsidR="006B2AA6" w:rsidRPr="00174AEE" w:rsidRDefault="006B2AA6" w:rsidP="0047061B">
            <w:pPr>
              <w:pStyle w:val="BodyText"/>
              <w:spacing w:before="120" w:after="120"/>
              <w:rPr>
                <w:rFonts w:cs="Segoe UI"/>
                <w:b/>
                <w:color w:val="FFFFFF" w:themeColor="background1"/>
              </w:rPr>
            </w:pPr>
            <w:r w:rsidRPr="00174AEE">
              <w:rPr>
                <w:rFonts w:cs="Segoe UI"/>
                <w:b/>
                <w:color w:val="FFFFFF" w:themeColor="background1"/>
              </w:rPr>
              <w:t>Document Number</w:t>
            </w:r>
          </w:p>
        </w:tc>
        <w:tc>
          <w:tcPr>
            <w:tcW w:w="3794" w:type="pct"/>
            <w:shd w:val="clear" w:color="auto" w:fill="auto"/>
            <w:vAlign w:val="center"/>
          </w:tcPr>
          <w:p w14:paraId="7E0D7BBD" w14:textId="762455E1" w:rsidR="006B2AA6" w:rsidRPr="00174AEE" w:rsidRDefault="006B2AA6" w:rsidP="0047061B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color w:val="BFBFBF" w:themeColor="background1" w:themeShade="BF"/>
              </w:rPr>
              <w:t>For Main Roads Office</w:t>
            </w:r>
            <w:r w:rsidRPr="00EB3AA7">
              <w:rPr>
                <w:rFonts w:ascii="Segoe UI" w:hAnsi="Segoe UI" w:cs="Segoe UI"/>
                <w:color w:val="BFBFBF" w:themeColor="background1" w:themeShade="BF"/>
              </w:rPr>
              <w:t xml:space="preserve"> Use Only</w:t>
            </w:r>
          </w:p>
        </w:tc>
      </w:tr>
      <w:tr w:rsidR="006B2AA6" w:rsidRPr="00174AEE" w14:paraId="2CC18AA5" w14:textId="77777777" w:rsidTr="0047061B">
        <w:trPr>
          <w:cantSplit/>
          <w:trHeight w:val="70"/>
          <w:jc w:val="center"/>
        </w:trPr>
        <w:tc>
          <w:tcPr>
            <w:tcW w:w="1206" w:type="pct"/>
            <w:shd w:val="clear" w:color="auto" w:fill="9B9B9D"/>
            <w:vAlign w:val="center"/>
          </w:tcPr>
          <w:p w14:paraId="4C14D4CB" w14:textId="77777777" w:rsidR="006B2AA6" w:rsidRPr="00174AEE" w:rsidRDefault="006B2AA6" w:rsidP="0047061B">
            <w:pPr>
              <w:pStyle w:val="BodyText"/>
              <w:spacing w:before="120" w:after="120"/>
              <w:rPr>
                <w:rFonts w:cs="Segoe UI"/>
                <w:b/>
                <w:color w:val="FFFFFF" w:themeColor="background1"/>
              </w:rPr>
            </w:pPr>
            <w:r>
              <w:rPr>
                <w:rFonts w:cs="Segoe UI"/>
                <w:b/>
                <w:color w:val="FFFFFF" w:themeColor="background1"/>
              </w:rPr>
              <w:t xml:space="preserve">Initial </w:t>
            </w:r>
            <w:r w:rsidRPr="00174AEE">
              <w:rPr>
                <w:rFonts w:cs="Segoe UI"/>
                <w:b/>
                <w:color w:val="FFFFFF" w:themeColor="background1"/>
              </w:rPr>
              <w:t>Issue Date</w:t>
            </w:r>
          </w:p>
        </w:tc>
        <w:tc>
          <w:tcPr>
            <w:tcW w:w="3794" w:type="pct"/>
            <w:shd w:val="clear" w:color="auto" w:fill="auto"/>
            <w:vAlign w:val="center"/>
          </w:tcPr>
          <w:p w14:paraId="56343AD3" w14:textId="77777777" w:rsidR="006B2AA6" w:rsidRPr="00174AEE" w:rsidRDefault="006B2AA6" w:rsidP="0047061B">
            <w:pPr>
              <w:rPr>
                <w:rFonts w:ascii="Segoe UI" w:hAnsi="Segoe UI" w:cs="Segoe UI"/>
              </w:rPr>
            </w:pPr>
          </w:p>
        </w:tc>
      </w:tr>
    </w:tbl>
    <w:p w14:paraId="292EA16A" w14:textId="77777777" w:rsidR="006B2AA6" w:rsidRPr="006B2AA6" w:rsidRDefault="006B2AA6" w:rsidP="0064190D">
      <w:pPr>
        <w:pStyle w:val="BodyText"/>
      </w:pPr>
    </w:p>
    <w:p w14:paraId="2F2D5A64" w14:textId="77777777" w:rsidR="000C45FC" w:rsidRPr="009675BB" w:rsidRDefault="00852828" w:rsidP="00852828">
      <w:pPr>
        <w:pStyle w:val="Heading2"/>
      </w:pPr>
      <w:bookmarkStart w:id="17" w:name="_Application_Amendments_and"/>
      <w:bookmarkEnd w:id="17"/>
      <w:r>
        <w:t>Application Amendments and Variations</w:t>
      </w:r>
    </w:p>
    <w:tbl>
      <w:tblPr>
        <w:tblW w:w="5000" w:type="pct"/>
        <w:jc w:val="center"/>
        <w:tblBorders>
          <w:top w:val="single" w:sz="4" w:space="0" w:color="9B9B9D"/>
          <w:left w:val="single" w:sz="4" w:space="0" w:color="9B9B9D"/>
          <w:bottom w:val="single" w:sz="4" w:space="0" w:color="9B9B9D"/>
          <w:right w:val="single" w:sz="4" w:space="0" w:color="9B9B9D"/>
          <w:insideH w:val="single" w:sz="4" w:space="0" w:color="9B9B9D"/>
          <w:insideV w:val="single" w:sz="4" w:space="0" w:color="9B9B9D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4596"/>
        <w:gridCol w:w="2366"/>
        <w:gridCol w:w="2665"/>
      </w:tblGrid>
      <w:tr w:rsidR="0057458F" w:rsidRPr="00174AEE" w14:paraId="7517F11F" w14:textId="74ECAD5F" w:rsidTr="0057458F">
        <w:trPr>
          <w:tblHeader/>
          <w:jc w:val="center"/>
        </w:trPr>
        <w:tc>
          <w:tcPr>
            <w:tcW w:w="707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9A9B9D" w:themeFill="accent6" w:themeFillTint="99"/>
            <w:vAlign w:val="center"/>
          </w:tcPr>
          <w:p w14:paraId="79F17402" w14:textId="77777777" w:rsidR="0057458F" w:rsidRPr="00174AEE" w:rsidRDefault="0057458F" w:rsidP="00787518">
            <w:pPr>
              <w:pStyle w:val="NoSpacing"/>
              <w:rPr>
                <w:rFonts w:cs="Segoe UI"/>
                <w:b/>
                <w:color w:val="FFFFFF"/>
                <w:sz w:val="22"/>
                <w:szCs w:val="22"/>
              </w:rPr>
            </w:pPr>
            <w:r>
              <w:rPr>
                <w:rFonts w:cs="Segoe UI"/>
                <w:b/>
                <w:color w:val="FFFFFF"/>
                <w:sz w:val="22"/>
                <w:szCs w:val="22"/>
              </w:rPr>
              <w:t>Amendment Description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9A9B9D" w:themeFill="accent6" w:themeFillTint="99"/>
            <w:vAlign w:val="center"/>
          </w:tcPr>
          <w:p w14:paraId="3EFC6E15" w14:textId="77777777" w:rsidR="0057458F" w:rsidRPr="00174AEE" w:rsidRDefault="0057458F" w:rsidP="00787518">
            <w:pPr>
              <w:pStyle w:val="NoSpacing"/>
              <w:rPr>
                <w:rFonts w:cs="Segoe UI"/>
                <w:b/>
                <w:color w:val="FFFFFF"/>
                <w:sz w:val="22"/>
                <w:szCs w:val="22"/>
              </w:rPr>
            </w:pPr>
            <w:r>
              <w:rPr>
                <w:rFonts w:cs="Segoe UI"/>
                <w:b/>
                <w:color w:val="FFFFFF"/>
                <w:sz w:val="22"/>
                <w:szCs w:val="22"/>
              </w:rPr>
              <w:t>Date</w:t>
            </w: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shd w:val="clear" w:color="auto" w:fill="9A9B9D" w:themeFill="accent6" w:themeFillTint="99"/>
          </w:tcPr>
          <w:p w14:paraId="36C408C1" w14:textId="74B7A89A" w:rsidR="0057458F" w:rsidRDefault="0057458F" w:rsidP="00787518">
            <w:pPr>
              <w:pStyle w:val="NoSpacing"/>
              <w:rPr>
                <w:rFonts w:cs="Segoe UI"/>
                <w:b/>
                <w:color w:val="FFFFFF"/>
                <w:sz w:val="22"/>
                <w:szCs w:val="22"/>
              </w:rPr>
            </w:pPr>
            <w:r>
              <w:rPr>
                <w:rFonts w:cs="Segoe UI"/>
                <w:b/>
                <w:color w:val="FFFFFF"/>
                <w:sz w:val="22"/>
                <w:szCs w:val="22"/>
              </w:rPr>
              <w:t>TRIM Reference (office use only)</w:t>
            </w:r>
          </w:p>
        </w:tc>
      </w:tr>
      <w:tr w:rsidR="0057458F" w:rsidRPr="00174AEE" w14:paraId="0A089B30" w14:textId="199095AE" w:rsidTr="0057458F">
        <w:trPr>
          <w:jc w:val="center"/>
        </w:trPr>
        <w:tc>
          <w:tcPr>
            <w:tcW w:w="7071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28A15C5" w14:textId="77777777" w:rsidR="0057458F" w:rsidRPr="00174AEE" w:rsidRDefault="0057458F" w:rsidP="00787518">
            <w:pPr>
              <w:rPr>
                <w:rFonts w:ascii="Segoe UI" w:hAnsi="Segoe UI" w:cs="Segoe UI"/>
                <w:b/>
              </w:rPr>
            </w:pPr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1718320888"/>
            <w:placeholder>
              <w:docPart w:val="3EBB7C7B5F1548708FE852D87B68A6B8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3697" w:type="dxa"/>
                <w:tcBorders>
                  <w:top w:val="nil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  <w:p w14:paraId="7671E26E" w14:textId="77777777" w:rsidR="0057458F" w:rsidRPr="00BF2D1F" w:rsidRDefault="0057458F" w:rsidP="008E0253">
                <w:pPr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BF2D1F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3799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CAE536" w14:textId="4AAF720B" w:rsidR="0057458F" w:rsidRDefault="0057458F" w:rsidP="008E025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7458F" w:rsidRPr="00174AEE" w14:paraId="33CCCBCA" w14:textId="34C840E1" w:rsidTr="0057458F">
        <w:trPr>
          <w:jc w:val="center"/>
        </w:trPr>
        <w:tc>
          <w:tcPr>
            <w:tcW w:w="70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736326B" w14:textId="77777777" w:rsidR="0057458F" w:rsidRPr="00174AEE" w:rsidRDefault="0057458F" w:rsidP="00787518">
            <w:pPr>
              <w:rPr>
                <w:rFonts w:ascii="Segoe UI" w:hAnsi="Segoe UI" w:cs="Segoe UI"/>
                <w:b/>
              </w:rPr>
            </w:pPr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1118417099"/>
            <w:placeholder>
              <w:docPart w:val="3EBB7C7B5F1548708FE852D87B68A6B8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369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  <w:p w14:paraId="4538EC44" w14:textId="150D3E67" w:rsidR="0057458F" w:rsidRPr="00BF2D1F" w:rsidRDefault="00C67441" w:rsidP="008E0253">
                <w:pPr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BF2D1F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37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6DBFAC" w14:textId="77777777" w:rsidR="0057458F" w:rsidRDefault="0057458F" w:rsidP="008E025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7458F" w:rsidRPr="00174AEE" w14:paraId="63B8A282" w14:textId="6A5EEB58" w:rsidTr="0057458F">
        <w:trPr>
          <w:jc w:val="center"/>
        </w:trPr>
        <w:tc>
          <w:tcPr>
            <w:tcW w:w="70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2B2CB1D" w14:textId="77777777" w:rsidR="0057458F" w:rsidRPr="00174AEE" w:rsidRDefault="0057458F" w:rsidP="00787518">
            <w:pPr>
              <w:rPr>
                <w:rFonts w:ascii="Segoe UI" w:hAnsi="Segoe UI" w:cs="Segoe UI"/>
                <w:b/>
              </w:rPr>
            </w:pPr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-972908878"/>
            <w:placeholder>
              <w:docPart w:val="3EBB7C7B5F1548708FE852D87B68A6B8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369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  <w:p w14:paraId="3027035C" w14:textId="33E9907B" w:rsidR="0057458F" w:rsidRPr="00BF2D1F" w:rsidRDefault="00C67441" w:rsidP="008E0253">
                <w:pPr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BF2D1F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37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778235" w14:textId="77777777" w:rsidR="0057458F" w:rsidRDefault="0057458F" w:rsidP="008E025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7458F" w:rsidRPr="00174AEE" w14:paraId="2E06E6A2" w14:textId="41CB1E7E" w:rsidTr="0057458F">
        <w:trPr>
          <w:jc w:val="center"/>
        </w:trPr>
        <w:tc>
          <w:tcPr>
            <w:tcW w:w="70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D3F3702" w14:textId="77777777" w:rsidR="0057458F" w:rsidRPr="00174AEE" w:rsidRDefault="0057458F" w:rsidP="00787518">
            <w:pPr>
              <w:rPr>
                <w:rFonts w:ascii="Segoe UI" w:hAnsi="Segoe UI" w:cs="Segoe UI"/>
                <w:b/>
              </w:rPr>
            </w:pPr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-1830736281"/>
            <w:placeholder>
              <w:docPart w:val="3EBB7C7B5F1548708FE852D87B68A6B8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369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  <w:p w14:paraId="3D2E2324" w14:textId="3C4D5970" w:rsidR="0057458F" w:rsidRPr="00BF2D1F" w:rsidRDefault="00C67441" w:rsidP="008E0253">
                <w:pPr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BF2D1F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37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5DAF8D" w14:textId="77777777" w:rsidR="0057458F" w:rsidRDefault="0057458F" w:rsidP="008E025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bookmarkStart w:id="18" w:name="_Ref43294622"/>
        <w:bookmarkStart w:id="19" w:name="_Ref43294849"/>
        <w:bookmarkEnd w:id="18"/>
        <w:bookmarkEnd w:id="19"/>
      </w:tr>
    </w:tbl>
    <w:p w14:paraId="03587A86" w14:textId="77777777" w:rsidR="00A9300D" w:rsidRDefault="00A9300D" w:rsidP="0064190D">
      <w:pPr>
        <w:pStyle w:val="BodyText"/>
      </w:pPr>
    </w:p>
    <w:p w14:paraId="1053ADAD" w14:textId="4696B98E" w:rsidR="00A9300D" w:rsidRDefault="00A9300D" w:rsidP="0064190D">
      <w:pPr>
        <w:pStyle w:val="BodyText"/>
        <w:ind w:left="709" w:hanging="709"/>
      </w:pPr>
      <w:r w:rsidRPr="0064190D">
        <w:rPr>
          <w:b/>
          <w:bCs/>
        </w:rPr>
        <w:t>Note:</w:t>
      </w:r>
      <w:r w:rsidR="0064190D" w:rsidRPr="0064190D">
        <w:rPr>
          <w:b/>
          <w:bCs/>
        </w:rPr>
        <w:tab/>
      </w:r>
      <w:r w:rsidRPr="00164C75">
        <w:t>All amendments/variations/corrections from the previous version should be marked on the form with yellow highlight for clarity.</w:t>
      </w:r>
    </w:p>
    <w:p w14:paraId="2CA386F7" w14:textId="753A7247" w:rsidR="00A4499A" w:rsidRPr="00164C75" w:rsidRDefault="00A4499A" w:rsidP="00164C75">
      <w:pPr>
        <w:sectPr w:rsidR="00A4499A" w:rsidRPr="00164C75" w:rsidSect="002C52A8">
          <w:headerReference w:type="even" r:id="rId12"/>
          <w:headerReference w:type="default" r:id="rId13"/>
          <w:footerReference w:type="default" r:id="rId14"/>
          <w:headerReference w:type="first" r:id="rId15"/>
          <w:pgSz w:w="11900" w:h="16840" w:code="9"/>
          <w:pgMar w:top="1134" w:right="1134" w:bottom="1134" w:left="1134" w:header="567" w:footer="567" w:gutter="0"/>
          <w:pgNumType w:start="2"/>
          <w:cols w:space="567"/>
          <w:docGrid w:linePitch="299"/>
        </w:sectPr>
      </w:pPr>
    </w:p>
    <w:p w14:paraId="4050B7D3" w14:textId="4C5D9355" w:rsidR="00BF2D1F" w:rsidRDefault="00BE604E" w:rsidP="00BE604E">
      <w:pPr>
        <w:pStyle w:val="Heading1"/>
        <w:tabs>
          <w:tab w:val="num" w:pos="709"/>
        </w:tabs>
        <w:ind w:left="709" w:hanging="709"/>
      </w:pPr>
      <w:bookmarkStart w:id="20" w:name="_Toc164774486"/>
      <w:r>
        <w:lastRenderedPageBreak/>
        <w:t>Towing Vehicle</w:t>
      </w:r>
      <w:r w:rsidR="00845E05">
        <w:t xml:space="preserve"> </w:t>
      </w:r>
      <w:r w:rsidR="00BF2D1F">
        <w:t>Inspection Details</w:t>
      </w:r>
      <w:bookmarkEnd w:id="20"/>
    </w:p>
    <w:tbl>
      <w:tblPr>
        <w:tblStyle w:val="TableGrid1"/>
        <w:tblpPr w:leftFromText="180" w:rightFromText="180" w:vertAnchor="text" w:horzAnchor="margin" w:tblpY="179"/>
        <w:tblW w:w="14879" w:type="dxa"/>
        <w:tblLook w:val="04A0" w:firstRow="1" w:lastRow="0" w:firstColumn="1" w:lastColumn="0" w:noHBand="0" w:noVBand="1"/>
      </w:tblPr>
      <w:tblGrid>
        <w:gridCol w:w="704"/>
        <w:gridCol w:w="1276"/>
        <w:gridCol w:w="2126"/>
        <w:gridCol w:w="4394"/>
        <w:gridCol w:w="2410"/>
        <w:gridCol w:w="1276"/>
        <w:gridCol w:w="2693"/>
      </w:tblGrid>
      <w:tr w:rsidR="00D96AD8" w:rsidRPr="00BF2D1F" w14:paraId="4B3976D0" w14:textId="77777777" w:rsidTr="008E5102">
        <w:trPr>
          <w:trHeight w:val="558"/>
        </w:trPr>
        <w:tc>
          <w:tcPr>
            <w:tcW w:w="8500" w:type="dxa"/>
            <w:gridSpan w:val="4"/>
            <w:shd w:val="clear" w:color="auto" w:fill="31A8FF" w:themeFill="accent1" w:themeFillTint="99"/>
            <w:vAlign w:val="center"/>
          </w:tcPr>
          <w:p w14:paraId="64C04305" w14:textId="6BFDB77D" w:rsidR="00D96AD8" w:rsidRDefault="00D96AD8" w:rsidP="00012475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Assessor to Complete</w:t>
            </w:r>
          </w:p>
        </w:tc>
        <w:tc>
          <w:tcPr>
            <w:tcW w:w="6379" w:type="dxa"/>
            <w:gridSpan w:val="3"/>
            <w:shd w:val="clear" w:color="auto" w:fill="00B050"/>
            <w:vAlign w:val="center"/>
          </w:tcPr>
          <w:p w14:paraId="02AD3E3E" w14:textId="01782402" w:rsidR="00D96AD8" w:rsidRPr="00BF2D1F" w:rsidRDefault="00D96AD8" w:rsidP="00012475">
            <w:pPr>
              <w:jc w:val="center"/>
              <w:rPr>
                <w:rFonts w:ascii="Segoe UI" w:hAnsi="Segoe UI"/>
                <w:b/>
                <w:sz w:val="20"/>
                <w:szCs w:val="20"/>
                <w:lang w:val="en-GB"/>
              </w:rPr>
            </w:pP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Main Roads</w:t>
            </w:r>
            <w:r w:rsidR="009B6F2A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 xml:space="preserve"> t</w:t>
            </w:r>
            <w:r w:rsidR="009B6F2A"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o</w:t>
            </w:r>
            <w:r w:rsidR="009B6F2A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 xml:space="preserve"> </w:t>
            </w:r>
            <w:r w:rsidR="009B6F2A"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Complete</w:t>
            </w:r>
          </w:p>
        </w:tc>
      </w:tr>
      <w:tr w:rsidR="00D96AD8" w:rsidRPr="00BF2D1F" w14:paraId="26226A3E" w14:textId="77777777" w:rsidTr="008E5102">
        <w:trPr>
          <w:trHeight w:val="414"/>
        </w:trPr>
        <w:tc>
          <w:tcPr>
            <w:tcW w:w="4106" w:type="dxa"/>
            <w:gridSpan w:val="3"/>
            <w:vMerge w:val="restart"/>
            <w:shd w:val="clear" w:color="auto" w:fill="31A8FF" w:themeFill="accent1" w:themeFillTint="99"/>
            <w:vAlign w:val="center"/>
          </w:tcPr>
          <w:p w14:paraId="73A90146" w14:textId="06CFFBB6" w:rsidR="00D96AD8" w:rsidRPr="00BF2D1F" w:rsidRDefault="005410B0" w:rsidP="00012475">
            <w:pPr>
              <w:spacing w:before="120" w:after="120"/>
              <w:rPr>
                <w:rFonts w:ascii="Segoe UI" w:hAnsi="Segoe UI"/>
                <w:b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Unit Type</w:t>
            </w:r>
            <w:r w:rsidR="00D96AD8" w:rsidRPr="000F5A0D">
              <w:rPr>
                <w:rStyle w:val="PlaceholderText"/>
              </w:rPr>
              <w:t xml:space="preserve"> </w:t>
            </w:r>
          </w:p>
        </w:tc>
        <w:sdt>
          <w:sdtPr>
            <w:rPr>
              <w:rFonts w:ascii="Segoe UI" w:hAnsi="Segoe UI"/>
              <w:sz w:val="20"/>
              <w:szCs w:val="20"/>
              <w:lang w:val="en-GB"/>
            </w:rPr>
            <w:id w:val="-1050617283"/>
            <w:placeholder>
              <w:docPart w:val="B2DF054C5CE443B4B28AF372FF32B3BE"/>
            </w:placeholder>
            <w:showingPlcHdr/>
            <w:dropDownList>
              <w:listItem w:value="Choose an item."/>
              <w:listItem w:displayText="Prime Mover" w:value="Prime Mover"/>
              <w:listItem w:displayText="Rigid Truck" w:value="Rigid Truck"/>
            </w:dropDownList>
          </w:sdtPr>
          <w:sdtEndPr/>
          <w:sdtContent>
            <w:tc>
              <w:tcPr>
                <w:tcW w:w="4394" w:type="dxa"/>
                <w:vMerge w:val="restart"/>
                <w:vAlign w:val="center"/>
              </w:tcPr>
              <w:p w14:paraId="35A2E2A6" w14:textId="5A973C32" w:rsidR="00D96AD8" w:rsidRPr="00BF2D1F" w:rsidRDefault="00D96AD8" w:rsidP="00012475">
                <w:pPr>
                  <w:rPr>
                    <w:rFonts w:ascii="Segoe UI" w:hAnsi="Segoe UI"/>
                    <w:sz w:val="20"/>
                    <w:szCs w:val="20"/>
                    <w:lang w:val="en-GB"/>
                  </w:rPr>
                </w:pPr>
                <w:r w:rsidRPr="00713B2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410" w:type="dxa"/>
            <w:shd w:val="clear" w:color="auto" w:fill="00B050"/>
            <w:vAlign w:val="center"/>
          </w:tcPr>
          <w:p w14:paraId="44DDDCD6" w14:textId="77777777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VIN</w:t>
            </w:r>
          </w:p>
        </w:tc>
        <w:tc>
          <w:tcPr>
            <w:tcW w:w="3969" w:type="dxa"/>
            <w:gridSpan w:val="2"/>
          </w:tcPr>
          <w:p w14:paraId="0E6DD21D" w14:textId="77777777" w:rsidR="00D96AD8" w:rsidRPr="00BF2D1F" w:rsidRDefault="00D96AD8" w:rsidP="00012475">
            <w:pPr>
              <w:rPr>
                <w:rFonts w:ascii="Segoe UI" w:hAnsi="Segoe UI"/>
                <w:b/>
                <w:sz w:val="20"/>
                <w:szCs w:val="20"/>
                <w:lang w:val="en-GB"/>
              </w:rPr>
            </w:pPr>
          </w:p>
        </w:tc>
      </w:tr>
      <w:tr w:rsidR="00D96AD8" w:rsidRPr="00BF2D1F" w14:paraId="6B00D867" w14:textId="77777777" w:rsidTr="008E5102">
        <w:trPr>
          <w:trHeight w:val="414"/>
        </w:trPr>
        <w:tc>
          <w:tcPr>
            <w:tcW w:w="4106" w:type="dxa"/>
            <w:gridSpan w:val="3"/>
            <w:vMerge/>
            <w:shd w:val="clear" w:color="auto" w:fill="31A8FF" w:themeFill="accent1" w:themeFillTint="99"/>
          </w:tcPr>
          <w:p w14:paraId="1DFE6512" w14:textId="77777777" w:rsidR="00D96AD8" w:rsidRPr="00BF2D1F" w:rsidRDefault="00D96AD8" w:rsidP="00012475">
            <w:pPr>
              <w:jc w:val="right"/>
              <w:rPr>
                <w:rFonts w:ascii="Segoe UI" w:hAnsi="Segoe UI"/>
                <w:b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14:paraId="41023539" w14:textId="2C2EE470" w:rsidR="00D96AD8" w:rsidRPr="00BF2D1F" w:rsidRDefault="00D96AD8" w:rsidP="00012475">
            <w:pPr>
              <w:jc w:val="right"/>
              <w:rPr>
                <w:rFonts w:ascii="Segoe UI" w:hAnsi="Segoe UI"/>
                <w:b/>
                <w:sz w:val="20"/>
                <w:szCs w:val="20"/>
                <w:lang w:val="en-GB"/>
              </w:rPr>
            </w:pPr>
          </w:p>
        </w:tc>
        <w:tc>
          <w:tcPr>
            <w:tcW w:w="2410" w:type="dxa"/>
            <w:shd w:val="clear" w:color="auto" w:fill="00B050"/>
          </w:tcPr>
          <w:p w14:paraId="11529FD9" w14:textId="67955B90" w:rsidR="00D96AD8" w:rsidRPr="00BF2D1F" w:rsidRDefault="0023172F" w:rsidP="00012475">
            <w:pPr>
              <w:tabs>
                <w:tab w:val="left" w:pos="4200"/>
              </w:tabs>
              <w:jc w:val="center"/>
              <w:rPr>
                <w:rFonts w:ascii="Segoe UI" w:hAnsi="Segoe UI"/>
                <w:b/>
                <w:sz w:val="20"/>
                <w:szCs w:val="20"/>
                <w:lang w:val="en-GB"/>
              </w:rPr>
            </w:pPr>
            <w:r w:rsidRPr="0023172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Inspection Type</w:t>
            </w:r>
          </w:p>
        </w:tc>
        <w:sdt>
          <w:sdtPr>
            <w:rPr>
              <w:rFonts w:ascii="Segoe UI" w:hAnsi="Segoe UI"/>
              <w:b/>
              <w:sz w:val="20"/>
              <w:szCs w:val="20"/>
              <w:lang w:val="en-GB"/>
            </w:rPr>
            <w:id w:val="-1858346972"/>
            <w:lock w:val="sdtLocked"/>
            <w:placeholder>
              <w:docPart w:val="6E4BFCEE5C1141808BBBB95893279109"/>
            </w:placeholder>
            <w:showingPlcHdr/>
            <w:dropDownList>
              <w:listItem w:value="Choose an item."/>
              <w:listItem w:displayText="Physical Inspection" w:value="Physical Inspection"/>
              <w:listItem w:displayText="Desktop Inspection" w:value="Desktop Inspection"/>
            </w:dropDownList>
          </w:sdtPr>
          <w:sdtEndPr/>
          <w:sdtContent>
            <w:tc>
              <w:tcPr>
                <w:tcW w:w="3969" w:type="dxa"/>
                <w:gridSpan w:val="2"/>
                <w:shd w:val="clear" w:color="auto" w:fill="auto"/>
                <w:vAlign w:val="center"/>
              </w:tcPr>
              <w:p w14:paraId="29CAFAB6" w14:textId="77777777" w:rsidR="00D96AD8" w:rsidRPr="00BF2D1F" w:rsidRDefault="00D96AD8" w:rsidP="00012475">
                <w:pPr>
                  <w:rPr>
                    <w:rFonts w:ascii="Segoe UI" w:hAnsi="Segoe UI"/>
                    <w:b/>
                    <w:sz w:val="20"/>
                    <w:szCs w:val="20"/>
                    <w:lang w:val="en-GB"/>
                  </w:rPr>
                </w:pPr>
                <w:r w:rsidRPr="00BF2D1F">
                  <w:rPr>
                    <w:rFonts w:ascii="Segoe UI" w:hAnsi="Segoe UI"/>
                    <w:color w:val="808080"/>
                  </w:rPr>
                  <w:t>Choose an item.</w:t>
                </w:r>
              </w:p>
            </w:tc>
          </w:sdtContent>
        </w:sdt>
      </w:tr>
      <w:tr w:rsidR="00D96AD8" w:rsidRPr="00DA5564" w14:paraId="32CD5017" w14:textId="77777777" w:rsidTr="008E5102">
        <w:tc>
          <w:tcPr>
            <w:tcW w:w="704" w:type="dxa"/>
            <w:shd w:val="clear" w:color="auto" w:fill="31A8FF" w:themeFill="accent1" w:themeFillTint="99"/>
          </w:tcPr>
          <w:p w14:paraId="289AF3C8" w14:textId="77777777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shd w:val="clear" w:color="auto" w:fill="31A8FF" w:themeFill="accent1" w:themeFillTint="99"/>
            <w:vAlign w:val="center"/>
          </w:tcPr>
          <w:p w14:paraId="5B8711ED" w14:textId="77777777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Category or Component</w:t>
            </w:r>
          </w:p>
        </w:tc>
        <w:tc>
          <w:tcPr>
            <w:tcW w:w="2126" w:type="dxa"/>
            <w:shd w:val="clear" w:color="auto" w:fill="31A8FF" w:themeFill="accent1" w:themeFillTint="99"/>
            <w:vAlign w:val="center"/>
          </w:tcPr>
          <w:p w14:paraId="67C79BDE" w14:textId="77777777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Parameter</w:t>
            </w:r>
          </w:p>
        </w:tc>
        <w:tc>
          <w:tcPr>
            <w:tcW w:w="4394" w:type="dxa"/>
            <w:shd w:val="clear" w:color="auto" w:fill="31A8FF" w:themeFill="accent1" w:themeFillTint="99"/>
            <w:vAlign w:val="center"/>
          </w:tcPr>
          <w:p w14:paraId="6FB38DA1" w14:textId="77777777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Required </w:t>
            </w: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Specification</w:t>
            </w:r>
          </w:p>
        </w:tc>
        <w:tc>
          <w:tcPr>
            <w:tcW w:w="3686" w:type="dxa"/>
            <w:gridSpan w:val="2"/>
            <w:shd w:val="clear" w:color="auto" w:fill="00B050"/>
            <w:vAlign w:val="center"/>
          </w:tcPr>
          <w:p w14:paraId="6ECD402F" w14:textId="77777777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As Built Specification</w:t>
            </w:r>
          </w:p>
        </w:tc>
        <w:tc>
          <w:tcPr>
            <w:tcW w:w="2693" w:type="dxa"/>
            <w:shd w:val="clear" w:color="auto" w:fill="00B050"/>
            <w:vAlign w:val="center"/>
          </w:tcPr>
          <w:p w14:paraId="53244DE6" w14:textId="36C3FFDF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List evidence</w:t>
            </w: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pr</w:t>
            </w: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ovided to support as built specification</w:t>
            </w:r>
          </w:p>
        </w:tc>
      </w:tr>
      <w:tr w:rsidR="00D96AD8" w:rsidRPr="00BF2D1F" w14:paraId="64D92582" w14:textId="77777777" w:rsidTr="008E5102">
        <w:tc>
          <w:tcPr>
            <w:tcW w:w="704" w:type="dxa"/>
            <w:vMerge w:val="restart"/>
            <w:vAlign w:val="center"/>
          </w:tcPr>
          <w:p w14:paraId="09864C8A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0032F6DF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Vehicle</w:t>
            </w:r>
          </w:p>
        </w:tc>
        <w:tc>
          <w:tcPr>
            <w:tcW w:w="2126" w:type="dxa"/>
            <w:vAlign w:val="center"/>
          </w:tcPr>
          <w:p w14:paraId="3E3566FC" w14:textId="7F18044A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Make </w:t>
            </w:r>
          </w:p>
        </w:tc>
        <w:tc>
          <w:tcPr>
            <w:tcW w:w="4394" w:type="dxa"/>
            <w:vAlign w:val="center"/>
          </w:tcPr>
          <w:p w14:paraId="21BC9E34" w14:textId="63CE3851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D1B4F05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3BB333DB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6537BD1D" w14:textId="77777777" w:rsidTr="008E5102">
        <w:tc>
          <w:tcPr>
            <w:tcW w:w="704" w:type="dxa"/>
            <w:vMerge/>
            <w:vAlign w:val="center"/>
          </w:tcPr>
          <w:p w14:paraId="5853099B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04A4546E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2F47C0A0" w14:textId="068B226F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M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odel</w:t>
            </w:r>
          </w:p>
        </w:tc>
        <w:tc>
          <w:tcPr>
            <w:tcW w:w="4394" w:type="dxa"/>
            <w:vAlign w:val="center"/>
          </w:tcPr>
          <w:p w14:paraId="6EB58A98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308A608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47A6CDF3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54E1CE24" w14:textId="77777777" w:rsidTr="008E5102">
        <w:tc>
          <w:tcPr>
            <w:tcW w:w="704" w:type="dxa"/>
            <w:vMerge/>
            <w:vAlign w:val="center"/>
          </w:tcPr>
          <w:p w14:paraId="7980DAF8" w14:textId="77777777" w:rsidR="00D96AD8" w:rsidRPr="00BF2D1F" w:rsidRDefault="00D96AD8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5F5D47C4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54F8D5D4" w14:textId="77777777" w:rsidR="00D96AD8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D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escription</w:t>
            </w:r>
          </w:p>
          <w:p w14:paraId="189704CB" w14:textId="5A3CD69A" w:rsidR="00D96AD8" w:rsidRPr="00BF2D1F" w:rsidRDefault="00D96AD8" w:rsidP="00012475">
            <w:pPr>
              <w:ind w:right="141"/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D94561">
              <w:rPr>
                <w:rFonts w:ascii="Segoe UI" w:hAnsi="Segoe UI" w:cs="Segoe UI"/>
                <w:sz w:val="20"/>
                <w:szCs w:val="20"/>
                <w:lang w:val="en-GB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e.g.</w:t>
            </w:r>
            <w:r w:rsidR="00BF39CC">
              <w:rPr>
                <w:rFonts w:ascii="Segoe UI" w:hAnsi="Segoe UI" w:cs="Segoe UI"/>
                <w:sz w:val="20"/>
                <w:szCs w:val="20"/>
                <w:lang w:val="en-GB"/>
              </w:rPr>
              <w:t>,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Prime Mover/Rigid Truck -</w:t>
            </w:r>
            <w:r w:rsidRPr="00D94561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8x4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, </w:t>
            </w:r>
            <w:r w:rsidRPr="00D94561">
              <w:rPr>
                <w:rFonts w:ascii="Segoe UI" w:hAnsi="Segoe UI" w:cs="Segoe UI"/>
                <w:sz w:val="20"/>
                <w:szCs w:val="20"/>
                <w:lang w:val="en-GB"/>
              </w:rPr>
              <w:t>8x6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, </w:t>
            </w:r>
            <w:r w:rsidRPr="00D94561">
              <w:rPr>
                <w:rFonts w:ascii="Segoe UI" w:hAnsi="Segoe UI" w:cs="Segoe UI"/>
                <w:sz w:val="20"/>
                <w:szCs w:val="20"/>
                <w:lang w:val="en-GB"/>
              </w:rPr>
              <w:t>10x6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)</w:t>
            </w:r>
          </w:p>
        </w:tc>
        <w:tc>
          <w:tcPr>
            <w:tcW w:w="4394" w:type="dxa"/>
            <w:vAlign w:val="center"/>
          </w:tcPr>
          <w:p w14:paraId="749FAA5F" w14:textId="031504F8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465509EB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476A523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3E993BD0" w14:textId="77777777" w:rsidTr="008E5102">
        <w:tc>
          <w:tcPr>
            <w:tcW w:w="704" w:type="dxa"/>
            <w:vMerge w:val="restart"/>
            <w:vAlign w:val="center"/>
          </w:tcPr>
          <w:p w14:paraId="75AE2F10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36507FE9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Engine and Driveline</w:t>
            </w:r>
          </w:p>
        </w:tc>
        <w:tc>
          <w:tcPr>
            <w:tcW w:w="2126" w:type="dxa"/>
            <w:vAlign w:val="center"/>
          </w:tcPr>
          <w:p w14:paraId="63A872D3" w14:textId="7451837A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Make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and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model </w:t>
            </w:r>
          </w:p>
        </w:tc>
        <w:tc>
          <w:tcPr>
            <w:tcW w:w="4394" w:type="dxa"/>
            <w:vAlign w:val="center"/>
          </w:tcPr>
          <w:p w14:paraId="5049F539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0ED3D079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6EF16AC0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5E5AC657" w14:textId="77777777" w:rsidTr="008E5102">
        <w:tc>
          <w:tcPr>
            <w:tcW w:w="704" w:type="dxa"/>
            <w:vMerge/>
            <w:vAlign w:val="center"/>
          </w:tcPr>
          <w:p w14:paraId="226318E1" w14:textId="77777777" w:rsidR="00D96AD8" w:rsidRPr="00BF2D1F" w:rsidRDefault="00D96AD8" w:rsidP="00012475">
            <w:pPr>
              <w:pStyle w:val="Heading2"/>
            </w:pPr>
          </w:p>
        </w:tc>
        <w:tc>
          <w:tcPr>
            <w:tcW w:w="1276" w:type="dxa"/>
            <w:vMerge/>
            <w:vAlign w:val="center"/>
          </w:tcPr>
          <w:p w14:paraId="4EBE40F6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73CEF34F" w14:textId="06B148A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Engine 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Power</w:t>
            </w: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(T</w:t>
            </w: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>he output at a specified engine RPM, e.g.</w:t>
            </w:r>
            <w:r w:rsidR="00BF39CC">
              <w:rPr>
                <w:rFonts w:ascii="Segoe UI" w:hAnsi="Segoe UI" w:cs="Segoe UI"/>
                <w:sz w:val="20"/>
                <w:szCs w:val="20"/>
                <w:lang w:val="en-GB"/>
              </w:rPr>
              <w:t>,</w:t>
            </w: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448kW@1800rpm)</w:t>
            </w:r>
          </w:p>
        </w:tc>
        <w:tc>
          <w:tcPr>
            <w:tcW w:w="4394" w:type="dxa"/>
            <w:vAlign w:val="center"/>
          </w:tcPr>
          <w:p w14:paraId="655904A6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5B8DECD5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6EC3888F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15A9F2BB" w14:textId="77777777" w:rsidTr="008E5102">
        <w:tc>
          <w:tcPr>
            <w:tcW w:w="704" w:type="dxa"/>
            <w:vMerge/>
            <w:vAlign w:val="center"/>
          </w:tcPr>
          <w:p w14:paraId="6DCD72D5" w14:textId="77777777" w:rsidR="00D96AD8" w:rsidRPr="00BF2D1F" w:rsidRDefault="00D96AD8" w:rsidP="00012475">
            <w:pPr>
              <w:pStyle w:val="Heading2"/>
            </w:pPr>
          </w:p>
        </w:tc>
        <w:tc>
          <w:tcPr>
            <w:tcW w:w="1276" w:type="dxa"/>
            <w:vMerge/>
            <w:vAlign w:val="center"/>
          </w:tcPr>
          <w:p w14:paraId="7DBB483E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4CF5DE6" w14:textId="4A966519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Engine 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T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orque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: </w:t>
            </w: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T</w:t>
            </w: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>he output at a specified engine RPM, e.g.</w:t>
            </w:r>
            <w:r w:rsidR="00BF39CC">
              <w:rPr>
                <w:rFonts w:ascii="Segoe UI" w:hAnsi="Segoe UI" w:cs="Segoe UI"/>
                <w:sz w:val="20"/>
                <w:szCs w:val="20"/>
                <w:lang w:val="en-GB"/>
              </w:rPr>
              <w:t>,</w:t>
            </w: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2778Nm@1200rpm)</w:t>
            </w:r>
          </w:p>
        </w:tc>
        <w:tc>
          <w:tcPr>
            <w:tcW w:w="4394" w:type="dxa"/>
            <w:vAlign w:val="center"/>
          </w:tcPr>
          <w:p w14:paraId="7251FF44" w14:textId="439762F2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70911AC0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09BC3E2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06835ADC" w14:textId="77777777" w:rsidTr="008E5102">
        <w:tc>
          <w:tcPr>
            <w:tcW w:w="704" w:type="dxa"/>
            <w:vMerge/>
            <w:vAlign w:val="center"/>
          </w:tcPr>
          <w:p w14:paraId="286BF678" w14:textId="77777777" w:rsidR="00D96AD8" w:rsidRPr="00BF2D1F" w:rsidRDefault="00D96AD8" w:rsidP="00012475">
            <w:pPr>
              <w:pStyle w:val="Heading2"/>
            </w:pPr>
          </w:p>
        </w:tc>
        <w:tc>
          <w:tcPr>
            <w:tcW w:w="1276" w:type="dxa"/>
            <w:vMerge/>
            <w:vAlign w:val="center"/>
          </w:tcPr>
          <w:p w14:paraId="50DB2412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310CC978" w14:textId="77777777" w:rsidR="00D96AD8" w:rsidRPr="004518C3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4518C3">
              <w:rPr>
                <w:rFonts w:ascii="Segoe UI" w:hAnsi="Segoe UI" w:cs="Segoe UI"/>
                <w:sz w:val="20"/>
                <w:szCs w:val="20"/>
                <w:lang w:val="en-GB"/>
              </w:rPr>
              <w:t>Engine Emission Rating:</w:t>
            </w:r>
          </w:p>
          <w:p w14:paraId="0203B583" w14:textId="6B01CB0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4518C3">
              <w:rPr>
                <w:rFonts w:ascii="Segoe UI" w:hAnsi="Segoe UI" w:cs="Segoe UI"/>
                <w:sz w:val="20"/>
                <w:szCs w:val="20"/>
                <w:lang w:val="en-GB"/>
              </w:rPr>
              <w:t>(e.g.</w:t>
            </w:r>
            <w:r w:rsidR="00BF39CC">
              <w:rPr>
                <w:rFonts w:ascii="Segoe UI" w:hAnsi="Segoe UI" w:cs="Segoe UI"/>
                <w:sz w:val="20"/>
                <w:szCs w:val="20"/>
                <w:lang w:val="en-GB"/>
              </w:rPr>
              <w:t>,</w:t>
            </w:r>
            <w:r w:rsidRPr="004518C3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Euro 5, or ADR 80/02 compliant)</w:t>
            </w:r>
          </w:p>
        </w:tc>
        <w:tc>
          <w:tcPr>
            <w:tcW w:w="4394" w:type="dxa"/>
            <w:vAlign w:val="center"/>
          </w:tcPr>
          <w:p w14:paraId="63571670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38E95A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6010FB3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0B70D79A" w14:textId="77777777" w:rsidTr="008E5102">
        <w:trPr>
          <w:trHeight w:val="841"/>
        </w:trPr>
        <w:tc>
          <w:tcPr>
            <w:tcW w:w="704" w:type="dxa"/>
            <w:vMerge/>
          </w:tcPr>
          <w:p w14:paraId="17988257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50CD0D09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16F3F54" w14:textId="492D8E41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Clutch engagement torque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in Nm.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For 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manual transmission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only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)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. </w:t>
            </w:r>
          </w:p>
        </w:tc>
        <w:tc>
          <w:tcPr>
            <w:tcW w:w="4394" w:type="dxa"/>
            <w:vAlign w:val="center"/>
          </w:tcPr>
          <w:p w14:paraId="73DD426B" w14:textId="21E5A22B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52E0B308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1141268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1017F9EB" w14:textId="77777777" w:rsidTr="008E5102">
        <w:tc>
          <w:tcPr>
            <w:tcW w:w="704" w:type="dxa"/>
            <w:vMerge/>
          </w:tcPr>
          <w:p w14:paraId="030BE366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7A1F7939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247A7041" w14:textId="0C599680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Torque converter characteristics (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For 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automatic transmission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only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)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.</w:t>
            </w:r>
          </w:p>
        </w:tc>
        <w:tc>
          <w:tcPr>
            <w:tcW w:w="4394" w:type="dxa"/>
            <w:vAlign w:val="center"/>
          </w:tcPr>
          <w:p w14:paraId="0831316D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4F4AF1A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09EE2542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4D1A16E1" w14:textId="77777777" w:rsidTr="008E5102">
        <w:tc>
          <w:tcPr>
            <w:tcW w:w="704" w:type="dxa"/>
            <w:vMerge w:val="restart"/>
            <w:vAlign w:val="center"/>
          </w:tcPr>
          <w:p w14:paraId="02DB74E8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3820952A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Gearbox</w:t>
            </w:r>
          </w:p>
        </w:tc>
        <w:tc>
          <w:tcPr>
            <w:tcW w:w="2126" w:type="dxa"/>
            <w:vAlign w:val="center"/>
          </w:tcPr>
          <w:p w14:paraId="55073E88" w14:textId="0BCFC706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Make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and 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model </w:t>
            </w:r>
          </w:p>
        </w:tc>
        <w:tc>
          <w:tcPr>
            <w:tcW w:w="4394" w:type="dxa"/>
            <w:vAlign w:val="center"/>
          </w:tcPr>
          <w:p w14:paraId="11F6C2D2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2057A0C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7727CE16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16572DA2" w14:textId="77777777" w:rsidTr="008E5102">
        <w:tc>
          <w:tcPr>
            <w:tcW w:w="704" w:type="dxa"/>
            <w:vMerge/>
          </w:tcPr>
          <w:p w14:paraId="03FDD877" w14:textId="77777777" w:rsidR="00D96AD8" w:rsidRPr="00BF2D1F" w:rsidRDefault="00D96AD8" w:rsidP="00012475">
            <w:pPr>
              <w:pStyle w:val="Heading2"/>
            </w:pPr>
          </w:p>
        </w:tc>
        <w:tc>
          <w:tcPr>
            <w:tcW w:w="1276" w:type="dxa"/>
            <w:vMerge/>
            <w:vAlign w:val="center"/>
          </w:tcPr>
          <w:p w14:paraId="3C660281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8D3A3A1" w14:textId="77777777" w:rsidR="00D96AD8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G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earbox ratio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: </w:t>
            </w:r>
          </w:p>
          <w:p w14:paraId="307AEE53" w14:textId="1B27733A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4518C3">
              <w:rPr>
                <w:rFonts w:ascii="Segoe UI" w:hAnsi="Segoe UI" w:cs="Segoe UI"/>
                <w:sz w:val="20"/>
                <w:szCs w:val="20"/>
                <w:lang w:val="en-GB"/>
              </w:rPr>
              <w:t>Include all gear ratios</w:t>
            </w:r>
          </w:p>
        </w:tc>
        <w:tc>
          <w:tcPr>
            <w:tcW w:w="4394" w:type="dxa"/>
            <w:vAlign w:val="center"/>
          </w:tcPr>
          <w:p w14:paraId="7715A95C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0217E654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69EBCE53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1BB7704A" w14:textId="77777777" w:rsidTr="008E5102">
        <w:tc>
          <w:tcPr>
            <w:tcW w:w="704" w:type="dxa"/>
            <w:vMerge w:val="restart"/>
            <w:vAlign w:val="center"/>
          </w:tcPr>
          <w:p w14:paraId="7CEC9D5C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1C5DDAA5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Differential</w:t>
            </w:r>
          </w:p>
        </w:tc>
        <w:tc>
          <w:tcPr>
            <w:tcW w:w="2126" w:type="dxa"/>
            <w:vAlign w:val="center"/>
          </w:tcPr>
          <w:p w14:paraId="5799A81C" w14:textId="012FAD2A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Make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and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model </w:t>
            </w:r>
          </w:p>
        </w:tc>
        <w:tc>
          <w:tcPr>
            <w:tcW w:w="4394" w:type="dxa"/>
            <w:vAlign w:val="center"/>
          </w:tcPr>
          <w:p w14:paraId="3CD30E8B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787E4835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1FA518DC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788E785A" w14:textId="77777777" w:rsidTr="008E5102">
        <w:tc>
          <w:tcPr>
            <w:tcW w:w="704" w:type="dxa"/>
            <w:vMerge/>
            <w:vAlign w:val="center"/>
          </w:tcPr>
          <w:p w14:paraId="14303B5F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19627AA4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6C582E12" w14:textId="39583586" w:rsidR="00D96AD8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F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inal drive ratio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</w:t>
            </w:r>
          </w:p>
          <w:p w14:paraId="720791DC" w14:textId="074A6DEE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(e.g</w:t>
            </w:r>
            <w:r w:rsidR="00BF39CC">
              <w:rPr>
                <w:rFonts w:ascii="Segoe UI" w:hAnsi="Segoe UI" w:cs="Segoe UI"/>
                <w:sz w:val="20"/>
                <w:szCs w:val="20"/>
                <w:lang w:val="en-GB"/>
              </w:rPr>
              <w:t>.,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4.55:1)</w:t>
            </w:r>
          </w:p>
        </w:tc>
        <w:tc>
          <w:tcPr>
            <w:tcW w:w="4394" w:type="dxa"/>
            <w:vAlign w:val="center"/>
          </w:tcPr>
          <w:p w14:paraId="27738C2D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1D7D52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2018F57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094706B1" w14:textId="77777777" w:rsidTr="008E5102">
        <w:tc>
          <w:tcPr>
            <w:tcW w:w="704" w:type="dxa"/>
            <w:vMerge/>
            <w:vAlign w:val="center"/>
          </w:tcPr>
          <w:p w14:paraId="2F66D31D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16BDCBE4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0A43A0D4" w14:textId="4D6800AD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T</w:t>
            </w:r>
            <w:r w:rsidRPr="002229CA">
              <w:rPr>
                <w:rFonts w:ascii="Segoe UI" w:hAnsi="Segoe UI" w:cs="Segoe UI"/>
                <w:sz w:val="20"/>
                <w:szCs w:val="20"/>
                <w:lang w:val="en-GB"/>
              </w:rPr>
              <w:t>ractive effort distribution/torque distribution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. </w:t>
            </w:r>
            <w:r w:rsidRPr="002229CA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(</w:t>
            </w:r>
            <w:r w:rsidRPr="002229CA">
              <w:rPr>
                <w:rFonts w:ascii="Segoe UI" w:hAnsi="Segoe UI" w:cs="Segoe UI"/>
                <w:sz w:val="20"/>
                <w:szCs w:val="20"/>
                <w:lang w:val="en-GB"/>
              </w:rPr>
              <w:t>e.g.</w:t>
            </w:r>
            <w:r w:rsidR="00BF39CC">
              <w:rPr>
                <w:rFonts w:ascii="Segoe UI" w:hAnsi="Segoe UI" w:cs="Segoe UI"/>
                <w:sz w:val="20"/>
                <w:szCs w:val="20"/>
                <w:lang w:val="en-GB"/>
              </w:rPr>
              <w:t>,</w:t>
            </w:r>
            <w:r w:rsidRPr="002229CA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50:25:25 or 33:33:33)</w:t>
            </w:r>
          </w:p>
        </w:tc>
        <w:tc>
          <w:tcPr>
            <w:tcW w:w="4394" w:type="dxa"/>
            <w:vAlign w:val="center"/>
          </w:tcPr>
          <w:p w14:paraId="5F7DA4EE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46B0F7A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0E19A7CC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5F1EBCCC" w14:textId="77777777" w:rsidTr="008E5102">
        <w:tc>
          <w:tcPr>
            <w:tcW w:w="704" w:type="dxa"/>
            <w:vMerge w:val="restart"/>
            <w:vAlign w:val="center"/>
          </w:tcPr>
          <w:p w14:paraId="675B7B7B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3B9D0B28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Suspension</w:t>
            </w:r>
          </w:p>
        </w:tc>
        <w:tc>
          <w:tcPr>
            <w:tcW w:w="2126" w:type="dxa"/>
            <w:vMerge w:val="restart"/>
            <w:vAlign w:val="center"/>
          </w:tcPr>
          <w:p w14:paraId="12C1BF79" w14:textId="49F4820F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Steer Axle </w:t>
            </w:r>
            <w:r w:rsidRPr="00BF2D1F">
              <w:rPr>
                <w:rFonts w:ascii="Segoe UI" w:hAnsi="Segoe UI" w:cs="Segoe UI"/>
                <w:sz w:val="20"/>
                <w:szCs w:val="20"/>
              </w:rPr>
              <w:t>Make and Model</w:t>
            </w:r>
          </w:p>
        </w:tc>
        <w:tc>
          <w:tcPr>
            <w:tcW w:w="4394" w:type="dxa"/>
            <w:vAlign w:val="center"/>
          </w:tcPr>
          <w:p w14:paraId="2DDB3271" w14:textId="66190114" w:rsidR="00D96AD8" w:rsidRPr="00BF2D1F" w:rsidRDefault="0001247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Single steer</w:t>
            </w:r>
            <w:r w:rsidR="00C450E3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(if applicable)</w:t>
            </w:r>
          </w:p>
        </w:tc>
        <w:tc>
          <w:tcPr>
            <w:tcW w:w="3686" w:type="dxa"/>
            <w:gridSpan w:val="2"/>
            <w:vAlign w:val="center"/>
          </w:tcPr>
          <w:p w14:paraId="7F6DB7C5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2F2FFD8C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4B9DF1BB" w14:textId="77777777" w:rsidTr="008E5102">
        <w:tc>
          <w:tcPr>
            <w:tcW w:w="704" w:type="dxa"/>
            <w:vMerge/>
            <w:vAlign w:val="center"/>
          </w:tcPr>
          <w:p w14:paraId="74576B5D" w14:textId="77777777" w:rsidR="00D96AD8" w:rsidRPr="00BF2D1F" w:rsidRDefault="00D96AD8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58BEBF67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28C1AC8F" w14:textId="77777777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2905B122" w14:textId="7B941BD1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Twin steer (if applicable) 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–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non-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load sharing</w:t>
            </w:r>
          </w:p>
        </w:tc>
        <w:tc>
          <w:tcPr>
            <w:tcW w:w="3686" w:type="dxa"/>
            <w:gridSpan w:val="2"/>
            <w:vAlign w:val="center"/>
          </w:tcPr>
          <w:p w14:paraId="102069B4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4683DC0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2C52344C" w14:textId="77777777" w:rsidTr="008E5102">
        <w:tc>
          <w:tcPr>
            <w:tcW w:w="704" w:type="dxa"/>
            <w:vMerge/>
            <w:vAlign w:val="center"/>
          </w:tcPr>
          <w:p w14:paraId="393DCF40" w14:textId="77777777" w:rsidR="00D96AD8" w:rsidRPr="00BF2D1F" w:rsidRDefault="00D96AD8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1344AEBB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4CF005AA" w14:textId="77777777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2F161A68" w14:textId="0BC566C4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Twin steer (if applicable) </w:t>
            </w:r>
            <w:r w:rsidR="00892127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– 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load sharing</w:t>
            </w:r>
          </w:p>
        </w:tc>
        <w:tc>
          <w:tcPr>
            <w:tcW w:w="3686" w:type="dxa"/>
            <w:gridSpan w:val="2"/>
            <w:vAlign w:val="center"/>
          </w:tcPr>
          <w:p w14:paraId="5CFAFCDF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23C3DF1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6F5AB7E4" w14:textId="77777777" w:rsidTr="008E5102">
        <w:tc>
          <w:tcPr>
            <w:tcW w:w="704" w:type="dxa"/>
            <w:vMerge/>
            <w:vAlign w:val="center"/>
          </w:tcPr>
          <w:p w14:paraId="3252D2C7" w14:textId="77777777" w:rsidR="00D96AD8" w:rsidRPr="00BF2D1F" w:rsidRDefault="00D96AD8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2E6CF921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259E42DA" w14:textId="0E38151B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Steer Axle group rating</w:t>
            </w:r>
          </w:p>
        </w:tc>
        <w:tc>
          <w:tcPr>
            <w:tcW w:w="4394" w:type="dxa"/>
            <w:vAlign w:val="center"/>
          </w:tcPr>
          <w:p w14:paraId="43777332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6CB2953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1A133EB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0AB0E07D" w14:textId="77777777" w:rsidTr="008E5102">
        <w:tc>
          <w:tcPr>
            <w:tcW w:w="704" w:type="dxa"/>
            <w:vMerge/>
            <w:vAlign w:val="center"/>
          </w:tcPr>
          <w:p w14:paraId="6C09279E" w14:textId="77777777" w:rsidR="00D96AD8" w:rsidRPr="00BF2D1F" w:rsidRDefault="00D96AD8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3641C1E6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3B864CE" w14:textId="29EED60C" w:rsidR="007540FC" w:rsidRPr="00BF2D1F" w:rsidRDefault="00D96AD8" w:rsidP="00685DFE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2A7462">
              <w:rPr>
                <w:rFonts w:ascii="Segoe UI" w:hAnsi="Segoe UI" w:cs="Segoe UI"/>
                <w:sz w:val="20"/>
                <w:szCs w:val="20"/>
              </w:rPr>
              <w:t>Drive Axle Type, Make &amp; Model: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L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eaf spring or airbag. If leaf spring, specify number, 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 xml:space="preserve"> 3 leaf or 9 leaf)</w:t>
            </w:r>
          </w:p>
        </w:tc>
        <w:tc>
          <w:tcPr>
            <w:tcW w:w="4394" w:type="dxa"/>
            <w:vAlign w:val="center"/>
          </w:tcPr>
          <w:p w14:paraId="23FFFAEB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621D319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150562E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2CBC8173" w14:textId="77777777" w:rsidTr="008E5102">
        <w:tc>
          <w:tcPr>
            <w:tcW w:w="704" w:type="dxa"/>
            <w:vMerge/>
            <w:vAlign w:val="center"/>
          </w:tcPr>
          <w:p w14:paraId="68AD1143" w14:textId="77777777" w:rsidR="00D96AD8" w:rsidRPr="00BF2D1F" w:rsidRDefault="00D96AD8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527C2662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7FD95EC8" w14:textId="3F577E02" w:rsidR="00D96AD8" w:rsidRPr="002A7462" w:rsidRDefault="00D96AD8" w:rsidP="00012475">
            <w:pPr>
              <w:spacing w:before="60" w:after="60"/>
            </w:pPr>
            <w:r>
              <w:rPr>
                <w:rFonts w:ascii="Segoe UI" w:hAnsi="Segoe UI" w:cs="Segoe UI"/>
                <w:sz w:val="20"/>
                <w:szCs w:val="20"/>
              </w:rPr>
              <w:t>Drive Axle group rating</w:t>
            </w:r>
          </w:p>
        </w:tc>
        <w:tc>
          <w:tcPr>
            <w:tcW w:w="4394" w:type="dxa"/>
            <w:vAlign w:val="center"/>
          </w:tcPr>
          <w:p w14:paraId="51160F0C" w14:textId="34BC0E80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4315ECA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3B259B1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380A945F" w14:textId="77777777" w:rsidTr="008E5102">
        <w:trPr>
          <w:trHeight w:val="227"/>
        </w:trPr>
        <w:tc>
          <w:tcPr>
            <w:tcW w:w="704" w:type="dxa"/>
            <w:vMerge w:val="restart"/>
            <w:vAlign w:val="center"/>
          </w:tcPr>
          <w:p w14:paraId="56BEF16B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76406B23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Wheels and axles</w:t>
            </w:r>
          </w:p>
        </w:tc>
        <w:tc>
          <w:tcPr>
            <w:tcW w:w="2126" w:type="dxa"/>
            <w:vMerge w:val="restart"/>
            <w:vAlign w:val="center"/>
          </w:tcPr>
          <w:p w14:paraId="205B12AE" w14:textId="77777777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BF2D1F">
              <w:rPr>
                <w:rFonts w:ascii="Segoe UI" w:hAnsi="Segoe UI" w:cs="Segoe UI"/>
                <w:sz w:val="20"/>
                <w:szCs w:val="20"/>
              </w:rPr>
              <w:t>Track width and dual tyre spacing</w:t>
            </w:r>
          </w:p>
        </w:tc>
        <w:tc>
          <w:tcPr>
            <w:tcW w:w="4394" w:type="dxa"/>
            <w:vAlign w:val="center"/>
          </w:tcPr>
          <w:p w14:paraId="5394D4AA" w14:textId="40E9DCB0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Steer Track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</w:p>
        </w:tc>
        <w:tc>
          <w:tcPr>
            <w:tcW w:w="3686" w:type="dxa"/>
            <w:gridSpan w:val="2"/>
            <w:vAlign w:val="center"/>
          </w:tcPr>
          <w:p w14:paraId="571EDEF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565C8FE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06F038D5" w14:textId="77777777" w:rsidTr="008E5102">
        <w:trPr>
          <w:trHeight w:val="227"/>
        </w:trPr>
        <w:tc>
          <w:tcPr>
            <w:tcW w:w="704" w:type="dxa"/>
            <w:vMerge/>
            <w:vAlign w:val="center"/>
          </w:tcPr>
          <w:p w14:paraId="40A28F22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759D049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0B985E8F" w14:textId="77777777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6F7045D9" w14:textId="66C4312A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Drive Track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</w:p>
        </w:tc>
        <w:tc>
          <w:tcPr>
            <w:tcW w:w="3686" w:type="dxa"/>
            <w:gridSpan w:val="2"/>
            <w:vAlign w:val="center"/>
          </w:tcPr>
          <w:p w14:paraId="19446AD4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70C3145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503DB123" w14:textId="77777777" w:rsidTr="008E5102">
        <w:trPr>
          <w:trHeight w:val="227"/>
        </w:trPr>
        <w:tc>
          <w:tcPr>
            <w:tcW w:w="704" w:type="dxa"/>
            <w:vMerge/>
            <w:vAlign w:val="center"/>
          </w:tcPr>
          <w:p w14:paraId="48C0F428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2D6385E3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5E1429C2" w14:textId="77777777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4692DE94" w14:textId="31ADE60D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Dual tyre spacing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</w:p>
        </w:tc>
        <w:tc>
          <w:tcPr>
            <w:tcW w:w="3686" w:type="dxa"/>
            <w:gridSpan w:val="2"/>
            <w:vAlign w:val="center"/>
          </w:tcPr>
          <w:p w14:paraId="22C1E91F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04190E13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AE47F5" w:rsidRPr="00BF2D1F" w14:paraId="0C7F27EE" w14:textId="77777777" w:rsidTr="008E5102">
        <w:trPr>
          <w:trHeight w:val="227"/>
        </w:trPr>
        <w:tc>
          <w:tcPr>
            <w:tcW w:w="704" w:type="dxa"/>
            <w:vMerge w:val="restart"/>
            <w:vAlign w:val="center"/>
          </w:tcPr>
          <w:p w14:paraId="60D9D636" w14:textId="77777777" w:rsidR="00AE47F5" w:rsidRPr="00BF2D1F" w:rsidRDefault="00AE47F5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1FFBC56A" w14:textId="77777777" w:rsidR="00AE47F5" w:rsidRPr="00BF2D1F" w:rsidRDefault="00AE47F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Tyres</w:t>
            </w:r>
          </w:p>
        </w:tc>
        <w:tc>
          <w:tcPr>
            <w:tcW w:w="2126" w:type="dxa"/>
            <w:vMerge w:val="restart"/>
            <w:vAlign w:val="center"/>
          </w:tcPr>
          <w:p w14:paraId="18D12749" w14:textId="44033234" w:rsidR="00AE47F5" w:rsidRPr="00BF2D1F" w:rsidRDefault="00AE47F5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T</w:t>
            </w:r>
            <w:r w:rsidRPr="00BF2D1F">
              <w:rPr>
                <w:rFonts w:ascii="Segoe UI" w:hAnsi="Segoe UI" w:cs="Segoe UI"/>
                <w:sz w:val="20"/>
                <w:szCs w:val="20"/>
              </w:rPr>
              <w:t xml:space="preserve">yre </w:t>
            </w:r>
            <w:r w:rsidR="00892127">
              <w:rPr>
                <w:rFonts w:ascii="Segoe UI" w:hAnsi="Segoe UI" w:cs="Segoe UI"/>
                <w:sz w:val="20"/>
                <w:szCs w:val="20"/>
              </w:rPr>
              <w:t>requirements</w:t>
            </w:r>
          </w:p>
        </w:tc>
        <w:tc>
          <w:tcPr>
            <w:tcW w:w="4394" w:type="dxa"/>
            <w:vAlign w:val="center"/>
          </w:tcPr>
          <w:p w14:paraId="336211A2" w14:textId="77777777" w:rsidR="00AE47F5" w:rsidRDefault="00AE47F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Steer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85"/>
              <w:gridCol w:w="1134"/>
              <w:gridCol w:w="1134"/>
            </w:tblGrid>
            <w:tr w:rsidR="00892127" w14:paraId="41C4B0DA" w14:textId="77777777" w:rsidTr="00892127">
              <w:tc>
                <w:tcPr>
                  <w:tcW w:w="1985" w:type="dxa"/>
                  <w:vAlign w:val="center"/>
                </w:tcPr>
                <w:p w14:paraId="2E36E34F" w14:textId="4BB7C25D" w:rsidR="00892127" w:rsidRPr="00892127" w:rsidRDefault="00892127" w:rsidP="00A27F40">
                  <w:pPr>
                    <w:framePr w:hSpace="180" w:wrap="around" w:vAnchor="text" w:hAnchor="margin" w:y="179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892127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  <w:t>Size</w:t>
                  </w:r>
                </w:p>
              </w:tc>
              <w:tc>
                <w:tcPr>
                  <w:tcW w:w="1134" w:type="dxa"/>
                  <w:vAlign w:val="center"/>
                </w:tcPr>
                <w:p w14:paraId="0ABB1B8E" w14:textId="731D1E93" w:rsidR="00892127" w:rsidRPr="00892127" w:rsidRDefault="00892127" w:rsidP="00A27F40">
                  <w:pPr>
                    <w:framePr w:hSpace="180" w:wrap="around" w:vAnchor="text" w:hAnchor="margin" w:y="179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892127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  <w:t>Load Index (min)</w:t>
                  </w:r>
                </w:p>
              </w:tc>
              <w:tc>
                <w:tcPr>
                  <w:tcW w:w="1134" w:type="dxa"/>
                  <w:vAlign w:val="center"/>
                </w:tcPr>
                <w:p w14:paraId="34EB4BB8" w14:textId="2065C066" w:rsidR="00892127" w:rsidRPr="00892127" w:rsidRDefault="00892127" w:rsidP="00A27F40">
                  <w:pPr>
                    <w:framePr w:hSpace="180" w:wrap="around" w:vAnchor="text" w:hAnchor="margin" w:y="179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892127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  <w:t>Generic Tyre Dataset used in Assessment</w:t>
                  </w:r>
                </w:p>
              </w:tc>
            </w:tr>
            <w:tr w:rsidR="00892127" w14:paraId="5205728F" w14:textId="77777777" w:rsidTr="00892127">
              <w:tc>
                <w:tcPr>
                  <w:tcW w:w="1985" w:type="dxa"/>
                </w:tcPr>
                <w:p w14:paraId="31C18153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678B16BB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71B1EE07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25A4A769" w14:textId="77777777" w:rsidTr="00892127">
              <w:tc>
                <w:tcPr>
                  <w:tcW w:w="1985" w:type="dxa"/>
                </w:tcPr>
                <w:p w14:paraId="3608C712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09C9BF54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59657E21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76F1EB66" w14:textId="77777777" w:rsidTr="00892127">
              <w:tc>
                <w:tcPr>
                  <w:tcW w:w="1985" w:type="dxa"/>
                </w:tcPr>
                <w:p w14:paraId="38B71E71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6417B0D6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0BCDF30D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0E381B9D" w14:textId="77777777" w:rsidTr="00892127">
              <w:tc>
                <w:tcPr>
                  <w:tcW w:w="1985" w:type="dxa"/>
                </w:tcPr>
                <w:p w14:paraId="39E0924E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775983B0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579F1D69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43AEF9C9" w14:textId="77777777" w:rsidTr="00892127">
              <w:tc>
                <w:tcPr>
                  <w:tcW w:w="1985" w:type="dxa"/>
                </w:tcPr>
                <w:p w14:paraId="3A1CB167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79CE96EE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0581127D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</w:tbl>
          <w:p w14:paraId="2ADCE2B4" w14:textId="4DAF3E6A" w:rsidR="00892127" w:rsidRPr="00BF2D1F" w:rsidRDefault="00892127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379D1F55" w14:textId="77777777" w:rsidR="00AE47F5" w:rsidRPr="006A588A" w:rsidRDefault="00AE47F5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21C7E3E9" w14:textId="77777777" w:rsidR="00AE47F5" w:rsidRPr="006A588A" w:rsidRDefault="00AE47F5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AE47F5" w:rsidRPr="00BF2D1F" w14:paraId="09986B91" w14:textId="77777777" w:rsidTr="008E5102">
        <w:trPr>
          <w:trHeight w:val="227"/>
        </w:trPr>
        <w:tc>
          <w:tcPr>
            <w:tcW w:w="704" w:type="dxa"/>
            <w:vMerge/>
            <w:vAlign w:val="center"/>
          </w:tcPr>
          <w:p w14:paraId="052B977A" w14:textId="77777777" w:rsidR="00AE47F5" w:rsidRPr="00BF2D1F" w:rsidRDefault="00AE47F5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745ED7C4" w14:textId="77777777" w:rsidR="00AE47F5" w:rsidRPr="00BF2D1F" w:rsidRDefault="00AE47F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75888019" w14:textId="77777777" w:rsidR="00AE47F5" w:rsidRPr="00BF2D1F" w:rsidRDefault="00AE47F5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99E450D" w14:textId="77777777" w:rsidR="00AE47F5" w:rsidRDefault="00AE47F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Drive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85"/>
              <w:gridCol w:w="1134"/>
              <w:gridCol w:w="1134"/>
            </w:tblGrid>
            <w:tr w:rsidR="00892127" w:rsidRPr="00892127" w14:paraId="7942D2AC" w14:textId="77777777" w:rsidTr="00892127">
              <w:tc>
                <w:tcPr>
                  <w:tcW w:w="1985" w:type="dxa"/>
                  <w:vAlign w:val="center"/>
                </w:tcPr>
                <w:p w14:paraId="27CBE4AF" w14:textId="77777777" w:rsidR="00892127" w:rsidRPr="00892127" w:rsidRDefault="00892127" w:rsidP="00A27F40">
                  <w:pPr>
                    <w:framePr w:hSpace="180" w:wrap="around" w:vAnchor="text" w:hAnchor="margin" w:y="179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892127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  <w:t>Size</w:t>
                  </w:r>
                </w:p>
              </w:tc>
              <w:tc>
                <w:tcPr>
                  <w:tcW w:w="1134" w:type="dxa"/>
                  <w:vAlign w:val="center"/>
                </w:tcPr>
                <w:p w14:paraId="5410C2B3" w14:textId="77777777" w:rsidR="00892127" w:rsidRPr="00892127" w:rsidRDefault="00892127" w:rsidP="00A27F40">
                  <w:pPr>
                    <w:framePr w:hSpace="180" w:wrap="around" w:vAnchor="text" w:hAnchor="margin" w:y="179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892127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  <w:t>Load Index (min)</w:t>
                  </w:r>
                </w:p>
              </w:tc>
              <w:tc>
                <w:tcPr>
                  <w:tcW w:w="1134" w:type="dxa"/>
                  <w:vAlign w:val="center"/>
                </w:tcPr>
                <w:p w14:paraId="220A1E8D" w14:textId="77777777" w:rsidR="00892127" w:rsidRPr="00892127" w:rsidRDefault="00892127" w:rsidP="00A27F40">
                  <w:pPr>
                    <w:framePr w:hSpace="180" w:wrap="around" w:vAnchor="text" w:hAnchor="margin" w:y="179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892127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  <w:t>Generic Tyre Dataset used in Assessment</w:t>
                  </w:r>
                </w:p>
              </w:tc>
            </w:tr>
            <w:tr w:rsidR="00892127" w14:paraId="1666C9D9" w14:textId="77777777" w:rsidTr="00892127">
              <w:tc>
                <w:tcPr>
                  <w:tcW w:w="1985" w:type="dxa"/>
                </w:tcPr>
                <w:p w14:paraId="13990D51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71A0A793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3B49B9B9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0B4EB3BE" w14:textId="77777777" w:rsidTr="00892127">
              <w:tc>
                <w:tcPr>
                  <w:tcW w:w="1985" w:type="dxa"/>
                </w:tcPr>
                <w:p w14:paraId="005A42EE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21C667AC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538408B4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7EFBC5F6" w14:textId="77777777" w:rsidTr="00892127">
              <w:tc>
                <w:tcPr>
                  <w:tcW w:w="1985" w:type="dxa"/>
                </w:tcPr>
                <w:p w14:paraId="65522509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1B63C022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5CCEA779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0D4E5CAE" w14:textId="77777777" w:rsidTr="00892127">
              <w:tc>
                <w:tcPr>
                  <w:tcW w:w="1985" w:type="dxa"/>
                </w:tcPr>
                <w:p w14:paraId="1BE67BFC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742F31B5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5192F1AD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6A5765AA" w14:textId="77777777" w:rsidTr="00892127">
              <w:tc>
                <w:tcPr>
                  <w:tcW w:w="1985" w:type="dxa"/>
                </w:tcPr>
                <w:p w14:paraId="12464918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2D6ED4F1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0FEBF65F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</w:tbl>
          <w:p w14:paraId="10A72FB4" w14:textId="01C6FF34" w:rsidR="00892127" w:rsidRPr="00BF2D1F" w:rsidRDefault="00892127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6E21F8CD" w14:textId="77777777" w:rsidR="00AE47F5" w:rsidRPr="006A588A" w:rsidRDefault="00AE47F5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2852BFE5" w14:textId="77777777" w:rsidR="00AE47F5" w:rsidRPr="006A588A" w:rsidRDefault="00AE47F5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52F3D0B5" w14:textId="77777777" w:rsidTr="008E5102">
        <w:tc>
          <w:tcPr>
            <w:tcW w:w="704" w:type="dxa"/>
            <w:vMerge w:val="restart"/>
            <w:vAlign w:val="center"/>
          </w:tcPr>
          <w:p w14:paraId="14C86E21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6835A7E6" w14:textId="63C545D5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Coupling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s</w:t>
            </w:r>
          </w:p>
        </w:tc>
        <w:tc>
          <w:tcPr>
            <w:tcW w:w="2126" w:type="dxa"/>
            <w:vAlign w:val="center"/>
          </w:tcPr>
          <w:p w14:paraId="6D77206F" w14:textId="57DF579F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Make and Model</w:t>
            </w:r>
          </w:p>
        </w:tc>
        <w:tc>
          <w:tcPr>
            <w:tcW w:w="4394" w:type="dxa"/>
            <w:vAlign w:val="center"/>
          </w:tcPr>
          <w:p w14:paraId="0E242229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6453A2F9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77A01288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07D5607B" w14:textId="77777777" w:rsidTr="008E5102">
        <w:tc>
          <w:tcPr>
            <w:tcW w:w="704" w:type="dxa"/>
            <w:vMerge/>
            <w:vAlign w:val="center"/>
          </w:tcPr>
          <w:p w14:paraId="772A6C61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18CC4FE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006E1294" w14:textId="5D619E9B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BF2D1F">
              <w:rPr>
                <w:rFonts w:ascii="Segoe UI" w:hAnsi="Segoe UI" w:cs="Segoe UI"/>
                <w:sz w:val="20"/>
                <w:szCs w:val="20"/>
              </w:rPr>
              <w:t>Type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(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e.g. fifth wheel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/</w:t>
            </w:r>
            <w:proofErr w:type="spellStart"/>
            <w:r w:rsidRPr="002A7462">
              <w:rPr>
                <w:rFonts w:ascii="Segoe UI" w:hAnsi="Segoe UI" w:cs="Segoe UI"/>
                <w:sz w:val="20"/>
                <w:szCs w:val="20"/>
              </w:rPr>
              <w:t>ballrace</w:t>
            </w:r>
            <w:proofErr w:type="spellEnd"/>
            <w:r w:rsidRPr="002A7462">
              <w:rPr>
                <w:rFonts w:ascii="Segoe UI" w:hAnsi="Segoe UI" w:cs="Segoe UI"/>
                <w:sz w:val="20"/>
                <w:szCs w:val="20"/>
              </w:rPr>
              <w:t>/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R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ingfeder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394" w:type="dxa"/>
            <w:vAlign w:val="center"/>
          </w:tcPr>
          <w:p w14:paraId="19CB6420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1D94672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57703CB2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6092E42A" w14:textId="77777777" w:rsidTr="008E5102">
        <w:tc>
          <w:tcPr>
            <w:tcW w:w="704" w:type="dxa"/>
            <w:vMerge/>
            <w:vAlign w:val="center"/>
          </w:tcPr>
          <w:p w14:paraId="65C2B1D0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92C661B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37560914" w14:textId="17F583B0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BF2D1F">
              <w:rPr>
                <w:rFonts w:ascii="Segoe UI" w:hAnsi="Segoe UI" w:cs="Segoe UI"/>
                <w:sz w:val="20"/>
                <w:szCs w:val="20"/>
              </w:rPr>
              <w:t>D</w:t>
            </w:r>
            <w:r>
              <w:rPr>
                <w:rFonts w:ascii="Segoe UI" w:hAnsi="Segoe UI" w:cs="Segoe UI"/>
                <w:sz w:val="20"/>
                <w:szCs w:val="20"/>
              </w:rPr>
              <w:t>-</w:t>
            </w:r>
            <w:r w:rsidRPr="00BF2D1F">
              <w:rPr>
                <w:rFonts w:ascii="Segoe UI" w:hAnsi="Segoe UI" w:cs="Segoe UI"/>
                <w:sz w:val="20"/>
                <w:szCs w:val="20"/>
              </w:rPr>
              <w:t>rating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D403C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Lowest</w:t>
            </w:r>
            <w:r w:rsidRPr="002F2D59">
              <w:rPr>
                <w:rFonts w:ascii="Segoe UI" w:hAnsi="Segoe UI" w:cs="Segoe UI"/>
                <w:sz w:val="20"/>
                <w:szCs w:val="20"/>
              </w:rPr>
              <w:t xml:space="preserve"> rating for </w:t>
            </w:r>
            <w:r w:rsidRPr="003D403C">
              <w:rPr>
                <w:rFonts w:ascii="Segoe UI" w:hAnsi="Segoe UI" w:cs="Segoe UI"/>
                <w:sz w:val="20"/>
                <w:szCs w:val="20"/>
              </w:rPr>
              <w:t xml:space="preserve">the assembly, e.g.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lowest </w:t>
            </w:r>
            <w:r w:rsidRPr="003D403C">
              <w:rPr>
                <w:rFonts w:ascii="Segoe UI" w:hAnsi="Segoe UI" w:cs="Segoe UI"/>
                <w:sz w:val="20"/>
                <w:szCs w:val="20"/>
              </w:rPr>
              <w:t>rating of fifth wheel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or</w:t>
            </w:r>
            <w:r w:rsidRPr="003D403C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proofErr w:type="spellStart"/>
            <w:r w:rsidRPr="003D403C">
              <w:rPr>
                <w:rFonts w:ascii="Segoe UI" w:hAnsi="Segoe UI" w:cs="Segoe UI"/>
                <w:sz w:val="20"/>
                <w:szCs w:val="20"/>
              </w:rPr>
              <w:t>ballrace</w:t>
            </w:r>
            <w:proofErr w:type="spellEnd"/>
            <w:r w:rsidRPr="003D403C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394" w:type="dxa"/>
            <w:vAlign w:val="center"/>
          </w:tcPr>
          <w:p w14:paraId="7AA71410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488EB1B9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2544EF09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1BFFD5EE" w14:textId="77777777" w:rsidTr="008E5102">
        <w:tc>
          <w:tcPr>
            <w:tcW w:w="704" w:type="dxa"/>
            <w:vMerge w:val="restart"/>
            <w:vAlign w:val="center"/>
          </w:tcPr>
          <w:p w14:paraId="6E9A9FC5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3CF0379C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Brakes</w:t>
            </w:r>
          </w:p>
        </w:tc>
        <w:tc>
          <w:tcPr>
            <w:tcW w:w="2126" w:type="dxa"/>
            <w:vAlign w:val="center"/>
          </w:tcPr>
          <w:p w14:paraId="74F7FC58" w14:textId="77777777" w:rsidR="007540FC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Brake Type:</w:t>
            </w:r>
          </w:p>
          <w:p w14:paraId="66923D00" w14:textId="13ED528D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(A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xles fitted with disc brakes or drum brakes)</w:t>
            </w:r>
          </w:p>
        </w:tc>
        <w:tc>
          <w:tcPr>
            <w:tcW w:w="4394" w:type="dxa"/>
            <w:vAlign w:val="center"/>
          </w:tcPr>
          <w:p w14:paraId="133B2755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99EF370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01EDD48D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038E35BB" w14:textId="77777777" w:rsidTr="008E5102">
        <w:tc>
          <w:tcPr>
            <w:tcW w:w="704" w:type="dxa"/>
            <w:vMerge/>
            <w:vAlign w:val="center"/>
          </w:tcPr>
          <w:p w14:paraId="731C594B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219A7514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514BEBFD" w14:textId="77777777" w:rsidR="007540FC" w:rsidRPr="003B13D5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Brake Controls:</w:t>
            </w:r>
          </w:p>
          <w:p w14:paraId="3D8A4A38" w14:textId="54344CE9" w:rsidR="007540FC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(e.g. ABS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or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EBS)</w:t>
            </w:r>
          </w:p>
        </w:tc>
        <w:tc>
          <w:tcPr>
            <w:tcW w:w="4394" w:type="dxa"/>
            <w:vAlign w:val="center"/>
          </w:tcPr>
          <w:p w14:paraId="7D4E2AE5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6D54AB37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64394162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4D849739" w14:textId="77777777" w:rsidTr="008E5102">
        <w:tc>
          <w:tcPr>
            <w:tcW w:w="704" w:type="dxa"/>
            <w:vMerge/>
            <w:vAlign w:val="center"/>
          </w:tcPr>
          <w:p w14:paraId="56A3D4BE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6256818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33164318" w14:textId="77777777" w:rsidR="007540FC" w:rsidRPr="003B13D5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Trailer Brake Power Supply:</w:t>
            </w:r>
          </w:p>
          <w:p w14:paraId="44175036" w14:textId="5D00321D" w:rsidR="007540FC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T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he power output supplied to the trailer EBS system)</w:t>
            </w:r>
          </w:p>
        </w:tc>
        <w:tc>
          <w:tcPr>
            <w:tcW w:w="4394" w:type="dxa"/>
            <w:vAlign w:val="center"/>
          </w:tcPr>
          <w:p w14:paraId="4D6D0C3F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0164A2FF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0CCDC829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502EEBFC" w14:textId="77777777" w:rsidTr="008E5102">
        <w:trPr>
          <w:trHeight w:val="375"/>
        </w:trPr>
        <w:tc>
          <w:tcPr>
            <w:tcW w:w="704" w:type="dxa"/>
            <w:vAlign w:val="center"/>
          </w:tcPr>
          <w:p w14:paraId="6DA85C39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6EE6F9D4" w14:textId="3EF80AEB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Tare</w:t>
            </w:r>
          </w:p>
        </w:tc>
        <w:tc>
          <w:tcPr>
            <w:tcW w:w="2126" w:type="dxa"/>
            <w:vAlign w:val="center"/>
          </w:tcPr>
          <w:p w14:paraId="2E0B356D" w14:textId="4CC7BAED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BF2D1F">
              <w:rPr>
                <w:rFonts w:ascii="Segoe UI" w:hAnsi="Segoe UI" w:cs="Segoe UI"/>
                <w:sz w:val="20"/>
                <w:szCs w:val="20"/>
              </w:rPr>
              <w:t>Minimum tare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mass</w:t>
            </w:r>
            <w:r w:rsidRPr="00BF2D1F">
              <w:rPr>
                <w:rFonts w:ascii="Segoe UI" w:hAnsi="Segoe UI" w:cs="Segoe UI"/>
                <w:sz w:val="20"/>
                <w:szCs w:val="20"/>
              </w:rPr>
              <w:t xml:space="preserve"> (kg)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(Including any accessories fitted)</w:t>
            </w:r>
          </w:p>
        </w:tc>
        <w:tc>
          <w:tcPr>
            <w:tcW w:w="4394" w:type="dxa"/>
            <w:vAlign w:val="center"/>
          </w:tcPr>
          <w:p w14:paraId="7F0D505D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393B7BC2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3A0796BF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6A47D06A" w14:textId="77777777" w:rsidTr="008E5102">
        <w:trPr>
          <w:trHeight w:val="375"/>
        </w:trPr>
        <w:tc>
          <w:tcPr>
            <w:tcW w:w="704" w:type="dxa"/>
            <w:vMerge w:val="restart"/>
            <w:vAlign w:val="center"/>
          </w:tcPr>
          <w:p w14:paraId="40BEC17D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7111A176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Mass</w:t>
            </w:r>
          </w:p>
        </w:tc>
        <w:tc>
          <w:tcPr>
            <w:tcW w:w="2126" w:type="dxa"/>
            <w:vAlign w:val="center"/>
          </w:tcPr>
          <w:p w14:paraId="4C6C2FE4" w14:textId="24952C3A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BF2D1F">
              <w:rPr>
                <w:rFonts w:ascii="Segoe UI" w:hAnsi="Segoe UI" w:cs="Segoe UI"/>
                <w:sz w:val="20"/>
                <w:szCs w:val="20"/>
              </w:rPr>
              <w:t>Gross Vehicle Mass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(GVM) rating</w:t>
            </w:r>
            <w:r w:rsidRPr="00BF2D1F">
              <w:rPr>
                <w:rFonts w:ascii="Segoe UI" w:hAnsi="Segoe UI" w:cs="Segoe UI"/>
                <w:sz w:val="20"/>
                <w:szCs w:val="20"/>
              </w:rPr>
              <w:t xml:space="preserve"> (kg)</w:t>
            </w:r>
          </w:p>
        </w:tc>
        <w:tc>
          <w:tcPr>
            <w:tcW w:w="4394" w:type="dxa"/>
            <w:vAlign w:val="center"/>
          </w:tcPr>
          <w:p w14:paraId="6D7619C3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064EF63A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1E48CF5C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443DB5F8" w14:textId="77777777" w:rsidTr="008E5102">
        <w:trPr>
          <w:trHeight w:val="374"/>
        </w:trPr>
        <w:tc>
          <w:tcPr>
            <w:tcW w:w="704" w:type="dxa"/>
            <w:vMerge/>
            <w:vAlign w:val="center"/>
          </w:tcPr>
          <w:p w14:paraId="3E43F1F2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4FA599D2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F0ADD04" w14:textId="4D7825F4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Gross Combination Mass (GCM) rating (Kg)</w:t>
            </w:r>
          </w:p>
        </w:tc>
        <w:tc>
          <w:tcPr>
            <w:tcW w:w="4394" w:type="dxa"/>
            <w:vAlign w:val="center"/>
          </w:tcPr>
          <w:p w14:paraId="7ECDA01E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44EA3C05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690D7490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43A66C57" w14:textId="77777777" w:rsidTr="008E5102">
        <w:tc>
          <w:tcPr>
            <w:tcW w:w="704" w:type="dxa"/>
            <w:vAlign w:val="center"/>
          </w:tcPr>
          <w:p w14:paraId="1F926E50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4F9EA6D6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Other</w:t>
            </w:r>
          </w:p>
        </w:tc>
        <w:tc>
          <w:tcPr>
            <w:tcW w:w="2126" w:type="dxa"/>
            <w:vAlign w:val="center"/>
          </w:tcPr>
          <w:p w14:paraId="14734D4A" w14:textId="77777777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BF2D1F">
              <w:rPr>
                <w:rFonts w:ascii="Segoe UI" w:hAnsi="Segoe UI" w:cs="Segoe UI"/>
                <w:sz w:val="20"/>
                <w:szCs w:val="20"/>
              </w:rPr>
              <w:t>Additional or special requirements</w:t>
            </w:r>
          </w:p>
        </w:tc>
        <w:tc>
          <w:tcPr>
            <w:tcW w:w="4394" w:type="dxa"/>
            <w:vAlign w:val="center"/>
          </w:tcPr>
          <w:p w14:paraId="2668D8CA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69F28D7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72EE8663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</w:tbl>
    <w:p w14:paraId="3394A7B5" w14:textId="2D41C476" w:rsidR="00BF2D1F" w:rsidRDefault="00BF2D1F" w:rsidP="0064190D">
      <w:pPr>
        <w:pStyle w:val="BodyText"/>
      </w:pPr>
      <w:bookmarkStart w:id="21" w:name="_Toc170270947"/>
      <w:bookmarkStart w:id="22" w:name="_Toc422125606"/>
      <w:bookmarkStart w:id="23" w:name="_Toc433278172"/>
    </w:p>
    <w:p w14:paraId="15C7DC38" w14:textId="4DDE816A" w:rsidR="00D96AD8" w:rsidRPr="00D96AD8" w:rsidRDefault="00BF2D1F" w:rsidP="00D96AD8">
      <w:pPr>
        <w:pStyle w:val="Heading1"/>
      </w:pPr>
      <w:bookmarkStart w:id="24" w:name="_Ref43294637"/>
      <w:bookmarkStart w:id="25" w:name="_Ref43294859"/>
      <w:bookmarkStart w:id="26" w:name="_Toc164774487"/>
      <w:r>
        <w:t xml:space="preserve">Trailing </w:t>
      </w:r>
      <w:proofErr w:type="gramStart"/>
      <w:r>
        <w:t>Units</w:t>
      </w:r>
      <w:proofErr w:type="gramEnd"/>
      <w:r>
        <w:t xml:space="preserve"> Inspect</w:t>
      </w:r>
      <w:bookmarkEnd w:id="24"/>
      <w:bookmarkEnd w:id="25"/>
      <w:r w:rsidR="00AB27B2">
        <w:t>Ion details</w:t>
      </w:r>
      <w:bookmarkEnd w:id="26"/>
    </w:p>
    <w:tbl>
      <w:tblPr>
        <w:tblStyle w:val="TableGrid2"/>
        <w:tblpPr w:leftFromText="180" w:rightFromText="180" w:vertAnchor="text" w:horzAnchor="margin" w:tblpY="179"/>
        <w:tblW w:w="14879" w:type="dxa"/>
        <w:tblLook w:val="04A0" w:firstRow="1" w:lastRow="0" w:firstColumn="1" w:lastColumn="0" w:noHBand="0" w:noVBand="1"/>
      </w:tblPr>
      <w:tblGrid>
        <w:gridCol w:w="704"/>
        <w:gridCol w:w="1276"/>
        <w:gridCol w:w="1984"/>
        <w:gridCol w:w="4111"/>
        <w:gridCol w:w="2835"/>
        <w:gridCol w:w="1276"/>
        <w:gridCol w:w="2693"/>
      </w:tblGrid>
      <w:tr w:rsidR="009B6F2A" w:rsidRPr="00845E05" w14:paraId="7E86336D" w14:textId="77777777" w:rsidTr="007F20A7">
        <w:trPr>
          <w:trHeight w:val="556"/>
        </w:trPr>
        <w:tc>
          <w:tcPr>
            <w:tcW w:w="8075" w:type="dxa"/>
            <w:gridSpan w:val="4"/>
            <w:shd w:val="clear" w:color="auto" w:fill="31A8FF" w:themeFill="accent1" w:themeFillTint="99"/>
            <w:vAlign w:val="center"/>
          </w:tcPr>
          <w:p w14:paraId="42D1C7EE" w14:textId="39F9B4D1" w:rsidR="009B6F2A" w:rsidRPr="00DC42DA" w:rsidRDefault="009B6F2A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Assessor to Complete</w:t>
            </w:r>
          </w:p>
        </w:tc>
        <w:tc>
          <w:tcPr>
            <w:tcW w:w="6804" w:type="dxa"/>
            <w:gridSpan w:val="3"/>
            <w:shd w:val="clear" w:color="auto" w:fill="00B050"/>
            <w:vAlign w:val="center"/>
          </w:tcPr>
          <w:p w14:paraId="04EFCC88" w14:textId="310EE075" w:rsidR="009B6F2A" w:rsidRPr="00DC42DA" w:rsidRDefault="009B6F2A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Main Roads</w:t>
            </w:r>
            <w:r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 xml:space="preserve"> t</w:t>
            </w: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o</w:t>
            </w:r>
            <w:r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 xml:space="preserve"> </w:t>
            </w: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Complete</w:t>
            </w:r>
          </w:p>
        </w:tc>
      </w:tr>
      <w:tr w:rsidR="0023172F" w:rsidRPr="00845E05" w14:paraId="31DD5991" w14:textId="77777777" w:rsidTr="008E5102">
        <w:trPr>
          <w:trHeight w:val="414"/>
        </w:trPr>
        <w:tc>
          <w:tcPr>
            <w:tcW w:w="3964" w:type="dxa"/>
            <w:gridSpan w:val="3"/>
            <w:shd w:val="clear" w:color="auto" w:fill="31A8FF" w:themeFill="accent1" w:themeFillTint="99"/>
            <w:vAlign w:val="center"/>
          </w:tcPr>
          <w:p w14:paraId="692057EA" w14:textId="52B5BD0E" w:rsidR="0023172F" w:rsidRPr="00DC42DA" w:rsidRDefault="005410B0" w:rsidP="009B6F2A">
            <w:pP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Unit Type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B64C5BF" w14:textId="03C515FC" w:rsidR="0023172F" w:rsidRPr="00DC42DA" w:rsidRDefault="00A27F40" w:rsidP="009B6F2A">
            <w:pP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sdt>
              <w:sdtPr>
                <w:rPr>
                  <w:rFonts w:ascii="Segoe UI" w:hAnsi="Segoe UI"/>
                  <w:sz w:val="20"/>
                  <w:szCs w:val="20"/>
                  <w:lang w:val="en-GB"/>
                </w:rPr>
                <w:id w:val="-1627838830"/>
                <w:placeholder>
                  <w:docPart w:val="AD9BA1CE25894DEDBC40B6F2C38BBDE4"/>
                </w:placeholder>
                <w:showingPlcHdr/>
                <w:comboBox>
                  <w:listItem w:value="Choose an item"/>
                  <w:listItem w:displayText="Lead Trailer" w:value="Lead Trailer"/>
                  <w:listItem w:displayText="Semi Trailer" w:value="Semi Trailer"/>
                  <w:listItem w:displayText="Dolly" w:value="Dolly"/>
                  <w:listItem w:displayText="Dog Trailer" w:value="Dog Trailer"/>
                </w:comboBox>
              </w:sdtPr>
              <w:sdtEndPr/>
              <w:sdtContent>
                <w:r w:rsidR="0023172F" w:rsidRPr="00A57FC5">
                  <w:rPr>
                    <w:rStyle w:val="PlaceholderText"/>
                    <w:rFonts w:ascii="Segoe UI Historic" w:hAnsi="Segoe UI Historic" w:cs="Segoe UI Historic"/>
                  </w:rPr>
                  <w:t>Choose an item.</w:t>
                </w:r>
              </w:sdtContent>
            </w:sdt>
            <w:r w:rsidR="0023172F">
              <w:rPr>
                <w:rFonts w:ascii="Segoe UI" w:hAnsi="Segoe UI"/>
                <w:sz w:val="20"/>
                <w:szCs w:val="20"/>
                <w:lang w:val="en-GB"/>
              </w:rPr>
              <w:t xml:space="preserve">    </w:t>
            </w:r>
          </w:p>
        </w:tc>
        <w:tc>
          <w:tcPr>
            <w:tcW w:w="2835" w:type="dxa"/>
            <w:shd w:val="clear" w:color="auto" w:fill="00B050"/>
            <w:vAlign w:val="center"/>
          </w:tcPr>
          <w:p w14:paraId="55ED1031" w14:textId="43DBC1B0" w:rsidR="0023172F" w:rsidRDefault="0023172F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VIN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7402FE29" w14:textId="158978D4" w:rsidR="0023172F" w:rsidRDefault="0023172F" w:rsidP="009B6F2A">
            <w:pP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</w:tr>
      <w:tr w:rsidR="0023172F" w:rsidRPr="00845E05" w14:paraId="03949C7B" w14:textId="77777777" w:rsidTr="008E5102">
        <w:trPr>
          <w:trHeight w:val="414"/>
        </w:trPr>
        <w:tc>
          <w:tcPr>
            <w:tcW w:w="3964" w:type="dxa"/>
            <w:gridSpan w:val="3"/>
            <w:shd w:val="clear" w:color="auto" w:fill="31A8FF" w:themeFill="accent1" w:themeFillTint="99"/>
            <w:vAlign w:val="center"/>
          </w:tcPr>
          <w:p w14:paraId="088CA5AF" w14:textId="1C42345D" w:rsidR="0023172F" w:rsidRPr="00DC42DA" w:rsidRDefault="0023172F" w:rsidP="009B6F2A">
            <w:pP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Position of unit in the combination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C14BDFD" w14:textId="4B54A00B" w:rsidR="0023172F" w:rsidRPr="00DC42DA" w:rsidRDefault="0023172F" w:rsidP="009B6F2A">
            <w:pP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2835" w:type="dxa"/>
            <w:shd w:val="clear" w:color="auto" w:fill="00B050"/>
            <w:vAlign w:val="center"/>
          </w:tcPr>
          <w:p w14:paraId="78F4005D" w14:textId="60A2561A" w:rsidR="0023172F" w:rsidRDefault="0023172F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b/>
                <w:color w:val="F2F2F2" w:themeColor="background1" w:themeShade="F2"/>
                <w:sz w:val="20"/>
                <w:szCs w:val="20"/>
                <w:lang w:val="en-GB"/>
              </w:rPr>
              <w:t>Inspection Type</w:t>
            </w:r>
          </w:p>
        </w:tc>
        <w:sdt>
          <w:sdtPr>
            <w:rPr>
              <w:rFonts w:ascii="Segoe UI" w:hAnsi="Segoe UI"/>
              <w:b/>
              <w:sz w:val="20"/>
              <w:szCs w:val="20"/>
              <w:lang w:val="en-GB"/>
            </w:rPr>
            <w:id w:val="992689871"/>
            <w:placeholder>
              <w:docPart w:val="34E9E868275642E891AA653FB450B4E5"/>
            </w:placeholder>
            <w:showingPlcHdr/>
            <w:dropDownList>
              <w:listItem w:value="Choose an item."/>
              <w:listItem w:displayText="Physical Inspection" w:value="Physical Inspection"/>
              <w:listItem w:displayText="Desktop Inspection" w:value="Desktop Inspection"/>
            </w:dropDownList>
          </w:sdtPr>
          <w:sdtEndPr/>
          <w:sdtContent>
            <w:tc>
              <w:tcPr>
                <w:tcW w:w="3969" w:type="dxa"/>
                <w:gridSpan w:val="2"/>
                <w:shd w:val="clear" w:color="auto" w:fill="auto"/>
                <w:vAlign w:val="center"/>
              </w:tcPr>
              <w:p w14:paraId="02C96782" w14:textId="6D1BD0F3" w:rsidR="0023172F" w:rsidRDefault="00D3752D" w:rsidP="009B6F2A">
                <w:pPr>
                  <w:rPr>
                    <w:rFonts w:ascii="Segoe UI" w:hAnsi="Segoe UI"/>
                    <w:b/>
                    <w:color w:val="FFFFFF" w:themeColor="background1"/>
                    <w:sz w:val="20"/>
                    <w:szCs w:val="20"/>
                    <w:lang w:val="en-GB"/>
                  </w:rPr>
                </w:pPr>
                <w:r w:rsidRPr="00845E05">
                  <w:rPr>
                    <w:rFonts w:ascii="Segoe UI" w:hAnsi="Segoe UI"/>
                    <w:color w:val="808080"/>
                  </w:rPr>
                  <w:t>Choose an item.</w:t>
                </w:r>
              </w:p>
            </w:tc>
          </w:sdtContent>
        </w:sdt>
      </w:tr>
      <w:tr w:rsidR="00D96AD8" w:rsidRPr="00845E05" w14:paraId="21959AFF" w14:textId="77777777" w:rsidTr="008E5102">
        <w:tc>
          <w:tcPr>
            <w:tcW w:w="704" w:type="dxa"/>
            <w:shd w:val="clear" w:color="auto" w:fill="31A8FF" w:themeFill="accent1" w:themeFillTint="99"/>
            <w:vAlign w:val="center"/>
          </w:tcPr>
          <w:p w14:paraId="7D6FDB5F" w14:textId="77777777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shd w:val="clear" w:color="auto" w:fill="31A8FF" w:themeFill="accent1" w:themeFillTint="99"/>
            <w:vAlign w:val="center"/>
          </w:tcPr>
          <w:p w14:paraId="473FD89A" w14:textId="77777777" w:rsidR="00D96AD8" w:rsidRPr="00BF2D1F" w:rsidRDefault="00D96AD8" w:rsidP="009B6F2A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Category or Component</w:t>
            </w:r>
          </w:p>
        </w:tc>
        <w:tc>
          <w:tcPr>
            <w:tcW w:w="1984" w:type="dxa"/>
            <w:shd w:val="clear" w:color="auto" w:fill="31A8FF" w:themeFill="accent1" w:themeFillTint="99"/>
            <w:vAlign w:val="center"/>
          </w:tcPr>
          <w:p w14:paraId="776566FB" w14:textId="77777777" w:rsidR="00D96AD8" w:rsidRPr="00BF2D1F" w:rsidRDefault="00D96AD8" w:rsidP="009B6F2A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Parameter</w:t>
            </w:r>
          </w:p>
        </w:tc>
        <w:tc>
          <w:tcPr>
            <w:tcW w:w="4111" w:type="dxa"/>
            <w:shd w:val="clear" w:color="auto" w:fill="31A8FF" w:themeFill="accent1" w:themeFillTint="99"/>
            <w:vAlign w:val="center"/>
          </w:tcPr>
          <w:p w14:paraId="082C9FA0" w14:textId="77777777" w:rsidR="00D96AD8" w:rsidRPr="00BF2D1F" w:rsidRDefault="00D96AD8" w:rsidP="009B6F2A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Required </w:t>
            </w: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Specification</w:t>
            </w:r>
          </w:p>
        </w:tc>
        <w:tc>
          <w:tcPr>
            <w:tcW w:w="4111" w:type="dxa"/>
            <w:gridSpan w:val="2"/>
            <w:shd w:val="clear" w:color="auto" w:fill="00B050"/>
            <w:vAlign w:val="center"/>
          </w:tcPr>
          <w:p w14:paraId="68230382" w14:textId="77777777" w:rsidR="00D96AD8" w:rsidRPr="00BF2D1F" w:rsidRDefault="00D96AD8" w:rsidP="009B6F2A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As Built Specification</w:t>
            </w:r>
          </w:p>
        </w:tc>
        <w:tc>
          <w:tcPr>
            <w:tcW w:w="2693" w:type="dxa"/>
            <w:shd w:val="clear" w:color="auto" w:fill="00B050"/>
            <w:vAlign w:val="center"/>
          </w:tcPr>
          <w:p w14:paraId="224A907C" w14:textId="079B1DC0" w:rsidR="00D96AD8" w:rsidRPr="00BF2D1F" w:rsidRDefault="00D96AD8" w:rsidP="009B6F2A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List evidence pr</w:t>
            </w: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ovided to support as built specification</w:t>
            </w:r>
          </w:p>
        </w:tc>
      </w:tr>
      <w:tr w:rsidR="00D96AD8" w:rsidRPr="00845E05" w14:paraId="18A6C9EB" w14:textId="77777777" w:rsidTr="008E5102">
        <w:tc>
          <w:tcPr>
            <w:tcW w:w="704" w:type="dxa"/>
            <w:vMerge w:val="restart"/>
            <w:vAlign w:val="center"/>
          </w:tcPr>
          <w:p w14:paraId="0367FA16" w14:textId="77777777" w:rsidR="00D96AD8" w:rsidRPr="00845E05" w:rsidRDefault="00D96AD8" w:rsidP="00685DFE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46F1E27A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Vehicle</w:t>
            </w:r>
          </w:p>
        </w:tc>
        <w:tc>
          <w:tcPr>
            <w:tcW w:w="1984" w:type="dxa"/>
            <w:vAlign w:val="center"/>
          </w:tcPr>
          <w:p w14:paraId="488A3CE9" w14:textId="24EA4BA9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sz w:val="20"/>
                <w:szCs w:val="20"/>
                <w:lang w:val="en-GB"/>
              </w:rPr>
              <w:t>Make</w:t>
            </w:r>
          </w:p>
        </w:tc>
        <w:tc>
          <w:tcPr>
            <w:tcW w:w="4111" w:type="dxa"/>
            <w:vAlign w:val="center"/>
          </w:tcPr>
          <w:p w14:paraId="7A4F8145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62A69280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2B4F34BC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7BB28F84" w14:textId="77777777" w:rsidTr="008E5102">
        <w:tc>
          <w:tcPr>
            <w:tcW w:w="704" w:type="dxa"/>
            <w:vMerge/>
            <w:vAlign w:val="center"/>
          </w:tcPr>
          <w:p w14:paraId="519D09FF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10955C5F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4D056F18" w14:textId="50F58530" w:rsidR="00D96AD8" w:rsidRPr="00845E05" w:rsidRDefault="00D96AD8" w:rsidP="009B6F2A">
            <w:pPr>
              <w:ind w:right="141"/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Model</w:t>
            </w:r>
          </w:p>
        </w:tc>
        <w:tc>
          <w:tcPr>
            <w:tcW w:w="4111" w:type="dxa"/>
            <w:vAlign w:val="center"/>
          </w:tcPr>
          <w:p w14:paraId="6483C99A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DB0933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7A0DBA5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073192E7" w14:textId="77777777" w:rsidTr="008E5102">
        <w:tc>
          <w:tcPr>
            <w:tcW w:w="704" w:type="dxa"/>
            <w:vMerge/>
            <w:vAlign w:val="center"/>
          </w:tcPr>
          <w:p w14:paraId="6911A7DC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65618274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8D68CAE" w14:textId="46BAB7AD" w:rsidR="00D96AD8" w:rsidRPr="00A164C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A164C8">
              <w:rPr>
                <w:rFonts w:ascii="Segoe UI" w:hAnsi="Segoe UI" w:cs="Segoe UI"/>
                <w:sz w:val="20"/>
                <w:szCs w:val="20"/>
              </w:rPr>
              <w:t xml:space="preserve">Description (e.g.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tandem dolly, </w:t>
            </w:r>
            <w:r w:rsidRPr="00A164C8">
              <w:rPr>
                <w:rFonts w:ascii="Segoe UI" w:hAnsi="Segoe UI" w:cs="Segoe UI"/>
                <w:sz w:val="20"/>
                <w:szCs w:val="20"/>
              </w:rPr>
              <w:t>tri axle semi-trailer or six axle dog trailer)</w:t>
            </w:r>
          </w:p>
        </w:tc>
        <w:tc>
          <w:tcPr>
            <w:tcW w:w="4111" w:type="dxa"/>
            <w:vAlign w:val="center"/>
          </w:tcPr>
          <w:p w14:paraId="09DFE8AC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57BD8EF1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1E218680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3D3C225D" w14:textId="77777777" w:rsidTr="008E5102">
        <w:tc>
          <w:tcPr>
            <w:tcW w:w="704" w:type="dxa"/>
            <w:vMerge/>
            <w:vAlign w:val="center"/>
          </w:tcPr>
          <w:p w14:paraId="0C38BB29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7770BF46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3B66E727" w14:textId="3ED6B9C3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Body type</w:t>
            </w:r>
            <w:r w:rsidRPr="00640C17">
              <w:rPr>
                <w:rFonts w:ascii="Segoe UI" w:hAnsi="Segoe UI" w:cs="Segoe UI"/>
                <w:sz w:val="20"/>
                <w:szCs w:val="20"/>
              </w:rPr>
              <w:t xml:space="preserve"> (e.g.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640C17">
              <w:rPr>
                <w:rFonts w:ascii="Segoe UI" w:hAnsi="Segoe UI" w:cs="Segoe UI"/>
                <w:sz w:val="20"/>
                <w:szCs w:val="20"/>
              </w:rPr>
              <w:t xml:space="preserve"> side tipper, fuel tanker or </w:t>
            </w:r>
            <w:proofErr w:type="spellStart"/>
            <w:r w:rsidRPr="00640C17">
              <w:rPr>
                <w:rFonts w:ascii="Segoe UI" w:hAnsi="Segoe UI" w:cs="Segoe UI"/>
                <w:sz w:val="20"/>
                <w:szCs w:val="20"/>
              </w:rPr>
              <w:t>skel</w:t>
            </w:r>
            <w:proofErr w:type="spellEnd"/>
            <w:r w:rsidRPr="00640C17">
              <w:rPr>
                <w:rFonts w:ascii="Segoe UI" w:hAnsi="Segoe UI" w:cs="Segoe UI"/>
                <w:sz w:val="20"/>
                <w:szCs w:val="20"/>
              </w:rPr>
              <w:t xml:space="preserve"> trailer)</w:t>
            </w:r>
          </w:p>
        </w:tc>
        <w:tc>
          <w:tcPr>
            <w:tcW w:w="4111" w:type="dxa"/>
            <w:vAlign w:val="center"/>
          </w:tcPr>
          <w:p w14:paraId="75BE8D6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17B0445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603A7234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5053FF0F" w14:textId="77777777" w:rsidTr="008E5102">
        <w:trPr>
          <w:trHeight w:val="652"/>
        </w:trPr>
        <w:tc>
          <w:tcPr>
            <w:tcW w:w="704" w:type="dxa"/>
            <w:vMerge w:val="restart"/>
            <w:vAlign w:val="center"/>
          </w:tcPr>
          <w:p w14:paraId="46FF0BB9" w14:textId="77777777" w:rsidR="00D96AD8" w:rsidRPr="00845E05" w:rsidRDefault="00D96AD8" w:rsidP="00685DFE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41718C0D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Suspension</w:t>
            </w:r>
          </w:p>
        </w:tc>
        <w:tc>
          <w:tcPr>
            <w:tcW w:w="1984" w:type="dxa"/>
            <w:vAlign w:val="center"/>
          </w:tcPr>
          <w:p w14:paraId="662C3E3F" w14:textId="14D07239" w:rsidR="00D96AD8" w:rsidRPr="00930BAC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30BAC">
              <w:rPr>
                <w:rFonts w:ascii="Segoe UI" w:hAnsi="Segoe UI" w:cs="Segoe UI"/>
                <w:sz w:val="20"/>
                <w:szCs w:val="20"/>
              </w:rPr>
              <w:t>Dolly Axle Group Suspension Type, Make &amp; Model 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930BAC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  <w:p w14:paraId="3C16B261" w14:textId="4EA14F2C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L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eaf spring or airbag. If leaf spring, specify number, 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 xml:space="preserve"> 3 leaf or 9 leaf)</w:t>
            </w:r>
          </w:p>
        </w:tc>
        <w:tc>
          <w:tcPr>
            <w:tcW w:w="4111" w:type="dxa"/>
            <w:vAlign w:val="center"/>
          </w:tcPr>
          <w:p w14:paraId="4DC5FD0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150C10FA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0AF4119A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36066D7C" w14:textId="77777777" w:rsidTr="008E5102">
        <w:trPr>
          <w:trHeight w:val="558"/>
        </w:trPr>
        <w:tc>
          <w:tcPr>
            <w:tcW w:w="704" w:type="dxa"/>
            <w:vMerge/>
            <w:vAlign w:val="center"/>
          </w:tcPr>
          <w:p w14:paraId="2C84895A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7396129D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1AC91FC9" w14:textId="61B091CE" w:rsidR="00D96AD8" w:rsidRPr="00930BAC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30BAC">
              <w:rPr>
                <w:rFonts w:ascii="Segoe UI" w:hAnsi="Segoe UI" w:cs="Segoe UI"/>
                <w:sz w:val="20"/>
                <w:szCs w:val="20"/>
              </w:rPr>
              <w:t>Rear Axle Group Suspension Type, Make &amp; Model 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930BAC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  <w:p w14:paraId="5F5517D4" w14:textId="1D6722F4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2A7462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L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eaf spring or airbag. If leaf spring, specify number, 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 xml:space="preserve"> 3 leaf or 9 leaf)</w:t>
            </w:r>
          </w:p>
        </w:tc>
        <w:tc>
          <w:tcPr>
            <w:tcW w:w="4111" w:type="dxa"/>
            <w:vAlign w:val="center"/>
          </w:tcPr>
          <w:p w14:paraId="5E801786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4A173586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776D453F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5F72A5AA" w14:textId="77777777" w:rsidTr="008E5102">
        <w:trPr>
          <w:trHeight w:val="918"/>
        </w:trPr>
        <w:tc>
          <w:tcPr>
            <w:tcW w:w="704" w:type="dxa"/>
            <w:vMerge/>
            <w:vAlign w:val="center"/>
          </w:tcPr>
          <w:p w14:paraId="3ABAAD00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268BAE32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DA58E68" w14:textId="6F75D023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 xml:space="preserve">Steerable axle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suspension </w:t>
            </w:r>
            <w:proofErr w:type="gramStart"/>
            <w:r w:rsidRPr="00845E05">
              <w:rPr>
                <w:rFonts w:ascii="Segoe UI" w:hAnsi="Segoe UI" w:cs="Segoe UI"/>
                <w:sz w:val="20"/>
                <w:szCs w:val="20"/>
              </w:rPr>
              <w:t>make</w:t>
            </w:r>
            <w:proofErr w:type="gramEnd"/>
            <w:r w:rsidRPr="00845E05">
              <w:rPr>
                <w:rFonts w:ascii="Segoe UI" w:hAnsi="Segoe UI" w:cs="Segoe UI"/>
                <w:sz w:val="20"/>
                <w:szCs w:val="20"/>
              </w:rPr>
              <w:t xml:space="preserve"> and model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  <w:p w14:paraId="57A67BCB" w14:textId="03552BD6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(If applicable)</w:t>
            </w:r>
          </w:p>
        </w:tc>
        <w:tc>
          <w:tcPr>
            <w:tcW w:w="4111" w:type="dxa"/>
            <w:vAlign w:val="center"/>
          </w:tcPr>
          <w:p w14:paraId="28E80D77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20C1A85A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406435D9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08B92B9D" w14:textId="77777777" w:rsidTr="008E5102">
        <w:trPr>
          <w:trHeight w:val="918"/>
        </w:trPr>
        <w:tc>
          <w:tcPr>
            <w:tcW w:w="704" w:type="dxa"/>
            <w:vMerge/>
            <w:vAlign w:val="center"/>
          </w:tcPr>
          <w:p w14:paraId="01CC38FF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12B34DE1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7B26E6B" w14:textId="77777777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67339">
              <w:rPr>
                <w:rFonts w:ascii="Segoe UI" w:hAnsi="Segoe UI" w:cs="Segoe UI"/>
                <w:sz w:val="20"/>
                <w:szCs w:val="20"/>
              </w:rPr>
              <w:t xml:space="preserve">Steerable Axle Degree of Articulation </w:t>
            </w:r>
          </w:p>
          <w:p w14:paraId="03BF6FE9" w14:textId="74B36DBC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67339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967339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</w:tc>
        <w:tc>
          <w:tcPr>
            <w:tcW w:w="4111" w:type="dxa"/>
            <w:vAlign w:val="center"/>
          </w:tcPr>
          <w:p w14:paraId="6234E67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5D7C04B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79CEAC69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5A136DB2" w14:textId="77777777" w:rsidTr="008E5102">
        <w:trPr>
          <w:trHeight w:val="431"/>
        </w:trPr>
        <w:tc>
          <w:tcPr>
            <w:tcW w:w="704" w:type="dxa"/>
            <w:vMerge w:val="restart"/>
            <w:vAlign w:val="center"/>
          </w:tcPr>
          <w:p w14:paraId="00FCB06D" w14:textId="77777777" w:rsidR="00D96AD8" w:rsidRPr="00845E05" w:rsidRDefault="00D96AD8" w:rsidP="00685DFE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790902A9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Wheels and axles</w:t>
            </w:r>
          </w:p>
        </w:tc>
        <w:tc>
          <w:tcPr>
            <w:tcW w:w="1984" w:type="dxa"/>
            <w:vMerge w:val="restart"/>
            <w:vAlign w:val="center"/>
          </w:tcPr>
          <w:p w14:paraId="69B80F05" w14:textId="7C16CCAE" w:rsidR="007540FC" w:rsidRPr="00845E05" w:rsidRDefault="00D96AD8" w:rsidP="00685DFE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>Track width and dual tyre spacing</w:t>
            </w:r>
          </w:p>
        </w:tc>
        <w:tc>
          <w:tcPr>
            <w:tcW w:w="4111" w:type="dxa"/>
            <w:vAlign w:val="center"/>
          </w:tcPr>
          <w:p w14:paraId="55252156" w14:textId="7A13739D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sz w:val="20"/>
                <w:szCs w:val="20"/>
                <w:lang w:val="en-GB"/>
              </w:rPr>
              <w:t>Track width:</w:t>
            </w:r>
          </w:p>
        </w:tc>
        <w:tc>
          <w:tcPr>
            <w:tcW w:w="4111" w:type="dxa"/>
            <w:gridSpan w:val="2"/>
            <w:vAlign w:val="center"/>
          </w:tcPr>
          <w:p w14:paraId="2785AE9B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4E8832D8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64D26EDE" w14:textId="77777777" w:rsidTr="008E5102">
        <w:trPr>
          <w:trHeight w:val="423"/>
        </w:trPr>
        <w:tc>
          <w:tcPr>
            <w:tcW w:w="704" w:type="dxa"/>
            <w:vMerge/>
            <w:vAlign w:val="center"/>
          </w:tcPr>
          <w:p w14:paraId="288C9E84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5AA01E0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Merge/>
            <w:vAlign w:val="center"/>
          </w:tcPr>
          <w:p w14:paraId="5616B2A2" w14:textId="77777777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3FCFDCE6" w14:textId="05A36CCE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sz w:val="20"/>
                <w:szCs w:val="20"/>
                <w:lang w:val="en-GB"/>
              </w:rPr>
              <w:t>Dual Tyre:</w:t>
            </w:r>
          </w:p>
        </w:tc>
        <w:tc>
          <w:tcPr>
            <w:tcW w:w="4111" w:type="dxa"/>
            <w:gridSpan w:val="2"/>
            <w:vAlign w:val="center"/>
          </w:tcPr>
          <w:p w14:paraId="3484E24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68E99A54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281A0195" w14:textId="77777777" w:rsidTr="008E5102">
        <w:tc>
          <w:tcPr>
            <w:tcW w:w="704" w:type="dxa"/>
            <w:vMerge/>
            <w:vAlign w:val="center"/>
          </w:tcPr>
          <w:p w14:paraId="36642EB7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3C60EF4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DC87DF6" w14:textId="77777777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>Lift axle/s</w:t>
            </w:r>
          </w:p>
        </w:tc>
        <w:tc>
          <w:tcPr>
            <w:tcW w:w="4111" w:type="dxa"/>
            <w:vAlign w:val="center"/>
          </w:tcPr>
          <w:p w14:paraId="3F953A4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52F7C94F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06F2B518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845E05" w14:paraId="05B7DE07" w14:textId="77777777" w:rsidTr="008E5102">
        <w:tc>
          <w:tcPr>
            <w:tcW w:w="704" w:type="dxa"/>
            <w:vAlign w:val="center"/>
          </w:tcPr>
          <w:p w14:paraId="08BB7CE3" w14:textId="77777777" w:rsidR="007540FC" w:rsidRPr="00845E05" w:rsidRDefault="007540FC" w:rsidP="00685DFE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1BB2B615" w14:textId="268BBDCA" w:rsidR="007540FC" w:rsidRPr="00845E05" w:rsidRDefault="007540FC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Tyre</w:t>
            </w:r>
            <w:r w:rsidR="000A7A6E">
              <w:rPr>
                <w:rFonts w:ascii="Segoe UI" w:hAnsi="Segoe UI"/>
                <w:sz w:val="20"/>
                <w:szCs w:val="20"/>
                <w:lang w:val="en-GB"/>
              </w:rPr>
              <w:t>s</w:t>
            </w:r>
          </w:p>
        </w:tc>
        <w:tc>
          <w:tcPr>
            <w:tcW w:w="1984" w:type="dxa"/>
            <w:vAlign w:val="center"/>
          </w:tcPr>
          <w:p w14:paraId="31FFFE26" w14:textId="613847D0" w:rsidR="007540FC" w:rsidRPr="00845E05" w:rsidRDefault="007540FC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T</w:t>
            </w:r>
            <w:r w:rsidRPr="00BF2D1F">
              <w:rPr>
                <w:rFonts w:ascii="Segoe UI" w:hAnsi="Segoe UI" w:cs="Segoe UI"/>
                <w:sz w:val="20"/>
                <w:szCs w:val="20"/>
              </w:rPr>
              <w:t xml:space="preserve">yre </w:t>
            </w:r>
            <w:r w:rsidR="000A7A6E">
              <w:rPr>
                <w:rFonts w:ascii="Segoe UI" w:hAnsi="Segoe UI" w:cs="Segoe UI"/>
                <w:sz w:val="20"/>
                <w:szCs w:val="20"/>
              </w:rPr>
              <w:t>requirements</w:t>
            </w:r>
          </w:p>
        </w:tc>
        <w:tc>
          <w:tcPr>
            <w:tcW w:w="4111" w:type="dxa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75"/>
              <w:gridCol w:w="1091"/>
              <w:gridCol w:w="1125"/>
            </w:tblGrid>
            <w:tr w:rsidR="00892127" w14:paraId="68146B43" w14:textId="77777777" w:rsidTr="00B1739E">
              <w:tc>
                <w:tcPr>
                  <w:tcW w:w="1985" w:type="dxa"/>
                  <w:vAlign w:val="center"/>
                </w:tcPr>
                <w:p w14:paraId="2D62F0E1" w14:textId="77777777" w:rsidR="00892127" w:rsidRPr="00892127" w:rsidRDefault="00892127" w:rsidP="00A27F40">
                  <w:pPr>
                    <w:framePr w:hSpace="180" w:wrap="around" w:vAnchor="text" w:hAnchor="margin" w:y="179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892127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  <w:t>Size</w:t>
                  </w:r>
                </w:p>
              </w:tc>
              <w:tc>
                <w:tcPr>
                  <w:tcW w:w="1134" w:type="dxa"/>
                  <w:vAlign w:val="center"/>
                </w:tcPr>
                <w:p w14:paraId="47BFA3FB" w14:textId="77777777" w:rsidR="00892127" w:rsidRPr="00892127" w:rsidRDefault="00892127" w:rsidP="00A27F40">
                  <w:pPr>
                    <w:framePr w:hSpace="180" w:wrap="around" w:vAnchor="text" w:hAnchor="margin" w:y="179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892127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  <w:t>Load Index (min)</w:t>
                  </w:r>
                </w:p>
              </w:tc>
              <w:tc>
                <w:tcPr>
                  <w:tcW w:w="1134" w:type="dxa"/>
                  <w:vAlign w:val="center"/>
                </w:tcPr>
                <w:p w14:paraId="1E02AF86" w14:textId="77777777" w:rsidR="00892127" w:rsidRPr="00892127" w:rsidRDefault="00892127" w:rsidP="00A27F40">
                  <w:pPr>
                    <w:framePr w:hSpace="180" w:wrap="around" w:vAnchor="text" w:hAnchor="margin" w:y="179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892127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  <w:t>Generic Tyre Dataset used in Assessment</w:t>
                  </w:r>
                </w:p>
              </w:tc>
            </w:tr>
            <w:tr w:rsidR="00892127" w14:paraId="13B4B2C4" w14:textId="77777777" w:rsidTr="00B1739E">
              <w:tc>
                <w:tcPr>
                  <w:tcW w:w="1985" w:type="dxa"/>
                </w:tcPr>
                <w:p w14:paraId="7263E365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7D1795C5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0CD99EFB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154FAE7C" w14:textId="77777777" w:rsidTr="00B1739E">
              <w:tc>
                <w:tcPr>
                  <w:tcW w:w="1985" w:type="dxa"/>
                </w:tcPr>
                <w:p w14:paraId="163AC9CB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685C3A40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35338A5C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51B28F39" w14:textId="77777777" w:rsidTr="00B1739E">
              <w:tc>
                <w:tcPr>
                  <w:tcW w:w="1985" w:type="dxa"/>
                </w:tcPr>
                <w:p w14:paraId="2CE59454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7E7826B7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62723044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66A07905" w14:textId="77777777" w:rsidTr="00B1739E">
              <w:tc>
                <w:tcPr>
                  <w:tcW w:w="1985" w:type="dxa"/>
                </w:tcPr>
                <w:p w14:paraId="4A2D5479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480E8CD5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713DB047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1D762E40" w14:textId="77777777" w:rsidTr="00B1739E">
              <w:tc>
                <w:tcPr>
                  <w:tcW w:w="1985" w:type="dxa"/>
                </w:tcPr>
                <w:p w14:paraId="354F9DF1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4A6AFA52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0511F87B" w14:textId="77777777" w:rsidR="00892127" w:rsidRDefault="00892127" w:rsidP="00A27F40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</w:tbl>
          <w:p w14:paraId="44C5CC53" w14:textId="77777777" w:rsidR="007540FC" w:rsidRPr="00845E05" w:rsidRDefault="007540FC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6E809A2F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56A7FD93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6115A1C8" w14:textId="77777777" w:rsidTr="008E5102">
        <w:tc>
          <w:tcPr>
            <w:tcW w:w="704" w:type="dxa"/>
            <w:vMerge w:val="restart"/>
            <w:vAlign w:val="center"/>
          </w:tcPr>
          <w:p w14:paraId="186A3644" w14:textId="77777777" w:rsidR="00D96AD8" w:rsidRPr="00845E05" w:rsidRDefault="00D96AD8" w:rsidP="00685DFE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3DB0991B" w14:textId="77777777" w:rsidR="00D96AD8" w:rsidRPr="00845E05" w:rsidRDefault="00D96AD8" w:rsidP="000841A0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Couplings</w:t>
            </w:r>
          </w:p>
        </w:tc>
        <w:tc>
          <w:tcPr>
            <w:tcW w:w="1984" w:type="dxa"/>
            <w:vAlign w:val="center"/>
          </w:tcPr>
          <w:p w14:paraId="3A7EC019" w14:textId="77777777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Dolly Drawbar Coupling Type, Make &amp; Model</w:t>
            </w:r>
          </w:p>
          <w:p w14:paraId="26E54884" w14:textId="2ABB96B7" w:rsidR="00D96AD8" w:rsidRPr="00107B41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  <w:p w14:paraId="3AEE88CF" w14:textId="18B4A78F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(e.g.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 Tow Eye or Gooseneck Kingpin)</w:t>
            </w:r>
          </w:p>
        </w:tc>
        <w:tc>
          <w:tcPr>
            <w:tcW w:w="4111" w:type="dxa"/>
            <w:vAlign w:val="center"/>
          </w:tcPr>
          <w:p w14:paraId="6C034B8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1AD08751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4CE3FAB4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3CBF46C6" w14:textId="77777777" w:rsidTr="008E5102">
        <w:tc>
          <w:tcPr>
            <w:tcW w:w="704" w:type="dxa"/>
            <w:vMerge/>
            <w:vAlign w:val="center"/>
          </w:tcPr>
          <w:p w14:paraId="4C350A8F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29E2E79E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00DC5FCF" w14:textId="4C3F5143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Dolly Drawbar Coupling D-Rating:</w:t>
            </w:r>
          </w:p>
        </w:tc>
        <w:tc>
          <w:tcPr>
            <w:tcW w:w="4111" w:type="dxa"/>
            <w:vAlign w:val="center"/>
          </w:tcPr>
          <w:p w14:paraId="21543FA6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6CAD1869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478E64D6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6EEAC8F4" w14:textId="77777777" w:rsidTr="008E5102">
        <w:tc>
          <w:tcPr>
            <w:tcW w:w="704" w:type="dxa"/>
            <w:vMerge/>
            <w:vAlign w:val="center"/>
          </w:tcPr>
          <w:p w14:paraId="489AA5B9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FD48611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341D4B30" w14:textId="64AFF74B" w:rsidR="00D96AD8" w:rsidRPr="00107B41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Dolly to Semi-trailer Coupling Type, Make &amp; Model 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  <w:p w14:paraId="47282E8A" w14:textId="658CE646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(e.g.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 fifth wheel or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b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>allrace</w:t>
            </w:r>
            <w:proofErr w:type="spellEnd"/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) </w:t>
            </w:r>
          </w:p>
        </w:tc>
        <w:tc>
          <w:tcPr>
            <w:tcW w:w="4111" w:type="dxa"/>
            <w:vAlign w:val="center"/>
          </w:tcPr>
          <w:p w14:paraId="6B8E416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36B21159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685062CA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12E21E77" w14:textId="77777777" w:rsidTr="008E5102">
        <w:tc>
          <w:tcPr>
            <w:tcW w:w="704" w:type="dxa"/>
            <w:vMerge/>
            <w:vAlign w:val="center"/>
          </w:tcPr>
          <w:p w14:paraId="3C1133E4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B00818C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71928BC" w14:textId="77777777" w:rsidR="00D96AD8" w:rsidRPr="00107B41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Dolly to Semi-trailer Coupling D-Rating:</w:t>
            </w:r>
          </w:p>
          <w:p w14:paraId="5D76E240" w14:textId="3DF259B4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(Specify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lowest 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rating for the assembly, e.g. </w:t>
            </w:r>
            <w:r>
              <w:rPr>
                <w:rFonts w:ascii="Segoe UI" w:hAnsi="Segoe UI" w:cs="Segoe UI"/>
                <w:sz w:val="20"/>
                <w:szCs w:val="20"/>
              </w:rPr>
              <w:t>lowest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 rating of fifth wheel and/or </w:t>
            </w:r>
            <w:proofErr w:type="spellStart"/>
            <w:r w:rsidRPr="00107B41">
              <w:rPr>
                <w:rFonts w:ascii="Segoe UI" w:hAnsi="Segoe UI" w:cs="Segoe UI"/>
                <w:sz w:val="20"/>
                <w:szCs w:val="20"/>
              </w:rPr>
              <w:t>ballrace</w:t>
            </w:r>
            <w:proofErr w:type="spellEnd"/>
            <w:r w:rsidRPr="00107B41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11" w:type="dxa"/>
            <w:vAlign w:val="center"/>
          </w:tcPr>
          <w:p w14:paraId="34D29DF9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064CF962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5207DE25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65333CE1" w14:textId="77777777" w:rsidTr="008E5102">
        <w:tc>
          <w:tcPr>
            <w:tcW w:w="704" w:type="dxa"/>
            <w:vMerge/>
            <w:vAlign w:val="center"/>
          </w:tcPr>
          <w:p w14:paraId="07B779B9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24C5746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22C70E25" w14:textId="77777777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Semi-trailer Kingpin Make &amp; Model</w:t>
            </w:r>
          </w:p>
          <w:p w14:paraId="460FE7EA" w14:textId="4976536B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f applicable): </w:t>
            </w:r>
          </w:p>
        </w:tc>
        <w:tc>
          <w:tcPr>
            <w:tcW w:w="4111" w:type="dxa"/>
            <w:vAlign w:val="center"/>
          </w:tcPr>
          <w:p w14:paraId="6B40DAF1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E38C9F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63A8FE5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2732A2EA" w14:textId="77777777" w:rsidTr="008E5102">
        <w:tc>
          <w:tcPr>
            <w:tcW w:w="704" w:type="dxa"/>
            <w:vMerge/>
            <w:vAlign w:val="center"/>
          </w:tcPr>
          <w:p w14:paraId="1484D9C2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47A2B687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484124B8" w14:textId="5F6CFC13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Semi-trailer Kingpin D-Rating: </w:t>
            </w:r>
          </w:p>
        </w:tc>
        <w:tc>
          <w:tcPr>
            <w:tcW w:w="4111" w:type="dxa"/>
            <w:vAlign w:val="center"/>
          </w:tcPr>
          <w:p w14:paraId="062A923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482293B1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7188C676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7F9881A9" w14:textId="77777777" w:rsidTr="008E5102">
        <w:tc>
          <w:tcPr>
            <w:tcW w:w="704" w:type="dxa"/>
            <w:vMerge/>
            <w:vAlign w:val="center"/>
          </w:tcPr>
          <w:p w14:paraId="2588E067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0F1592EF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35437293" w14:textId="77777777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Rear Coupling Type, Make &amp; Model </w:t>
            </w:r>
          </w:p>
          <w:p w14:paraId="730F4987" w14:textId="4C695C2C" w:rsidR="00D96AD8" w:rsidRPr="00107B41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lastRenderedPageBreak/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  <w:p w14:paraId="49B28130" w14:textId="696AF6A6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(e.g.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</w:rPr>
              <w:t>f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ifth </w:t>
            </w:r>
            <w:r>
              <w:rPr>
                <w:rFonts w:ascii="Segoe UI" w:hAnsi="Segoe UI" w:cs="Segoe UI"/>
                <w:sz w:val="20"/>
                <w:szCs w:val="20"/>
              </w:rPr>
              <w:t>w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heel /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b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>all</w:t>
            </w:r>
            <w:r>
              <w:rPr>
                <w:rFonts w:ascii="Segoe UI" w:hAnsi="Segoe UI" w:cs="Segoe UI"/>
                <w:sz w:val="20"/>
                <w:szCs w:val="20"/>
              </w:rPr>
              <w:t>r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>ace</w:t>
            </w:r>
            <w:proofErr w:type="spellEnd"/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 / </w:t>
            </w:r>
            <w:proofErr w:type="spellStart"/>
            <w:r w:rsidRPr="00107B41">
              <w:rPr>
                <w:rFonts w:ascii="Segoe UI" w:hAnsi="Segoe UI" w:cs="Segoe UI"/>
                <w:sz w:val="20"/>
                <w:szCs w:val="20"/>
              </w:rPr>
              <w:t>Ringfeder</w:t>
            </w:r>
            <w:proofErr w:type="spellEnd"/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 fitted to rear of semi-trailer or dog trailer) </w:t>
            </w:r>
          </w:p>
        </w:tc>
        <w:tc>
          <w:tcPr>
            <w:tcW w:w="4111" w:type="dxa"/>
            <w:vAlign w:val="center"/>
          </w:tcPr>
          <w:p w14:paraId="6012E846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6A22579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42883CF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5553E6AB" w14:textId="77777777" w:rsidTr="008E5102">
        <w:tc>
          <w:tcPr>
            <w:tcW w:w="704" w:type="dxa"/>
            <w:vMerge/>
            <w:vAlign w:val="center"/>
          </w:tcPr>
          <w:p w14:paraId="31F7EAA4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0EF175B7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03DA2AE" w14:textId="7B7CA675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Rear Coupling D-Rating:</w:t>
            </w:r>
          </w:p>
        </w:tc>
        <w:tc>
          <w:tcPr>
            <w:tcW w:w="4111" w:type="dxa"/>
            <w:vAlign w:val="center"/>
          </w:tcPr>
          <w:p w14:paraId="3796C5B4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4EEAFD0C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27FAA335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151D1A22" w14:textId="77777777" w:rsidTr="008E5102">
        <w:tc>
          <w:tcPr>
            <w:tcW w:w="704" w:type="dxa"/>
            <w:vMerge w:val="restart"/>
            <w:vAlign w:val="center"/>
          </w:tcPr>
          <w:p w14:paraId="15EC600F" w14:textId="77777777" w:rsidR="00D96AD8" w:rsidRPr="00845E05" w:rsidRDefault="00D96AD8" w:rsidP="00685DFE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282DD03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Brakes</w:t>
            </w:r>
          </w:p>
        </w:tc>
        <w:tc>
          <w:tcPr>
            <w:tcW w:w="1984" w:type="dxa"/>
            <w:vAlign w:val="center"/>
          </w:tcPr>
          <w:p w14:paraId="0C0DAFA8" w14:textId="66239D50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Dolly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Brake Type:</w:t>
            </w:r>
          </w:p>
          <w:p w14:paraId="7F56EFDC" w14:textId="22329B68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(If applicable)</w:t>
            </w:r>
          </w:p>
          <w:p w14:paraId="009A246E" w14:textId="0418766F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(A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xles fitted with disc brakes or drum brakes)</w:t>
            </w:r>
          </w:p>
        </w:tc>
        <w:tc>
          <w:tcPr>
            <w:tcW w:w="4111" w:type="dxa"/>
            <w:vAlign w:val="center"/>
          </w:tcPr>
          <w:p w14:paraId="34743DE5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B1C9F6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141C19F9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496F3339" w14:textId="77777777" w:rsidTr="008E5102">
        <w:tc>
          <w:tcPr>
            <w:tcW w:w="704" w:type="dxa"/>
            <w:vMerge/>
            <w:vAlign w:val="center"/>
          </w:tcPr>
          <w:p w14:paraId="635798F2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29362F1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51AB450C" w14:textId="0D793EE3" w:rsidR="00D96AD8" w:rsidRPr="003B13D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Dolly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Brake Controls:</w:t>
            </w:r>
          </w:p>
          <w:p w14:paraId="5B478806" w14:textId="47853BBC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(e.g.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</w:rPr>
              <w:t>T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EBS </w:t>
            </w:r>
            <w:r>
              <w:rPr>
                <w:rFonts w:ascii="Segoe UI" w:hAnsi="Segoe UI" w:cs="Segoe UI"/>
                <w:sz w:val="20"/>
                <w:szCs w:val="20"/>
              </w:rPr>
              <w:t>or LPV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11" w:type="dxa"/>
            <w:vAlign w:val="center"/>
          </w:tcPr>
          <w:p w14:paraId="623A2B2A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1520934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73381449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38A8FFA5" w14:textId="77777777" w:rsidTr="008E5102">
        <w:tc>
          <w:tcPr>
            <w:tcW w:w="704" w:type="dxa"/>
            <w:vMerge/>
            <w:vAlign w:val="center"/>
          </w:tcPr>
          <w:p w14:paraId="56613CA4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B603F8F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3D9CC8D" w14:textId="01E489B8" w:rsidR="00D96AD8" w:rsidRPr="003B13D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Dolly TEBS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CAN Bus Connection:</w:t>
            </w:r>
          </w:p>
          <w:p w14:paraId="667344F0" w14:textId="472F5E98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Linking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the </w:t>
            </w:r>
            <w:r>
              <w:rPr>
                <w:rFonts w:ascii="Segoe UI" w:hAnsi="Segoe UI" w:cs="Segoe UI"/>
                <w:sz w:val="20"/>
                <w:szCs w:val="20"/>
              </w:rPr>
              <w:t>T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EBS </w:t>
            </w:r>
            <w:r>
              <w:rPr>
                <w:rFonts w:ascii="Segoe UI" w:hAnsi="Segoe UI" w:cs="Segoe UI"/>
                <w:sz w:val="20"/>
                <w:szCs w:val="20"/>
              </w:rPr>
              <w:t>and RSS on all semi-trailers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11" w:type="dxa"/>
            <w:vAlign w:val="center"/>
          </w:tcPr>
          <w:p w14:paraId="6F288BE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0B62387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521CDF22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6B24D7AA" w14:textId="77777777" w:rsidTr="008E5102">
        <w:tc>
          <w:tcPr>
            <w:tcW w:w="704" w:type="dxa"/>
            <w:vMerge/>
            <w:vAlign w:val="center"/>
          </w:tcPr>
          <w:p w14:paraId="5996869A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EB6B3AF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1C55B1F9" w14:textId="77777777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30BAC">
              <w:rPr>
                <w:rFonts w:ascii="Segoe UI" w:hAnsi="Segoe UI" w:cs="Segoe UI"/>
                <w:sz w:val="20"/>
                <w:szCs w:val="20"/>
              </w:rPr>
              <w:t xml:space="preserve">Semi-trailer or Dog Trailer Axle Group Brake Type </w:t>
            </w:r>
          </w:p>
          <w:p w14:paraId="510E5060" w14:textId="7D2F968F" w:rsidR="00D96AD8" w:rsidRPr="00930BAC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30BAC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930BAC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  <w:p w14:paraId="42183670" w14:textId="46A29464" w:rsidR="00D96AD8" w:rsidDel="000B3F32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(A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xles fitted with disc brakes or drum brakes)</w:t>
            </w:r>
          </w:p>
        </w:tc>
        <w:tc>
          <w:tcPr>
            <w:tcW w:w="4111" w:type="dxa"/>
            <w:vAlign w:val="center"/>
          </w:tcPr>
          <w:p w14:paraId="35ED35E3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26A2565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6D297971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16E02620" w14:textId="77777777" w:rsidTr="008E5102">
        <w:tc>
          <w:tcPr>
            <w:tcW w:w="704" w:type="dxa"/>
            <w:vMerge/>
            <w:vAlign w:val="center"/>
          </w:tcPr>
          <w:p w14:paraId="3C020B41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576836C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2CB7986E" w14:textId="77777777" w:rsidR="00D96AD8" w:rsidRPr="00930BAC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30BAC">
              <w:rPr>
                <w:rFonts w:ascii="Segoe UI" w:hAnsi="Segoe UI" w:cs="Segoe UI"/>
                <w:sz w:val="20"/>
                <w:szCs w:val="20"/>
              </w:rPr>
              <w:t>Semi-trailer or Dog Trailer Axle Group Brake Controls:</w:t>
            </w:r>
          </w:p>
          <w:p w14:paraId="1E9C92AA" w14:textId="5D5177AF" w:rsidR="00D96AD8" w:rsidDel="000B3F32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(e.g.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TEBS with RSS) </w:t>
            </w:r>
          </w:p>
        </w:tc>
        <w:tc>
          <w:tcPr>
            <w:tcW w:w="4111" w:type="dxa"/>
            <w:vAlign w:val="center"/>
          </w:tcPr>
          <w:p w14:paraId="77B341B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51981FD3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5409CBE6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269761AA" w14:textId="77777777" w:rsidTr="008E5102">
        <w:tc>
          <w:tcPr>
            <w:tcW w:w="704" w:type="dxa"/>
            <w:vMerge/>
            <w:vAlign w:val="center"/>
          </w:tcPr>
          <w:p w14:paraId="779D670C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C8736A9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46768018" w14:textId="3CD74AE4" w:rsidR="00D96AD8" w:rsidRPr="00930BAC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30BAC">
              <w:rPr>
                <w:rFonts w:ascii="Segoe UI" w:hAnsi="Segoe UI" w:cs="Segoe UI"/>
                <w:sz w:val="20"/>
                <w:szCs w:val="20"/>
              </w:rPr>
              <w:t xml:space="preserve">Semi-trailer or Dog Trailer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TEBS </w:t>
            </w:r>
            <w:r w:rsidRPr="00930BAC">
              <w:rPr>
                <w:rFonts w:ascii="Segoe UI" w:hAnsi="Segoe UI" w:cs="Segoe UI"/>
                <w:sz w:val="20"/>
                <w:szCs w:val="20"/>
              </w:rPr>
              <w:t>CAN Bus Connection:</w:t>
            </w:r>
          </w:p>
          <w:p w14:paraId="1A48E29D" w14:textId="75B6AC46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Linking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the </w:t>
            </w:r>
            <w:r>
              <w:rPr>
                <w:rFonts w:ascii="Segoe UI" w:hAnsi="Segoe UI" w:cs="Segoe UI"/>
                <w:sz w:val="20"/>
                <w:szCs w:val="20"/>
              </w:rPr>
              <w:t>T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EBS </w:t>
            </w:r>
            <w:r>
              <w:rPr>
                <w:rFonts w:ascii="Segoe UI" w:hAnsi="Segoe UI" w:cs="Segoe UI"/>
                <w:sz w:val="20"/>
                <w:szCs w:val="20"/>
              </w:rPr>
              <w:t>and RSS on all semi-trailers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11" w:type="dxa"/>
            <w:vAlign w:val="center"/>
          </w:tcPr>
          <w:p w14:paraId="792A6631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E1C3D12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1C5FE9C1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24E2EB47" w14:textId="77777777" w:rsidTr="008E5102">
        <w:tc>
          <w:tcPr>
            <w:tcW w:w="704" w:type="dxa"/>
            <w:vAlign w:val="center"/>
          </w:tcPr>
          <w:p w14:paraId="47672261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5A9EB369" w14:textId="6316577F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Tare</w:t>
            </w:r>
          </w:p>
        </w:tc>
        <w:tc>
          <w:tcPr>
            <w:tcW w:w="1984" w:type="dxa"/>
            <w:vAlign w:val="center"/>
          </w:tcPr>
          <w:p w14:paraId="1555AAA0" w14:textId="6B279C5E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>Minimum tare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mass</w:t>
            </w:r>
            <w:r w:rsidRPr="00845E05">
              <w:rPr>
                <w:rFonts w:ascii="Segoe UI" w:hAnsi="Segoe UI" w:cs="Segoe UI"/>
                <w:sz w:val="20"/>
                <w:szCs w:val="20"/>
              </w:rPr>
              <w:t xml:space="preserve"> (kg)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AB257F">
              <w:rPr>
                <w:rFonts w:ascii="Segoe UI" w:hAnsi="Segoe UI" w:cs="Segoe UI"/>
                <w:sz w:val="20"/>
                <w:szCs w:val="20"/>
              </w:rPr>
              <w:t>(Including any accessories fitted)</w:t>
            </w:r>
          </w:p>
        </w:tc>
        <w:tc>
          <w:tcPr>
            <w:tcW w:w="4111" w:type="dxa"/>
            <w:vAlign w:val="center"/>
          </w:tcPr>
          <w:p w14:paraId="127F69AF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2F73316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713BF996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55DC1189" w14:textId="77777777" w:rsidTr="008E5102">
        <w:tc>
          <w:tcPr>
            <w:tcW w:w="704" w:type="dxa"/>
            <w:vAlign w:val="center"/>
          </w:tcPr>
          <w:p w14:paraId="1880586E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0ECD31C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Mass</w:t>
            </w:r>
          </w:p>
        </w:tc>
        <w:tc>
          <w:tcPr>
            <w:tcW w:w="1984" w:type="dxa"/>
            <w:vAlign w:val="center"/>
          </w:tcPr>
          <w:p w14:paraId="70FB7382" w14:textId="664B81EC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>Aggregate Trailer Mass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(ATM) rating</w:t>
            </w:r>
            <w:r w:rsidRPr="00845E05">
              <w:rPr>
                <w:rFonts w:ascii="Segoe UI" w:hAnsi="Segoe UI" w:cs="Segoe UI"/>
                <w:sz w:val="20"/>
                <w:szCs w:val="20"/>
              </w:rPr>
              <w:t xml:space="preserve"> (kg)</w:t>
            </w:r>
          </w:p>
        </w:tc>
        <w:tc>
          <w:tcPr>
            <w:tcW w:w="4111" w:type="dxa"/>
            <w:vAlign w:val="center"/>
          </w:tcPr>
          <w:p w14:paraId="798B48B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9668A00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6DC9129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23EE8701" w14:textId="77777777" w:rsidTr="008E5102">
        <w:tc>
          <w:tcPr>
            <w:tcW w:w="704" w:type="dxa"/>
            <w:vAlign w:val="center"/>
          </w:tcPr>
          <w:p w14:paraId="722AA9BE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69BED143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Other</w:t>
            </w:r>
          </w:p>
        </w:tc>
        <w:tc>
          <w:tcPr>
            <w:tcW w:w="1984" w:type="dxa"/>
            <w:vAlign w:val="center"/>
          </w:tcPr>
          <w:p w14:paraId="586EDF44" w14:textId="77777777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>Additional or special requirements</w:t>
            </w:r>
          </w:p>
        </w:tc>
        <w:tc>
          <w:tcPr>
            <w:tcW w:w="4111" w:type="dxa"/>
            <w:vAlign w:val="center"/>
          </w:tcPr>
          <w:p w14:paraId="30780B12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20B8279F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53D4C09F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</w:tbl>
    <w:p w14:paraId="10BDF2C7" w14:textId="0A73DBB5" w:rsidR="00845E05" w:rsidRDefault="00845E05" w:rsidP="0064190D">
      <w:pPr>
        <w:pStyle w:val="BodyText"/>
      </w:pPr>
    </w:p>
    <w:p w14:paraId="3574AA56" w14:textId="37B866AC" w:rsidR="00845E05" w:rsidRPr="00845E05" w:rsidRDefault="00627133" w:rsidP="00627133">
      <w:pPr>
        <w:pStyle w:val="Heading1"/>
      </w:pPr>
      <w:bookmarkStart w:id="27" w:name="_Toc164774488"/>
      <w:bookmarkEnd w:id="21"/>
      <w:bookmarkEnd w:id="22"/>
      <w:bookmarkEnd w:id="23"/>
      <w:r>
        <w:t>Combination Dimensions and compliance</w:t>
      </w:r>
      <w:bookmarkEnd w:id="27"/>
    </w:p>
    <w:tbl>
      <w:tblPr>
        <w:tblStyle w:val="TableGrid5"/>
        <w:tblpPr w:leftFromText="180" w:rightFromText="180" w:vertAnchor="text" w:horzAnchor="margin" w:tblpY="179"/>
        <w:tblW w:w="14879" w:type="dxa"/>
        <w:tblLook w:val="04A0" w:firstRow="1" w:lastRow="0" w:firstColumn="1" w:lastColumn="0" w:noHBand="0" w:noVBand="1"/>
      </w:tblPr>
      <w:tblGrid>
        <w:gridCol w:w="704"/>
        <w:gridCol w:w="1276"/>
        <w:gridCol w:w="2126"/>
        <w:gridCol w:w="3969"/>
        <w:gridCol w:w="4111"/>
        <w:gridCol w:w="2693"/>
      </w:tblGrid>
      <w:tr w:rsidR="009B6F2A" w:rsidRPr="00845E05" w14:paraId="16C541ED" w14:textId="77777777" w:rsidTr="00577CDF">
        <w:trPr>
          <w:trHeight w:val="556"/>
        </w:trPr>
        <w:tc>
          <w:tcPr>
            <w:tcW w:w="8075" w:type="dxa"/>
            <w:gridSpan w:val="4"/>
            <w:shd w:val="clear" w:color="auto" w:fill="31A8FF" w:themeFill="accent1" w:themeFillTint="99"/>
            <w:vAlign w:val="center"/>
          </w:tcPr>
          <w:p w14:paraId="666F59C0" w14:textId="69760C59" w:rsidR="009B6F2A" w:rsidRDefault="009B6F2A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Assessor to Complete</w:t>
            </w:r>
          </w:p>
        </w:tc>
        <w:tc>
          <w:tcPr>
            <w:tcW w:w="6804" w:type="dxa"/>
            <w:gridSpan w:val="2"/>
            <w:shd w:val="clear" w:color="auto" w:fill="00B050"/>
            <w:vAlign w:val="center"/>
          </w:tcPr>
          <w:p w14:paraId="6284ABF2" w14:textId="40EBB284" w:rsidR="009B6F2A" w:rsidRPr="00627133" w:rsidRDefault="009B6F2A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Main Roads</w:t>
            </w:r>
            <w:r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 xml:space="preserve"> t</w:t>
            </w: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o</w:t>
            </w:r>
            <w:r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 xml:space="preserve"> </w:t>
            </w: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Complete</w:t>
            </w:r>
          </w:p>
        </w:tc>
      </w:tr>
      <w:tr w:rsidR="00D96AD8" w:rsidRPr="00845E05" w14:paraId="419F1236" w14:textId="77777777" w:rsidTr="00577CDF">
        <w:tc>
          <w:tcPr>
            <w:tcW w:w="704" w:type="dxa"/>
            <w:shd w:val="clear" w:color="auto" w:fill="31A8FF" w:themeFill="accent1" w:themeFillTint="99"/>
          </w:tcPr>
          <w:p w14:paraId="57B786A6" w14:textId="77777777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shd w:val="clear" w:color="auto" w:fill="31A8FF" w:themeFill="accent1" w:themeFillTint="99"/>
            <w:vAlign w:val="center"/>
          </w:tcPr>
          <w:p w14:paraId="36B56D3D" w14:textId="77777777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Category or Component</w:t>
            </w:r>
          </w:p>
        </w:tc>
        <w:tc>
          <w:tcPr>
            <w:tcW w:w="2126" w:type="dxa"/>
            <w:shd w:val="clear" w:color="auto" w:fill="31A8FF" w:themeFill="accent1" w:themeFillTint="99"/>
            <w:vAlign w:val="center"/>
          </w:tcPr>
          <w:p w14:paraId="692C9C51" w14:textId="77777777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Parameter</w:t>
            </w:r>
          </w:p>
        </w:tc>
        <w:tc>
          <w:tcPr>
            <w:tcW w:w="3969" w:type="dxa"/>
            <w:shd w:val="clear" w:color="auto" w:fill="31A8FF" w:themeFill="accent1" w:themeFillTint="99"/>
            <w:vAlign w:val="center"/>
          </w:tcPr>
          <w:p w14:paraId="6F75C37D" w14:textId="132EC8FB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Required </w:t>
            </w:r>
            <w:r w:rsidRPr="00845E05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Specification</w:t>
            </w:r>
          </w:p>
        </w:tc>
        <w:tc>
          <w:tcPr>
            <w:tcW w:w="4111" w:type="dxa"/>
            <w:shd w:val="clear" w:color="auto" w:fill="00B050"/>
            <w:vAlign w:val="center"/>
          </w:tcPr>
          <w:p w14:paraId="192E6D00" w14:textId="3DE2571B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As Built Specification</w:t>
            </w:r>
          </w:p>
          <w:p w14:paraId="251850E6" w14:textId="77777777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2693" w:type="dxa"/>
            <w:shd w:val="clear" w:color="auto" w:fill="00B050"/>
            <w:vAlign w:val="center"/>
          </w:tcPr>
          <w:p w14:paraId="30E44E5D" w14:textId="59948F01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627133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List evidence </w:t>
            </w: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p</w:t>
            </w:r>
            <w:r w:rsidRPr="00627133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rovided to support </w:t>
            </w: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as built specification</w:t>
            </w:r>
          </w:p>
        </w:tc>
      </w:tr>
      <w:tr w:rsidR="00D96AD8" w:rsidRPr="00845E05" w14:paraId="521BB17A" w14:textId="77777777" w:rsidTr="008E5102">
        <w:tc>
          <w:tcPr>
            <w:tcW w:w="704" w:type="dxa"/>
            <w:vAlign w:val="center"/>
          </w:tcPr>
          <w:p w14:paraId="0E8A85F3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73417711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Dimensions</w:t>
            </w:r>
          </w:p>
        </w:tc>
        <w:tc>
          <w:tcPr>
            <w:tcW w:w="2126" w:type="dxa"/>
          </w:tcPr>
          <w:p w14:paraId="3181C56E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Compliance with the dimensions in the drawing/s (specify drawing number/s)</w:t>
            </w:r>
          </w:p>
        </w:tc>
        <w:tc>
          <w:tcPr>
            <w:tcW w:w="3969" w:type="dxa"/>
          </w:tcPr>
          <w:p w14:paraId="5A7FE959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vAlign w:val="center"/>
          </w:tcPr>
          <w:p w14:paraId="2AF32D1D" w14:textId="77777777" w:rsidR="00D96AD8" w:rsidRPr="00845E05" w:rsidRDefault="00D96AD8" w:rsidP="009B6F2A">
            <w:pPr>
              <w:jc w:val="center"/>
              <w:rPr>
                <w:rFonts w:ascii="Segoe UI" w:hAnsi="Segoe UI"/>
                <w:lang w:val="en-GB"/>
              </w:rPr>
            </w:pPr>
          </w:p>
        </w:tc>
        <w:tc>
          <w:tcPr>
            <w:tcW w:w="2693" w:type="dxa"/>
          </w:tcPr>
          <w:p w14:paraId="4E168C93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</w:tbl>
    <w:p w14:paraId="1A0EFA56" w14:textId="65A20BB8" w:rsidR="005A18E2" w:rsidRDefault="005A18E2" w:rsidP="0064190D">
      <w:pPr>
        <w:pStyle w:val="BodyText"/>
      </w:pPr>
    </w:p>
    <w:p w14:paraId="1B7C6BF1" w14:textId="2F34682C" w:rsidR="00845E05" w:rsidRDefault="00845E05" w:rsidP="00356070">
      <w:pPr>
        <w:pStyle w:val="Heading1"/>
      </w:pPr>
      <w:bookmarkStart w:id="28" w:name="_Vehicle_design_Schematic"/>
      <w:bookmarkStart w:id="29" w:name="_Ref43296610"/>
      <w:bookmarkStart w:id="30" w:name="_Toc164774489"/>
      <w:bookmarkEnd w:id="28"/>
      <w:r w:rsidRPr="0006586D">
        <w:t xml:space="preserve">Vehicle </w:t>
      </w:r>
      <w:r w:rsidR="00A47908">
        <w:t xml:space="preserve">design </w:t>
      </w:r>
      <w:r w:rsidRPr="0006586D">
        <w:t>Schematic Drawing</w:t>
      </w:r>
      <w:bookmarkEnd w:id="29"/>
      <w:bookmarkEnd w:id="30"/>
    </w:p>
    <w:p w14:paraId="7E4E4A78" w14:textId="1C8BCC91" w:rsidR="00197CD2" w:rsidRDefault="00197CD2" w:rsidP="0064190D">
      <w:pPr>
        <w:pStyle w:val="BodyText"/>
      </w:pPr>
    </w:p>
    <w:p w14:paraId="67B337AD" w14:textId="5D0B3DF6" w:rsidR="00197CD2" w:rsidRDefault="00197CD2" w:rsidP="00197CD2">
      <w:pPr>
        <w:pStyle w:val="Heading1"/>
      </w:pPr>
      <w:bookmarkStart w:id="31" w:name="_Toc164774490"/>
      <w:r>
        <w:lastRenderedPageBreak/>
        <w:t xml:space="preserve">Inspection Notes </w:t>
      </w:r>
      <w:r w:rsidRPr="00197CD2">
        <w:t xml:space="preserve">(For </w:t>
      </w:r>
      <w:r w:rsidR="006B2AA6">
        <w:t xml:space="preserve">Main Roads </w:t>
      </w:r>
      <w:r w:rsidRPr="00197CD2">
        <w:t>office use only)</w:t>
      </w:r>
      <w:bookmarkEnd w:id="31"/>
    </w:p>
    <w:tbl>
      <w:tblPr>
        <w:tblStyle w:val="TableGridLight"/>
        <w:tblW w:w="9634" w:type="dxa"/>
        <w:tblLook w:val="01E0" w:firstRow="1" w:lastRow="1" w:firstColumn="1" w:lastColumn="1" w:noHBand="0" w:noVBand="0"/>
      </w:tblPr>
      <w:tblGrid>
        <w:gridCol w:w="4106"/>
        <w:gridCol w:w="5528"/>
      </w:tblGrid>
      <w:tr w:rsidR="00C72268" w:rsidRPr="00A87C0C" w14:paraId="37A76E66" w14:textId="77777777" w:rsidTr="00C72268">
        <w:trPr>
          <w:trHeight w:val="294"/>
        </w:trPr>
        <w:tc>
          <w:tcPr>
            <w:tcW w:w="4106" w:type="dxa"/>
            <w:shd w:val="clear" w:color="auto" w:fill="9A9B9D" w:themeFill="accent6" w:themeFillTint="99"/>
          </w:tcPr>
          <w:p w14:paraId="40C781EF" w14:textId="77777777" w:rsidR="00C72268" w:rsidRPr="00C72268" w:rsidRDefault="00C72268" w:rsidP="00692FD7">
            <w:pPr>
              <w:suppressAutoHyphens/>
              <w:spacing w:before="80" w:after="80"/>
              <w:rPr>
                <w:rFonts w:ascii="Segoe UI" w:eastAsia="Batang" w:hAnsi="Segoe UI" w:cs="Segoe UI"/>
                <w:b/>
                <w:color w:val="FFFFFF" w:themeColor="background1"/>
                <w:szCs w:val="22"/>
              </w:rPr>
            </w:pPr>
            <w:r w:rsidRPr="00C72268">
              <w:rPr>
                <w:rFonts w:ascii="Segoe UI" w:eastAsia="Batang" w:hAnsi="Segoe UI" w:cs="Segoe UI"/>
                <w:b/>
                <w:color w:val="FFFFFF" w:themeColor="background1"/>
                <w:szCs w:val="22"/>
              </w:rPr>
              <w:t>Associated Documents</w:t>
            </w:r>
            <w:r w:rsidRPr="00A87C0C">
              <w:rPr>
                <w:rFonts w:ascii="Segoe UI" w:eastAsia="Batang" w:hAnsi="Segoe UI" w:cs="Segoe UI"/>
                <w:b/>
                <w:color w:val="FFFFFF" w:themeColor="background1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9A9B9D" w:themeFill="accent6" w:themeFillTint="99"/>
          </w:tcPr>
          <w:p w14:paraId="0E3F90EC" w14:textId="6A733C4B" w:rsidR="00C72268" w:rsidRPr="00C72268" w:rsidRDefault="00C72268" w:rsidP="00692FD7">
            <w:pPr>
              <w:suppressAutoHyphens/>
              <w:spacing w:before="80" w:after="80"/>
              <w:rPr>
                <w:rFonts w:ascii="Segoe UI" w:eastAsia="Batang" w:hAnsi="Segoe UI" w:cs="Segoe UI"/>
                <w:b/>
                <w:color w:val="FFFFFF" w:themeColor="background1"/>
                <w:szCs w:val="22"/>
              </w:rPr>
            </w:pPr>
            <w:r w:rsidRPr="00C72268">
              <w:rPr>
                <w:rFonts w:ascii="Segoe UI" w:eastAsia="Batang" w:hAnsi="Segoe UI" w:cs="Segoe UI"/>
                <w:b/>
                <w:color w:val="FFFFFF" w:themeColor="background1"/>
                <w:szCs w:val="22"/>
              </w:rPr>
              <w:t>Trim Reference</w:t>
            </w:r>
          </w:p>
        </w:tc>
      </w:tr>
      <w:tr w:rsidR="00C72268" w:rsidRPr="00A87C0C" w14:paraId="1C5D7558" w14:textId="77777777" w:rsidTr="00C72268">
        <w:trPr>
          <w:trHeight w:val="294"/>
        </w:trPr>
        <w:tc>
          <w:tcPr>
            <w:tcW w:w="4106" w:type="dxa"/>
            <w:vAlign w:val="center"/>
          </w:tcPr>
          <w:p w14:paraId="2D430F87" w14:textId="4E966BAD" w:rsidR="00C72268" w:rsidRPr="00A87C0C" w:rsidRDefault="00C72268" w:rsidP="00704EF1">
            <w:pPr>
              <w:rPr>
                <w:rFonts w:ascii="Segoe UI" w:eastAsia="Batang" w:hAnsi="Segoe UI" w:cs="Segoe UI"/>
                <w:sz w:val="20"/>
                <w:szCs w:val="20"/>
              </w:rPr>
            </w:pPr>
            <w:r w:rsidRPr="00225DCA">
              <w:rPr>
                <w:rFonts w:ascii="Segoe UI" w:hAnsi="Segoe UI" w:cs="Segoe UI"/>
                <w:sz w:val="20"/>
                <w:szCs w:val="20"/>
                <w:lang w:val="en-GB"/>
              </w:rPr>
              <w:t>Inspected Part B</w:t>
            </w:r>
          </w:p>
        </w:tc>
        <w:tc>
          <w:tcPr>
            <w:tcW w:w="5528" w:type="dxa"/>
          </w:tcPr>
          <w:p w14:paraId="00B78B08" w14:textId="23DD1966" w:rsidR="00C72268" w:rsidRPr="00A87C0C" w:rsidRDefault="00C72268" w:rsidP="00C72268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C72268" w:rsidRPr="00A87C0C" w14:paraId="4332BDD1" w14:textId="77777777" w:rsidTr="00C72268">
        <w:trPr>
          <w:trHeight w:val="294"/>
        </w:trPr>
        <w:tc>
          <w:tcPr>
            <w:tcW w:w="4106" w:type="dxa"/>
            <w:vAlign w:val="center"/>
          </w:tcPr>
          <w:p w14:paraId="486B76BA" w14:textId="53D0D1D7" w:rsidR="00C72268" w:rsidRPr="00A87C0C" w:rsidRDefault="00C72268" w:rsidP="00704EF1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225DCA">
              <w:rPr>
                <w:rFonts w:ascii="Segoe UI" w:hAnsi="Segoe UI" w:cs="Segoe UI"/>
                <w:sz w:val="20"/>
                <w:szCs w:val="20"/>
                <w:lang w:val="en-GB"/>
              </w:rPr>
              <w:t>Towing Vehicle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</w:t>
            </w:r>
            <w:r w:rsidRPr="00225DCA">
              <w:rPr>
                <w:rFonts w:ascii="Segoe UI" w:hAnsi="Segoe UI" w:cs="Segoe UI"/>
                <w:sz w:val="20"/>
                <w:szCs w:val="20"/>
                <w:lang w:val="en-GB"/>
              </w:rPr>
              <w:t>Manufacturer Declaration(s)</w:t>
            </w:r>
          </w:p>
        </w:tc>
        <w:tc>
          <w:tcPr>
            <w:tcW w:w="5528" w:type="dxa"/>
          </w:tcPr>
          <w:p w14:paraId="5DB6A708" w14:textId="77777777" w:rsidR="00C72268" w:rsidRPr="00A87C0C" w:rsidRDefault="00C72268" w:rsidP="00C72268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C72268" w:rsidRPr="00A87C0C" w14:paraId="374A6AC1" w14:textId="77777777" w:rsidTr="00C72268">
        <w:trPr>
          <w:trHeight w:val="294"/>
        </w:trPr>
        <w:tc>
          <w:tcPr>
            <w:tcW w:w="4106" w:type="dxa"/>
            <w:vAlign w:val="center"/>
          </w:tcPr>
          <w:p w14:paraId="0CA8C196" w14:textId="6704AACD" w:rsidR="00C72268" w:rsidRPr="00A87C0C" w:rsidRDefault="00C72268" w:rsidP="00704EF1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225DCA">
              <w:rPr>
                <w:rFonts w:ascii="Segoe UI" w:hAnsi="Segoe UI" w:cs="Segoe UI"/>
                <w:sz w:val="20"/>
                <w:szCs w:val="20"/>
                <w:lang w:val="en-GB"/>
              </w:rPr>
              <w:t>Trailer Manufacturer Declaration(s)</w:t>
            </w:r>
          </w:p>
        </w:tc>
        <w:tc>
          <w:tcPr>
            <w:tcW w:w="5528" w:type="dxa"/>
          </w:tcPr>
          <w:p w14:paraId="411755FC" w14:textId="77777777" w:rsidR="00C72268" w:rsidRPr="00A87C0C" w:rsidRDefault="00C72268" w:rsidP="00C72268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C72268" w:rsidRPr="00A87C0C" w14:paraId="0CDDF66A" w14:textId="77777777" w:rsidTr="00C72268">
        <w:trPr>
          <w:trHeight w:val="294"/>
        </w:trPr>
        <w:tc>
          <w:tcPr>
            <w:tcW w:w="4106" w:type="dxa"/>
            <w:vAlign w:val="center"/>
          </w:tcPr>
          <w:p w14:paraId="3CEE4F85" w14:textId="1D737F57" w:rsidR="00C72268" w:rsidRPr="00A87C0C" w:rsidRDefault="00C72268" w:rsidP="00704EF1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225DCA">
              <w:rPr>
                <w:rFonts w:ascii="Segoe UI" w:hAnsi="Segoe UI" w:cs="Segoe UI"/>
                <w:sz w:val="20"/>
                <w:szCs w:val="20"/>
                <w:lang w:val="en-GB"/>
              </w:rPr>
              <w:t>Inspection Photos</w:t>
            </w:r>
          </w:p>
        </w:tc>
        <w:tc>
          <w:tcPr>
            <w:tcW w:w="5528" w:type="dxa"/>
          </w:tcPr>
          <w:p w14:paraId="1D6D8041" w14:textId="77777777" w:rsidR="00C72268" w:rsidRPr="00A87C0C" w:rsidRDefault="00C72268" w:rsidP="00C72268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C72268" w:rsidRPr="00A87C0C" w14:paraId="2EFC2772" w14:textId="77777777" w:rsidTr="00C72268">
        <w:trPr>
          <w:trHeight w:val="294"/>
        </w:trPr>
        <w:tc>
          <w:tcPr>
            <w:tcW w:w="4106" w:type="dxa"/>
            <w:vAlign w:val="center"/>
          </w:tcPr>
          <w:p w14:paraId="3A42E7D9" w14:textId="6A315F93" w:rsidR="00C72268" w:rsidRPr="00A87C0C" w:rsidRDefault="00C72268" w:rsidP="00704EF1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225DCA">
              <w:rPr>
                <w:rFonts w:ascii="Segoe UI" w:hAnsi="Segoe UI" w:cs="Segoe UI"/>
                <w:sz w:val="20"/>
                <w:szCs w:val="20"/>
                <w:lang w:val="en-GB"/>
              </w:rPr>
              <w:t>Towing Vehicle Ratings Letter(s)</w:t>
            </w:r>
          </w:p>
        </w:tc>
        <w:tc>
          <w:tcPr>
            <w:tcW w:w="5528" w:type="dxa"/>
          </w:tcPr>
          <w:p w14:paraId="33C5312C" w14:textId="77777777" w:rsidR="00C72268" w:rsidRPr="00A87C0C" w:rsidRDefault="00C72268" w:rsidP="00C72268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C72268" w:rsidRPr="00A87C0C" w14:paraId="31C3E36C" w14:textId="77777777" w:rsidTr="00C72268">
        <w:trPr>
          <w:trHeight w:val="294"/>
        </w:trPr>
        <w:tc>
          <w:tcPr>
            <w:tcW w:w="4106" w:type="dxa"/>
            <w:vAlign w:val="center"/>
          </w:tcPr>
          <w:p w14:paraId="37F59DDD" w14:textId="032C8583" w:rsidR="00C72268" w:rsidRDefault="00C72268" w:rsidP="00704EF1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225DCA">
              <w:rPr>
                <w:rFonts w:ascii="Segoe UI" w:hAnsi="Segoe UI" w:cs="Segoe UI"/>
                <w:sz w:val="20"/>
                <w:szCs w:val="20"/>
                <w:lang w:val="en-GB"/>
              </w:rPr>
              <w:t>End of Line Brake Report(s)</w:t>
            </w:r>
          </w:p>
        </w:tc>
        <w:tc>
          <w:tcPr>
            <w:tcW w:w="5528" w:type="dxa"/>
          </w:tcPr>
          <w:p w14:paraId="64B5E94C" w14:textId="77777777" w:rsidR="00C72268" w:rsidRPr="00A87C0C" w:rsidRDefault="00C72268" w:rsidP="00C72268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C72268" w:rsidRPr="00A87C0C" w14:paraId="145C7342" w14:textId="77777777" w:rsidTr="00C72268">
        <w:trPr>
          <w:trHeight w:val="294"/>
        </w:trPr>
        <w:tc>
          <w:tcPr>
            <w:tcW w:w="4106" w:type="dxa"/>
            <w:vAlign w:val="center"/>
          </w:tcPr>
          <w:p w14:paraId="0B93927C" w14:textId="5E0AB6C6" w:rsidR="00C72268" w:rsidRDefault="00C72268" w:rsidP="00704EF1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225DCA">
              <w:rPr>
                <w:rFonts w:ascii="Segoe UI" w:hAnsi="Segoe UI" w:cs="Segoe UI"/>
                <w:sz w:val="20"/>
                <w:szCs w:val="20"/>
                <w:lang w:val="en-GB"/>
              </w:rPr>
              <w:t>Other (specify)</w:t>
            </w:r>
          </w:p>
        </w:tc>
        <w:tc>
          <w:tcPr>
            <w:tcW w:w="5528" w:type="dxa"/>
          </w:tcPr>
          <w:p w14:paraId="37676362" w14:textId="77777777" w:rsidR="00C72268" w:rsidRPr="00A87C0C" w:rsidRDefault="00C72268" w:rsidP="00C72268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</w:tbl>
    <w:p w14:paraId="31095459" w14:textId="127A4FFE" w:rsidR="006B2AA6" w:rsidRDefault="006B2AA6" w:rsidP="0064190D">
      <w:pPr>
        <w:pStyle w:val="BodyText"/>
      </w:pPr>
      <w:r>
        <w:br w:type="page"/>
      </w:r>
    </w:p>
    <w:p w14:paraId="795B75EC" w14:textId="77777777" w:rsidR="00356070" w:rsidRDefault="00356070" w:rsidP="00356070">
      <w:pPr>
        <w:rPr>
          <w:lang w:val="en-GB"/>
        </w:rPr>
      </w:pPr>
    </w:p>
    <w:p w14:paraId="6D2FF648" w14:textId="53EDCB16" w:rsidR="00A47908" w:rsidRDefault="00356070" w:rsidP="00197CD2">
      <w:pPr>
        <w:pStyle w:val="Heading1"/>
      </w:pPr>
      <w:bookmarkStart w:id="32" w:name="_Toc164774491"/>
      <w:r>
        <w:t>as built measurements</w:t>
      </w:r>
      <w:r w:rsidR="00197CD2">
        <w:t xml:space="preserve"> </w:t>
      </w:r>
      <w:r w:rsidR="00197CD2" w:rsidRPr="00197CD2">
        <w:t xml:space="preserve">(for </w:t>
      </w:r>
      <w:r w:rsidR="006B2AA6">
        <w:t xml:space="preserve">Main roads </w:t>
      </w:r>
      <w:r w:rsidR="00197CD2" w:rsidRPr="00197CD2">
        <w:t>office use only)</w:t>
      </w:r>
      <w:bookmarkEnd w:id="32"/>
    </w:p>
    <w:p w14:paraId="4CBE3CD5" w14:textId="46C30A22" w:rsidR="00275511" w:rsidRDefault="006B2AA6" w:rsidP="006B2AA6">
      <w:pPr>
        <w:pStyle w:val="Heading2"/>
      </w:pPr>
      <w:r>
        <w:t>Prime Mover:</w:t>
      </w:r>
    </w:p>
    <w:p w14:paraId="548C6145" w14:textId="77777777" w:rsidR="006B2AA6" w:rsidRDefault="006B2AA6" w:rsidP="006B2AA6"/>
    <w:tbl>
      <w:tblPr>
        <w:tblW w:w="11510" w:type="dxa"/>
        <w:jc w:val="center"/>
        <w:tblLayout w:type="fixed"/>
        <w:tblLook w:val="04A0" w:firstRow="1" w:lastRow="0" w:firstColumn="1" w:lastColumn="0" w:noHBand="0" w:noVBand="1"/>
      </w:tblPr>
      <w:tblGrid>
        <w:gridCol w:w="1048"/>
        <w:gridCol w:w="2092"/>
        <w:gridCol w:w="2092"/>
        <w:gridCol w:w="2093"/>
        <w:gridCol w:w="2092"/>
        <w:gridCol w:w="2093"/>
      </w:tblGrid>
      <w:tr w:rsidR="006B2AA6" w:rsidRPr="00036A46" w14:paraId="251FAC9A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819D" w14:textId="77777777" w:rsidR="006B2AA6" w:rsidRPr="00036A46" w:rsidRDefault="006B2AA6" w:rsidP="0047061B">
            <w:pPr>
              <w:rPr>
                <w:rFonts w:ascii="Times New Roman" w:eastAsia="Times New Roman" w:hAnsi="Times New Roman"/>
                <w:sz w:val="24"/>
                <w:lang w:eastAsia="en-AU"/>
              </w:rPr>
            </w:pP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B852CF1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Front Overhang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F19E946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Wheelbase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30170676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Fifth Wheel Offset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E5FA325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Fifth Wheel Height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602D12E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Height</w:t>
            </w:r>
          </w:p>
        </w:tc>
      </w:tr>
      <w:tr w:rsidR="006B2AA6" w:rsidRPr="00036A46" w14:paraId="101E81A9" w14:textId="77777777" w:rsidTr="0047061B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5015" w14:textId="77777777" w:rsidR="006B2AA6" w:rsidRPr="00036A46" w:rsidRDefault="006B2AA6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Required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466220D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D352030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A20DEF9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A16FB4E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3EB3BB20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</w:tr>
      <w:tr w:rsidR="006B2AA6" w:rsidRPr="00036A46" w14:paraId="5BA63735" w14:textId="77777777" w:rsidTr="0047061B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0EB5C" w14:textId="77777777" w:rsidR="006B2AA6" w:rsidRPr="00036A46" w:rsidRDefault="006B2AA6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Actual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226C1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5772E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9FAFA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E0570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37180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</w:tr>
    </w:tbl>
    <w:p w14:paraId="12A0C1D3" w14:textId="77777777" w:rsidR="006B2AA6" w:rsidRDefault="006B2AA6" w:rsidP="006B2AA6">
      <w:r>
        <w:t xml:space="preserve">  </w:t>
      </w:r>
    </w:p>
    <w:p w14:paraId="3C387FC3" w14:textId="77777777" w:rsidR="006B2AA6" w:rsidRDefault="006B2AA6" w:rsidP="006B2AA6">
      <w:pPr>
        <w:jc w:val="center"/>
      </w:pPr>
      <w:r>
        <w:t xml:space="preserve"> </w:t>
      </w:r>
      <w:r>
        <w:tab/>
      </w:r>
      <w:r>
        <w:tab/>
      </w:r>
      <w:r w:rsidRPr="009E527A">
        <w:rPr>
          <w:noProof/>
        </w:rPr>
        <w:drawing>
          <wp:inline distT="0" distB="0" distL="0" distR="0" wp14:anchorId="26B0BDB2" wp14:editId="0DFD123C">
            <wp:extent cx="8349851" cy="2160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98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A39F3" w14:textId="2D30D9A8" w:rsidR="006B2AA6" w:rsidRDefault="006B2AA6" w:rsidP="006B2AA6">
      <w:pPr>
        <w:jc w:val="center"/>
      </w:pPr>
    </w:p>
    <w:p w14:paraId="461ACC49" w14:textId="77777777" w:rsidR="001C70C3" w:rsidRDefault="001C70C3" w:rsidP="006B2AA6">
      <w:pPr>
        <w:jc w:val="center"/>
      </w:pPr>
    </w:p>
    <w:tbl>
      <w:tblPr>
        <w:tblW w:w="976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  <w:gridCol w:w="2180"/>
      </w:tblGrid>
      <w:tr w:rsidR="006B2AA6" w:rsidRPr="00036A46" w14:paraId="2C8D0F73" w14:textId="77777777" w:rsidTr="006B2AA6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FE82" w14:textId="77777777" w:rsidR="006B2AA6" w:rsidRPr="00036A46" w:rsidRDefault="006B2AA6" w:rsidP="0047061B">
            <w:pPr>
              <w:rPr>
                <w:rFonts w:ascii="Times New Roman" w:eastAsia="Times New Roman" w:hAnsi="Times New Roman"/>
                <w:sz w:val="24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1A79BC43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1-2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B3813B5" w14:textId="1EB43ABB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2-3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158D787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3-4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851288B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4-5</w:t>
            </w:r>
          </w:p>
        </w:tc>
      </w:tr>
      <w:tr w:rsidR="006B2AA6" w:rsidRPr="00036A46" w14:paraId="7D5FA67A" w14:textId="77777777" w:rsidTr="006B2AA6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67609" w14:textId="77777777" w:rsidR="006B2AA6" w:rsidRPr="00036A46" w:rsidRDefault="006B2AA6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93B0725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88DE20C" w14:textId="78A7FF29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625A466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</w:tcPr>
          <w:p w14:paraId="4D20C62E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</w:tr>
      <w:tr w:rsidR="006B2AA6" w:rsidRPr="00036A46" w14:paraId="4020F52C" w14:textId="77777777" w:rsidTr="006B2AA6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2995E" w14:textId="77777777" w:rsidR="006B2AA6" w:rsidRPr="00036A46" w:rsidRDefault="006B2AA6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429F84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EE41CD" w14:textId="4D11EB4E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5F2DD0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6D7B52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</w:tr>
    </w:tbl>
    <w:p w14:paraId="4B6A608A" w14:textId="77777777" w:rsidR="006B2AA6" w:rsidRDefault="006B2AA6" w:rsidP="006B2AA6">
      <w:pPr>
        <w:jc w:val="center"/>
      </w:pPr>
      <w:r>
        <w:tab/>
      </w:r>
    </w:p>
    <w:p w14:paraId="4B0679E1" w14:textId="77777777" w:rsidR="006B2AA6" w:rsidRDefault="006B2AA6" w:rsidP="006B2AA6">
      <w:pPr>
        <w:jc w:val="center"/>
      </w:pPr>
      <w:r>
        <w:lastRenderedPageBreak/>
        <w:tab/>
      </w:r>
      <w:r w:rsidRPr="009E527A">
        <w:rPr>
          <w:noProof/>
        </w:rPr>
        <w:drawing>
          <wp:inline distT="0" distB="0" distL="0" distR="0" wp14:anchorId="30AE1316" wp14:editId="0CEBAA48">
            <wp:extent cx="8233664" cy="216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366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E8E38" w14:textId="28602257" w:rsidR="006B2AA6" w:rsidRDefault="006B2AA6" w:rsidP="006B2AA6"/>
    <w:p w14:paraId="0B122B64" w14:textId="77777777" w:rsidR="006B2AA6" w:rsidRDefault="006B2AA6" w:rsidP="006B2AA6"/>
    <w:tbl>
      <w:tblPr>
        <w:tblW w:w="758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6B2AA6" w:rsidRPr="00036A46" w14:paraId="0CA9E48E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E03F" w14:textId="77777777" w:rsidR="006B2AA6" w:rsidRPr="00036A46" w:rsidRDefault="006B2AA6" w:rsidP="0047061B">
            <w:pPr>
              <w:rPr>
                <w:rFonts w:ascii="Times New Roman" w:eastAsia="Times New Roman" w:hAnsi="Times New Roman"/>
                <w:sz w:val="24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101ABED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Steer Track Width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82D712B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Dual Tyre Spacing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25B892B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Track Width</w:t>
            </w:r>
          </w:p>
        </w:tc>
      </w:tr>
      <w:tr w:rsidR="006B2AA6" w:rsidRPr="00036A46" w14:paraId="3E52A33E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1DC53" w14:textId="77777777" w:rsidR="006B2AA6" w:rsidRPr="00036A46" w:rsidRDefault="006B2AA6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E5E4A95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2604386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420B15DD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</w:tr>
      <w:tr w:rsidR="006B2AA6" w:rsidRPr="00036A46" w14:paraId="10493E95" w14:textId="77777777" w:rsidTr="0047061B">
        <w:trPr>
          <w:trHeight w:val="33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D57D8" w14:textId="77777777" w:rsidR="006B2AA6" w:rsidRPr="00036A46" w:rsidRDefault="006B2AA6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2FB689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7A8109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B509E3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</w:tr>
    </w:tbl>
    <w:p w14:paraId="64F289EE" w14:textId="77777777" w:rsidR="006B2AA6" w:rsidRDefault="006B2AA6" w:rsidP="006B2AA6"/>
    <w:p w14:paraId="47A26B51" w14:textId="5EB7943B" w:rsidR="001C70C3" w:rsidRDefault="006B2AA6" w:rsidP="006B2AA6">
      <w:pPr>
        <w:jc w:val="center"/>
      </w:pPr>
      <w:r>
        <w:rPr>
          <w:noProof/>
        </w:rPr>
        <w:drawing>
          <wp:inline distT="0" distB="0" distL="0" distR="0" wp14:anchorId="3E0886E4" wp14:editId="3255CA9D">
            <wp:extent cx="3755945" cy="2700000"/>
            <wp:effectExtent l="0" t="0" r="0" b="571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0EC6246-1156-043D-3BF8-63578901CB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0EC6246-1156-043D-3BF8-63578901CB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94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BE5EE" w14:textId="0BB5C454" w:rsidR="006B2AA6" w:rsidRDefault="001C70C3" w:rsidP="001C70C3">
      <w:pPr>
        <w:pStyle w:val="Heading2"/>
      </w:pPr>
      <w:r>
        <w:br w:type="page"/>
      </w:r>
      <w:r w:rsidR="006B2AA6">
        <w:lastRenderedPageBreak/>
        <w:t>Semi-trailer</w:t>
      </w:r>
    </w:p>
    <w:p w14:paraId="4B5A3814" w14:textId="77777777" w:rsidR="001C70C3" w:rsidRPr="001C70C3" w:rsidRDefault="001C70C3" w:rsidP="001C70C3">
      <w:pPr>
        <w:rPr>
          <w:lang w:val="en-GB"/>
        </w:rPr>
      </w:pPr>
    </w:p>
    <w:tbl>
      <w:tblPr>
        <w:tblW w:w="16302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1048"/>
        <w:gridCol w:w="1906"/>
        <w:gridCol w:w="1907"/>
        <w:gridCol w:w="1907"/>
        <w:gridCol w:w="1907"/>
        <w:gridCol w:w="1906"/>
        <w:gridCol w:w="1907"/>
        <w:gridCol w:w="1907"/>
        <w:gridCol w:w="1907"/>
      </w:tblGrid>
      <w:tr w:rsidR="001C70C3" w:rsidRPr="001C70C3" w14:paraId="4FFB7537" w14:textId="77777777" w:rsidTr="001C70C3">
        <w:trPr>
          <w:trHeight w:val="31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F2B94" w14:textId="77777777" w:rsidR="001C70C3" w:rsidRPr="001C70C3" w:rsidRDefault="001C70C3" w:rsidP="001C70C3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FF7A389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Front Overhang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A497F48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S-Dimension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00A4D60F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Rear Overhang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EB4BC50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Coupling Overhang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06A9321E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Coupling Underrun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3F45ACD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Coupling Height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04C4343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Deck Height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8BD448C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Height</w:t>
            </w:r>
          </w:p>
        </w:tc>
      </w:tr>
      <w:tr w:rsidR="001C70C3" w:rsidRPr="001C70C3" w14:paraId="07C18C96" w14:textId="77777777" w:rsidTr="001C70C3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AE52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3487CD8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EEA4A74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D3711C5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4B16CEF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5ACF9C6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7F6D873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3DAA478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65E470A0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1C70C3" w:rsidRPr="001C70C3" w14:paraId="5A6C3908" w14:textId="77777777" w:rsidTr="001C70C3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AFD88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D163C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ACEBD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A2BC8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E9311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CACF2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39B7A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06FD0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E45E5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1AA11C17" w14:textId="31BF6AEF" w:rsidR="00275511" w:rsidRDefault="00275511" w:rsidP="00275511">
      <w:pPr>
        <w:rPr>
          <w:lang w:val="en-GB"/>
        </w:rPr>
      </w:pPr>
    </w:p>
    <w:p w14:paraId="17761EBB" w14:textId="18F0BB63" w:rsidR="00275511" w:rsidRDefault="001C70C3" w:rsidP="001C70C3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665175AB" wp14:editId="3A892E48">
            <wp:extent cx="5708190" cy="2196000"/>
            <wp:effectExtent l="0" t="0" r="6985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8-0000-01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19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30B1" w14:textId="3BC16071" w:rsidR="00275511" w:rsidRDefault="00275511" w:rsidP="00275511">
      <w:pPr>
        <w:rPr>
          <w:lang w:val="en-GB"/>
        </w:rPr>
      </w:pPr>
    </w:p>
    <w:p w14:paraId="049D9231" w14:textId="77777777" w:rsidR="001C70C3" w:rsidRDefault="001C70C3" w:rsidP="00275511">
      <w:pPr>
        <w:rPr>
          <w:lang w:val="en-GB"/>
        </w:rPr>
      </w:pPr>
    </w:p>
    <w:tbl>
      <w:tblPr>
        <w:tblW w:w="758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1C70C3" w:rsidRPr="001C70C3" w14:paraId="51CEBD90" w14:textId="77777777" w:rsidTr="001C70C3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BEB76" w14:textId="77777777" w:rsidR="001C70C3" w:rsidRPr="001C70C3" w:rsidRDefault="001C70C3" w:rsidP="001C70C3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3294E310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1-2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14D7A472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2-3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2FCC75C4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3-4</w:t>
            </w:r>
          </w:p>
        </w:tc>
      </w:tr>
      <w:tr w:rsidR="001C70C3" w:rsidRPr="001C70C3" w14:paraId="77110616" w14:textId="77777777" w:rsidTr="001C70C3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B2398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4A12F5E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6A32F58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1D5C4007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1C70C3" w:rsidRPr="001C70C3" w14:paraId="482A2142" w14:textId="77777777" w:rsidTr="001C70C3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6703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3C304" w14:textId="418E4CA8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D63FE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1E490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5D2AB0DA" w14:textId="6E11AA02" w:rsidR="00275511" w:rsidRDefault="001C70C3" w:rsidP="001C70C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FE74C17" wp14:editId="3F7C7490">
            <wp:extent cx="4535396" cy="21600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0000000-0008-0000-01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39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0FAE" w14:textId="34CA50EA" w:rsidR="001C70C3" w:rsidRDefault="001C70C3" w:rsidP="001C70C3">
      <w:pPr>
        <w:rPr>
          <w:noProof/>
        </w:rPr>
      </w:pPr>
    </w:p>
    <w:p w14:paraId="508EFE85" w14:textId="25AAFAE6" w:rsidR="001C70C3" w:rsidRDefault="001C70C3" w:rsidP="001C70C3">
      <w:pPr>
        <w:tabs>
          <w:tab w:val="left" w:pos="6585"/>
        </w:tabs>
        <w:rPr>
          <w:lang w:val="en-GB"/>
        </w:rPr>
      </w:pPr>
      <w:r>
        <w:rPr>
          <w:lang w:val="en-GB"/>
        </w:rPr>
        <w:tab/>
      </w:r>
    </w:p>
    <w:tbl>
      <w:tblPr>
        <w:tblW w:w="540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</w:tblGrid>
      <w:tr w:rsidR="001C70C3" w:rsidRPr="001C70C3" w14:paraId="58FC704E" w14:textId="77777777" w:rsidTr="001C70C3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BD500" w14:textId="77777777" w:rsidR="001C70C3" w:rsidRPr="001C70C3" w:rsidRDefault="001C70C3" w:rsidP="001C70C3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32671CF2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Dual Tyre Spacing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8CE2F61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Track Width</w:t>
            </w:r>
          </w:p>
        </w:tc>
      </w:tr>
      <w:tr w:rsidR="001C70C3" w:rsidRPr="001C70C3" w14:paraId="0811F99E" w14:textId="77777777" w:rsidTr="001C70C3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D58E5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8F82CFE" w14:textId="77777777" w:rsidR="001C70C3" w:rsidRPr="00A27F40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13E30A61" w14:textId="77777777" w:rsidR="001C70C3" w:rsidRPr="00A27F40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1C70C3" w:rsidRPr="001C70C3" w14:paraId="0D74C893" w14:textId="77777777" w:rsidTr="001C70C3">
        <w:trPr>
          <w:trHeight w:val="33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1D5BA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1044E" w14:textId="77777777" w:rsidR="001C70C3" w:rsidRPr="00A27F40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F05F8" w14:textId="77777777" w:rsidR="001C70C3" w:rsidRPr="00A27F40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72639647" w14:textId="77777777" w:rsidR="001C70C3" w:rsidRDefault="001C70C3" w:rsidP="001C70C3">
      <w:pPr>
        <w:tabs>
          <w:tab w:val="left" w:pos="6585"/>
        </w:tabs>
        <w:rPr>
          <w:lang w:val="en-GB"/>
        </w:rPr>
      </w:pPr>
    </w:p>
    <w:p w14:paraId="2B6803C7" w14:textId="4CB05DAC" w:rsidR="001C70C3" w:rsidRDefault="001C70C3" w:rsidP="001C70C3">
      <w:pPr>
        <w:tabs>
          <w:tab w:val="left" w:pos="6585"/>
        </w:tabs>
        <w:jc w:val="center"/>
        <w:rPr>
          <w:lang w:val="en-GB"/>
        </w:rPr>
      </w:pPr>
      <w:r w:rsidRPr="001C70C3">
        <w:rPr>
          <w:noProof/>
          <w:lang w:val="en-GB"/>
        </w:rPr>
        <w:drawing>
          <wp:inline distT="0" distB="0" distL="0" distR="0" wp14:anchorId="22E185F2" wp14:editId="726797D1">
            <wp:extent cx="4944230" cy="18720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23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67EE8" w14:textId="053F4195" w:rsidR="001C70C3" w:rsidRDefault="001C70C3" w:rsidP="001C70C3">
      <w:pPr>
        <w:rPr>
          <w:lang w:val="en-GB"/>
        </w:rPr>
      </w:pPr>
    </w:p>
    <w:p w14:paraId="66C3A68D" w14:textId="7FC2FABA" w:rsidR="001C70C3" w:rsidRDefault="001C70C3" w:rsidP="001C70C3">
      <w:pPr>
        <w:tabs>
          <w:tab w:val="left" w:pos="11580"/>
        </w:tabs>
        <w:rPr>
          <w:lang w:val="en-GB"/>
        </w:rPr>
      </w:pPr>
      <w:r>
        <w:rPr>
          <w:lang w:val="en-GB"/>
        </w:rPr>
        <w:tab/>
      </w:r>
    </w:p>
    <w:p w14:paraId="7619AFF9" w14:textId="4BF05408" w:rsidR="001C70C3" w:rsidRDefault="001C70C3">
      <w:pPr>
        <w:rPr>
          <w:lang w:val="en-GB"/>
        </w:rPr>
      </w:pPr>
      <w:r>
        <w:rPr>
          <w:lang w:val="en-GB"/>
        </w:rPr>
        <w:br w:type="page"/>
      </w:r>
    </w:p>
    <w:p w14:paraId="5DD4959D" w14:textId="49CAA9BD" w:rsidR="001C70C3" w:rsidRDefault="001C70C3" w:rsidP="001C70C3">
      <w:pPr>
        <w:pStyle w:val="Heading2"/>
      </w:pPr>
      <w:r>
        <w:lastRenderedPageBreak/>
        <w:t>Converter Dolly</w:t>
      </w:r>
    </w:p>
    <w:p w14:paraId="326341E8" w14:textId="24E4295D" w:rsidR="001C70C3" w:rsidRDefault="001C70C3" w:rsidP="001C70C3">
      <w:pPr>
        <w:tabs>
          <w:tab w:val="left" w:pos="11580"/>
        </w:tabs>
        <w:rPr>
          <w:lang w:val="en-GB"/>
        </w:rPr>
      </w:pPr>
    </w:p>
    <w:tbl>
      <w:tblPr>
        <w:tblW w:w="7560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1C70C3" w:rsidRPr="001C70C3" w14:paraId="0F1813BD" w14:textId="77777777" w:rsidTr="001C70C3">
        <w:trPr>
          <w:trHeight w:val="315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121F8" w14:textId="77777777" w:rsidR="001C70C3" w:rsidRPr="001C70C3" w:rsidRDefault="001C70C3" w:rsidP="001C70C3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D30E79B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Drawbar Length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38320E36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Fifth Wheel Offset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7357EC7B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Fifth Wheel Height</w:t>
            </w:r>
          </w:p>
        </w:tc>
      </w:tr>
      <w:tr w:rsidR="001C70C3" w:rsidRPr="001C70C3" w14:paraId="095749CF" w14:textId="77777777" w:rsidTr="001C70C3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E040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ADCBFA1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1B06F29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48A55268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1C70C3" w:rsidRPr="001C70C3" w14:paraId="1F0DEEE3" w14:textId="77777777" w:rsidTr="001C70C3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3E7F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58619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63F94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1EA14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6013A495" w14:textId="6C9DD320" w:rsidR="001C70C3" w:rsidRDefault="001C70C3" w:rsidP="001C70C3">
      <w:pPr>
        <w:tabs>
          <w:tab w:val="left" w:pos="11580"/>
        </w:tabs>
        <w:jc w:val="center"/>
        <w:rPr>
          <w:lang w:val="en-GB"/>
        </w:rPr>
      </w:pPr>
    </w:p>
    <w:p w14:paraId="7DB95B26" w14:textId="4D0DFE49" w:rsidR="001C70C3" w:rsidRDefault="001C70C3" w:rsidP="001C70C3">
      <w:pPr>
        <w:tabs>
          <w:tab w:val="left" w:pos="11580"/>
        </w:tabs>
        <w:jc w:val="center"/>
        <w:rPr>
          <w:lang w:val="en-GB"/>
        </w:rPr>
      </w:pPr>
      <w:r>
        <w:rPr>
          <w:noProof/>
        </w:rPr>
        <w:drawing>
          <wp:inline distT="0" distB="0" distL="0" distR="0" wp14:anchorId="40A66B7C" wp14:editId="124C1507">
            <wp:extent cx="5664202" cy="1908000"/>
            <wp:effectExtent l="0" t="0" r="0" b="0"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0000000-0008-0000-02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2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0259" w14:textId="77777777" w:rsidR="001C70C3" w:rsidRDefault="001C70C3" w:rsidP="001C70C3">
      <w:pPr>
        <w:tabs>
          <w:tab w:val="left" w:pos="11580"/>
        </w:tabs>
        <w:jc w:val="center"/>
        <w:rPr>
          <w:lang w:val="en-GB"/>
        </w:rPr>
      </w:pPr>
    </w:p>
    <w:p w14:paraId="31C64094" w14:textId="1DA841FD" w:rsidR="001C70C3" w:rsidRDefault="001C70C3" w:rsidP="001C70C3">
      <w:pPr>
        <w:tabs>
          <w:tab w:val="left" w:pos="11580"/>
        </w:tabs>
        <w:jc w:val="center"/>
        <w:rPr>
          <w:lang w:val="en-GB"/>
        </w:rPr>
      </w:pPr>
    </w:p>
    <w:tbl>
      <w:tblPr>
        <w:tblW w:w="7560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1C70C3" w:rsidRPr="001C70C3" w14:paraId="576E1D9E" w14:textId="77777777" w:rsidTr="001C70C3">
        <w:trPr>
          <w:trHeight w:val="315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1D34" w14:textId="77777777" w:rsidR="001C70C3" w:rsidRPr="001C70C3" w:rsidRDefault="001C70C3" w:rsidP="001C70C3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0A614D47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1-2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1DE5A29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2-3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5A35A7AA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3-4</w:t>
            </w:r>
          </w:p>
        </w:tc>
      </w:tr>
      <w:tr w:rsidR="001C70C3" w:rsidRPr="001C70C3" w14:paraId="0F8CF7A9" w14:textId="77777777" w:rsidTr="001C70C3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0FB7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72EA6BC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3BF7088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724D0385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1C70C3" w:rsidRPr="001C70C3" w14:paraId="13B9122F" w14:textId="77777777" w:rsidTr="001C70C3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C911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F4D45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41D78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B506C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1F8E1C00" w14:textId="77777777" w:rsidR="001C70C3" w:rsidRDefault="001C70C3" w:rsidP="001C70C3">
      <w:pPr>
        <w:tabs>
          <w:tab w:val="left" w:pos="11580"/>
        </w:tabs>
        <w:jc w:val="center"/>
        <w:rPr>
          <w:lang w:val="en-GB"/>
        </w:rPr>
      </w:pPr>
    </w:p>
    <w:p w14:paraId="5AF840AE" w14:textId="48107801" w:rsidR="001C70C3" w:rsidRDefault="001C70C3" w:rsidP="001C70C3">
      <w:pPr>
        <w:tabs>
          <w:tab w:val="left" w:pos="11580"/>
        </w:tabs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C512945" wp14:editId="75BD027C">
            <wp:extent cx="5309870" cy="1572895"/>
            <wp:effectExtent l="0" t="0" r="508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486DB" w14:textId="77777777" w:rsidR="001C70C3" w:rsidRDefault="001C70C3" w:rsidP="001C70C3">
      <w:pPr>
        <w:tabs>
          <w:tab w:val="left" w:pos="6585"/>
        </w:tabs>
        <w:rPr>
          <w:lang w:val="en-GB"/>
        </w:rPr>
      </w:pPr>
    </w:p>
    <w:tbl>
      <w:tblPr>
        <w:tblW w:w="540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</w:tblGrid>
      <w:tr w:rsidR="001C70C3" w:rsidRPr="001C70C3" w14:paraId="0956C14E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64A1D" w14:textId="77777777" w:rsidR="001C70C3" w:rsidRPr="001C70C3" w:rsidRDefault="001C70C3" w:rsidP="0047061B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3C60A1B" w14:textId="77777777" w:rsidR="001C70C3" w:rsidRPr="001C70C3" w:rsidRDefault="001C70C3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Dual Tyre Spacing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F7EAA45" w14:textId="77777777" w:rsidR="001C70C3" w:rsidRPr="001C70C3" w:rsidRDefault="001C70C3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Track Width</w:t>
            </w:r>
          </w:p>
        </w:tc>
      </w:tr>
      <w:tr w:rsidR="001C70C3" w:rsidRPr="001C70C3" w14:paraId="291F07FB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29591" w14:textId="77777777" w:rsidR="001C70C3" w:rsidRPr="001C70C3" w:rsidRDefault="001C70C3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570B968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0085D3E7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1C70C3" w:rsidRPr="001C70C3" w14:paraId="61953715" w14:textId="77777777" w:rsidTr="0047061B">
        <w:trPr>
          <w:trHeight w:val="33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F177" w14:textId="77777777" w:rsidR="001C70C3" w:rsidRPr="001C70C3" w:rsidRDefault="001C70C3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939EF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063E5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346F1A3D" w14:textId="77777777" w:rsidR="001C70C3" w:rsidRDefault="001C70C3" w:rsidP="001C70C3">
      <w:pPr>
        <w:tabs>
          <w:tab w:val="left" w:pos="6585"/>
        </w:tabs>
        <w:rPr>
          <w:lang w:val="en-GB"/>
        </w:rPr>
      </w:pPr>
    </w:p>
    <w:p w14:paraId="254E686F" w14:textId="77777777" w:rsidR="001C70C3" w:rsidRDefault="001C70C3" w:rsidP="001C70C3">
      <w:pPr>
        <w:tabs>
          <w:tab w:val="left" w:pos="6585"/>
        </w:tabs>
        <w:jc w:val="center"/>
        <w:rPr>
          <w:lang w:val="en-GB"/>
        </w:rPr>
      </w:pPr>
      <w:r w:rsidRPr="001C70C3">
        <w:rPr>
          <w:noProof/>
          <w:lang w:val="en-GB"/>
        </w:rPr>
        <w:drawing>
          <wp:inline distT="0" distB="0" distL="0" distR="0" wp14:anchorId="06F8C66F" wp14:editId="10E13F75">
            <wp:extent cx="4944230" cy="18720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23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92EBC" w14:textId="77777777" w:rsidR="001C70C3" w:rsidRDefault="001C70C3" w:rsidP="001C70C3">
      <w:pPr>
        <w:rPr>
          <w:lang w:val="en-GB"/>
        </w:rPr>
      </w:pPr>
    </w:p>
    <w:p w14:paraId="1752B5EB" w14:textId="77777777" w:rsidR="001C70C3" w:rsidRDefault="001C70C3" w:rsidP="001C70C3">
      <w:pPr>
        <w:tabs>
          <w:tab w:val="left" w:pos="11580"/>
        </w:tabs>
        <w:rPr>
          <w:lang w:val="en-GB"/>
        </w:rPr>
      </w:pPr>
      <w:r>
        <w:rPr>
          <w:lang w:val="en-GB"/>
        </w:rPr>
        <w:tab/>
      </w:r>
    </w:p>
    <w:p w14:paraId="5B19C71F" w14:textId="7B5F9349" w:rsidR="001C70C3" w:rsidRDefault="001C70C3" w:rsidP="001C70C3">
      <w:pPr>
        <w:pStyle w:val="Heading2"/>
      </w:pPr>
      <w:r>
        <w:br w:type="page"/>
      </w:r>
      <w:r>
        <w:lastRenderedPageBreak/>
        <w:t>Dog Trailer</w:t>
      </w:r>
    </w:p>
    <w:p w14:paraId="1CA2631D" w14:textId="77777777" w:rsidR="007B121D" w:rsidRPr="007B121D" w:rsidRDefault="007B121D" w:rsidP="007B121D">
      <w:pPr>
        <w:rPr>
          <w:lang w:val="en-GB"/>
        </w:rPr>
      </w:pPr>
    </w:p>
    <w:tbl>
      <w:tblPr>
        <w:tblW w:w="7560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7B121D" w:rsidRPr="001C70C3" w14:paraId="674A514A" w14:textId="77777777" w:rsidTr="0047061B">
        <w:trPr>
          <w:trHeight w:val="315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AC744" w14:textId="77777777" w:rsidR="007B121D" w:rsidRPr="001C70C3" w:rsidRDefault="007B121D" w:rsidP="007B121D">
            <w:pPr>
              <w:pStyle w:val="BodyText"/>
              <w:rPr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09B5637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Drawbar Length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2476600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Fifth Wheel Offset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8210F07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Fifth Wheel Height</w:t>
            </w:r>
          </w:p>
        </w:tc>
      </w:tr>
      <w:tr w:rsidR="007B121D" w:rsidRPr="001C70C3" w14:paraId="2E4C72D6" w14:textId="77777777" w:rsidTr="000A7A6E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643E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79B68A0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</w:tcPr>
          <w:p w14:paraId="5009B49D" w14:textId="60BBBE98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1F62D9DB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7B121D" w:rsidRPr="001C70C3" w14:paraId="63834D3D" w14:textId="77777777" w:rsidTr="000A7A6E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5222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1CCBF" w14:textId="77777777" w:rsidR="007B121D" w:rsidRPr="00A27F40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18B8E4" w14:textId="1D8BAB7B" w:rsidR="007B121D" w:rsidRPr="00A27F40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79E642" w14:textId="77777777" w:rsidR="007B121D" w:rsidRPr="00A27F40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3F370024" w14:textId="77777777" w:rsidR="007B121D" w:rsidRDefault="007B121D" w:rsidP="007B121D">
      <w:pPr>
        <w:tabs>
          <w:tab w:val="left" w:pos="11580"/>
        </w:tabs>
        <w:jc w:val="center"/>
        <w:rPr>
          <w:lang w:val="en-GB"/>
        </w:rPr>
      </w:pPr>
    </w:p>
    <w:p w14:paraId="3C0D3CE5" w14:textId="77777777" w:rsidR="007B121D" w:rsidRDefault="007B121D" w:rsidP="007B121D">
      <w:pPr>
        <w:tabs>
          <w:tab w:val="left" w:pos="11580"/>
        </w:tabs>
        <w:jc w:val="center"/>
        <w:rPr>
          <w:lang w:val="en-GB"/>
        </w:rPr>
      </w:pPr>
      <w:r>
        <w:rPr>
          <w:noProof/>
        </w:rPr>
        <w:drawing>
          <wp:inline distT="0" distB="0" distL="0" distR="0" wp14:anchorId="27CD2CE8" wp14:editId="054092DB">
            <wp:extent cx="5664202" cy="1908000"/>
            <wp:effectExtent l="0" t="0" r="0" b="0"/>
            <wp:docPr id="14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0000000-0008-0000-02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2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F288" w14:textId="77777777" w:rsidR="007B121D" w:rsidRDefault="007B121D" w:rsidP="007B121D">
      <w:pPr>
        <w:tabs>
          <w:tab w:val="left" w:pos="11580"/>
        </w:tabs>
        <w:jc w:val="center"/>
        <w:rPr>
          <w:lang w:val="en-GB"/>
        </w:rPr>
      </w:pPr>
    </w:p>
    <w:p w14:paraId="2A964757" w14:textId="77777777" w:rsidR="007B121D" w:rsidRDefault="007B121D" w:rsidP="007B121D">
      <w:pPr>
        <w:tabs>
          <w:tab w:val="left" w:pos="11580"/>
        </w:tabs>
        <w:jc w:val="center"/>
        <w:rPr>
          <w:lang w:val="en-GB"/>
        </w:rPr>
      </w:pPr>
    </w:p>
    <w:tbl>
      <w:tblPr>
        <w:tblW w:w="7560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7B121D" w:rsidRPr="001C70C3" w14:paraId="0B499EEA" w14:textId="77777777" w:rsidTr="0047061B">
        <w:trPr>
          <w:trHeight w:val="315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B98B7" w14:textId="77777777" w:rsidR="007B121D" w:rsidRPr="001C70C3" w:rsidRDefault="007B121D" w:rsidP="0047061B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35E8298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1-2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BC4BA16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2-3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4523D906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3-4</w:t>
            </w:r>
          </w:p>
        </w:tc>
      </w:tr>
      <w:tr w:rsidR="007B121D" w:rsidRPr="001C70C3" w14:paraId="3D0B1649" w14:textId="77777777" w:rsidTr="0047061B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2216B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9A8D85E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D816776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786B077C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7B121D" w:rsidRPr="001C70C3" w14:paraId="0488702B" w14:textId="77777777" w:rsidTr="0047061B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2BA45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0DB67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E05D0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1DF18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0143C9F0" w14:textId="77777777" w:rsidR="007B121D" w:rsidRDefault="007B121D" w:rsidP="007B121D">
      <w:pPr>
        <w:tabs>
          <w:tab w:val="left" w:pos="11580"/>
        </w:tabs>
        <w:jc w:val="center"/>
        <w:rPr>
          <w:lang w:val="en-GB"/>
        </w:rPr>
      </w:pPr>
    </w:p>
    <w:p w14:paraId="20A6A507" w14:textId="77777777" w:rsidR="007B121D" w:rsidRDefault="007B121D" w:rsidP="007B121D">
      <w:pPr>
        <w:tabs>
          <w:tab w:val="left" w:pos="11580"/>
        </w:tabs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94E957B" wp14:editId="76C952D1">
            <wp:extent cx="5309870" cy="1572895"/>
            <wp:effectExtent l="0" t="0" r="508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40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</w:tblGrid>
      <w:tr w:rsidR="007B121D" w:rsidRPr="001C70C3" w14:paraId="21C0F7DD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C4A61" w14:textId="77777777" w:rsidR="007B121D" w:rsidRPr="001C70C3" w:rsidRDefault="007B121D" w:rsidP="0047061B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12E3947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Dual Tyre Spacing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5582646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Track Width</w:t>
            </w:r>
          </w:p>
        </w:tc>
      </w:tr>
      <w:tr w:rsidR="007B121D" w:rsidRPr="001C70C3" w14:paraId="7764C469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1A81D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BCB1750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094A0314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7B121D" w:rsidRPr="001C70C3" w14:paraId="63E44BCD" w14:textId="77777777" w:rsidTr="0047061B">
        <w:trPr>
          <w:trHeight w:val="33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FDCE4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A0D98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82FF2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483CDF19" w14:textId="77777777" w:rsidR="007B121D" w:rsidRDefault="007B121D" w:rsidP="007B121D">
      <w:pPr>
        <w:tabs>
          <w:tab w:val="left" w:pos="6585"/>
        </w:tabs>
        <w:rPr>
          <w:lang w:val="en-GB"/>
        </w:rPr>
      </w:pPr>
    </w:p>
    <w:p w14:paraId="6247A3F0" w14:textId="77777777" w:rsidR="007B121D" w:rsidRDefault="007B121D" w:rsidP="007B121D">
      <w:pPr>
        <w:tabs>
          <w:tab w:val="left" w:pos="6585"/>
        </w:tabs>
        <w:jc w:val="center"/>
        <w:rPr>
          <w:lang w:val="en-GB"/>
        </w:rPr>
      </w:pPr>
      <w:r w:rsidRPr="001C70C3">
        <w:rPr>
          <w:noProof/>
          <w:lang w:val="en-GB"/>
        </w:rPr>
        <w:drawing>
          <wp:inline distT="0" distB="0" distL="0" distR="0" wp14:anchorId="247B128A" wp14:editId="14549D29">
            <wp:extent cx="4578562" cy="1733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282" cy="173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49E4" w14:textId="35E7C161" w:rsidR="007B121D" w:rsidRPr="007B121D" w:rsidRDefault="007B121D" w:rsidP="007B121D">
      <w:pPr>
        <w:tabs>
          <w:tab w:val="left" w:pos="11580"/>
        </w:tabs>
        <w:rPr>
          <w:lang w:val="en-GB"/>
        </w:rPr>
      </w:pPr>
      <w:r>
        <w:rPr>
          <w:lang w:val="en-GB"/>
        </w:rPr>
        <w:tab/>
      </w:r>
    </w:p>
    <w:tbl>
      <w:tblPr>
        <w:tblW w:w="16302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1048"/>
        <w:gridCol w:w="1906"/>
        <w:gridCol w:w="1907"/>
        <w:gridCol w:w="1907"/>
        <w:gridCol w:w="1907"/>
        <w:gridCol w:w="1906"/>
        <w:gridCol w:w="1907"/>
        <w:gridCol w:w="1907"/>
        <w:gridCol w:w="1907"/>
      </w:tblGrid>
      <w:tr w:rsidR="007B121D" w:rsidRPr="001C70C3" w14:paraId="2999BA88" w14:textId="77777777" w:rsidTr="0047061B">
        <w:trPr>
          <w:trHeight w:val="31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78BC5" w14:textId="77777777" w:rsidR="007B121D" w:rsidRPr="001C70C3" w:rsidRDefault="007B121D" w:rsidP="0047061B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219B664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Front Overhang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F771283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S-Dimension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60E12EA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Rear Overhang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14F8875B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Coupling Overhang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1D6D7AB6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Coupling Underrun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0C096AFE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Coupling Height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605A41B4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Deck Height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1976F69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Height</w:t>
            </w:r>
          </w:p>
        </w:tc>
      </w:tr>
      <w:tr w:rsidR="007B121D" w:rsidRPr="001C70C3" w14:paraId="6C58E846" w14:textId="77777777" w:rsidTr="0047061B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5AD68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E2A1E06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0CEA6F5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2E7CDD5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1D05380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0201749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A2A37CA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0AB2C48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01CE8F37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7B121D" w:rsidRPr="001C70C3" w14:paraId="7D0E5D11" w14:textId="77777777" w:rsidTr="0047061B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C796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C7D2A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A8C86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DC979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6E3CC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DF5D4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CB55B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6611E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87572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2B156065" w14:textId="77777777" w:rsidR="007B121D" w:rsidRDefault="007B121D" w:rsidP="007B121D">
      <w:pPr>
        <w:rPr>
          <w:lang w:val="en-GB"/>
        </w:rPr>
      </w:pPr>
    </w:p>
    <w:p w14:paraId="6E1FC90C" w14:textId="77777777" w:rsidR="007B121D" w:rsidRDefault="007B121D" w:rsidP="007B121D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1BE2C492" wp14:editId="49B0F219">
            <wp:extent cx="5669786" cy="2181225"/>
            <wp:effectExtent l="0" t="0" r="7620" b="0"/>
            <wp:docPr id="11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8-0000-01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929" cy="218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58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7B121D" w:rsidRPr="001C70C3" w14:paraId="187C225F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31548" w14:textId="77777777" w:rsidR="007B121D" w:rsidRPr="001C70C3" w:rsidRDefault="007B121D" w:rsidP="0047061B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10442993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1-2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1FBABA5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2-3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4EF4981B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3-4</w:t>
            </w:r>
          </w:p>
        </w:tc>
      </w:tr>
      <w:tr w:rsidR="007B121D" w:rsidRPr="001C70C3" w14:paraId="4C07C6CA" w14:textId="77777777" w:rsidTr="0047061B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52D4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1597153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F5D3C9E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46EB4D78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7B121D" w:rsidRPr="001C70C3" w14:paraId="21E2ED63" w14:textId="77777777" w:rsidTr="0047061B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21730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0642F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00715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CB0AF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51E54272" w14:textId="77777777" w:rsidR="007B121D" w:rsidRDefault="007B121D" w:rsidP="007B121D">
      <w:pPr>
        <w:jc w:val="center"/>
        <w:rPr>
          <w:noProof/>
        </w:rPr>
      </w:pPr>
    </w:p>
    <w:p w14:paraId="19B9B134" w14:textId="0D1DF8FA" w:rsidR="007B121D" w:rsidRDefault="007B121D" w:rsidP="007B121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731218E" wp14:editId="22E10567">
            <wp:extent cx="4535396" cy="2160000"/>
            <wp:effectExtent l="0" t="0" r="0" b="0"/>
            <wp:docPr id="12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0000000-0008-0000-01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39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FE140" w14:textId="77777777" w:rsidR="007B121D" w:rsidRDefault="007B121D" w:rsidP="007B121D">
      <w:pPr>
        <w:rPr>
          <w:noProof/>
        </w:rPr>
      </w:pPr>
    </w:p>
    <w:p w14:paraId="5901010E" w14:textId="77777777" w:rsidR="007B121D" w:rsidRDefault="007B121D" w:rsidP="007B121D">
      <w:pPr>
        <w:tabs>
          <w:tab w:val="left" w:pos="6585"/>
        </w:tabs>
        <w:rPr>
          <w:lang w:val="en-GB"/>
        </w:rPr>
      </w:pPr>
      <w:r>
        <w:rPr>
          <w:lang w:val="en-GB"/>
        </w:rPr>
        <w:tab/>
      </w:r>
    </w:p>
    <w:tbl>
      <w:tblPr>
        <w:tblW w:w="540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</w:tblGrid>
      <w:tr w:rsidR="007B121D" w:rsidRPr="001C70C3" w14:paraId="2A9C93B6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267C1" w14:textId="77777777" w:rsidR="007B121D" w:rsidRPr="001C70C3" w:rsidRDefault="007B121D" w:rsidP="0047061B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09A31FA6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Dual Tyre Spacing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5201D030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Track Width</w:t>
            </w:r>
          </w:p>
        </w:tc>
      </w:tr>
      <w:tr w:rsidR="007B121D" w:rsidRPr="001C70C3" w14:paraId="0393AC66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7187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49F1BAA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06F51783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7B121D" w:rsidRPr="001C70C3" w14:paraId="5594AA7F" w14:textId="77777777" w:rsidTr="0047061B">
        <w:trPr>
          <w:trHeight w:val="33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9742F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B1294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49A00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435DA254" w14:textId="77777777" w:rsidR="007B121D" w:rsidRDefault="007B121D" w:rsidP="007B121D">
      <w:pPr>
        <w:tabs>
          <w:tab w:val="left" w:pos="6585"/>
        </w:tabs>
        <w:rPr>
          <w:lang w:val="en-GB"/>
        </w:rPr>
      </w:pPr>
    </w:p>
    <w:p w14:paraId="4C23C208" w14:textId="266BD48F" w:rsidR="00781E58" w:rsidRDefault="007B121D" w:rsidP="007B121D">
      <w:pPr>
        <w:tabs>
          <w:tab w:val="left" w:pos="6585"/>
        </w:tabs>
        <w:jc w:val="center"/>
        <w:rPr>
          <w:lang w:val="en-GB"/>
        </w:rPr>
      </w:pPr>
      <w:r w:rsidRPr="001C70C3">
        <w:rPr>
          <w:noProof/>
          <w:lang w:val="en-GB"/>
        </w:rPr>
        <w:drawing>
          <wp:inline distT="0" distB="0" distL="0" distR="0" wp14:anchorId="2D98F877" wp14:editId="7C68696B">
            <wp:extent cx="4524375" cy="1713034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26" cy="171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FCB02" w14:textId="107397A2" w:rsidR="007B121D" w:rsidRDefault="00781E58" w:rsidP="00781E58">
      <w:pPr>
        <w:pStyle w:val="Heading2"/>
      </w:pPr>
      <w:r>
        <w:br w:type="page"/>
      </w:r>
      <w:r>
        <w:lastRenderedPageBreak/>
        <w:t>Combination:</w:t>
      </w:r>
    </w:p>
    <w:p w14:paraId="3D8CE36A" w14:textId="60FD30DF" w:rsidR="00781E58" w:rsidRDefault="00781E58" w:rsidP="00781E58">
      <w:pPr>
        <w:rPr>
          <w:lang w:val="en-GB"/>
        </w:rPr>
      </w:pPr>
    </w:p>
    <w:tbl>
      <w:tblPr>
        <w:tblW w:w="16019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1048"/>
        <w:gridCol w:w="1663"/>
        <w:gridCol w:w="1663"/>
        <w:gridCol w:w="1664"/>
        <w:gridCol w:w="1663"/>
        <w:gridCol w:w="1664"/>
        <w:gridCol w:w="1663"/>
        <w:gridCol w:w="1664"/>
        <w:gridCol w:w="1663"/>
        <w:gridCol w:w="1664"/>
      </w:tblGrid>
      <w:tr w:rsidR="00781E58" w:rsidRPr="00781E58" w14:paraId="399F40D3" w14:textId="77777777" w:rsidTr="00781E58">
        <w:trPr>
          <w:trHeight w:val="31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52DDD" w14:textId="77777777" w:rsidR="00781E58" w:rsidRPr="00781E58" w:rsidRDefault="00781E58" w:rsidP="00781E58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A1D3EC4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Cab to Kin Pin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EFDC9FC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1-2</w:t>
            </w:r>
          </w:p>
        </w:tc>
        <w:tc>
          <w:tcPr>
            <w:tcW w:w="1664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93A87C9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2-3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35780F8C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3-4</w:t>
            </w:r>
          </w:p>
        </w:tc>
        <w:tc>
          <w:tcPr>
            <w:tcW w:w="1664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9F94C6B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4-5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BF5878D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5-6</w:t>
            </w:r>
          </w:p>
        </w:tc>
        <w:tc>
          <w:tcPr>
            <w:tcW w:w="1664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55E0E88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6-7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46036DF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7-8</w:t>
            </w:r>
          </w:p>
        </w:tc>
        <w:tc>
          <w:tcPr>
            <w:tcW w:w="1664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1A25DD15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Overall Length</w:t>
            </w:r>
          </w:p>
        </w:tc>
      </w:tr>
      <w:tr w:rsidR="00781E58" w:rsidRPr="00781E58" w14:paraId="62E2DEB0" w14:textId="77777777" w:rsidTr="00781E58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6C275" w14:textId="77777777" w:rsidR="00781E58" w:rsidRPr="00781E58" w:rsidRDefault="00781E58" w:rsidP="00781E5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5DEDA3F" w14:textId="009B357D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1677142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870F108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FDB83B8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358EC14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565AAFC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85D58CC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0243604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1839223B" w14:textId="5D5FA83E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781E58" w:rsidRPr="00781E58" w14:paraId="572366A3" w14:textId="77777777" w:rsidTr="00781E58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5FB0D" w14:textId="77777777" w:rsidR="00781E58" w:rsidRPr="00781E58" w:rsidRDefault="00781E58" w:rsidP="00781E5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CF7E5" w14:textId="39C63654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EBB53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51C4B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B4B7A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B662E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BCAE6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3D1BD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226FC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E7DF9" w14:textId="041F17BA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  <w:tr w:rsidR="00781E58" w:rsidRPr="00781E58" w14:paraId="01606FFD" w14:textId="77777777" w:rsidTr="00781E58">
        <w:trPr>
          <w:trHeight w:val="31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695D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A47C8B6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EEBC33D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1-2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5ADBBD3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2-3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50B5E21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3-4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026CE9D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4-5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BD12079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5-6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0D787B6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6-7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77E5572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7-8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64A0A17F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 </w:t>
            </w:r>
          </w:p>
        </w:tc>
      </w:tr>
      <w:tr w:rsidR="00781E58" w:rsidRPr="00781E58" w14:paraId="06F5421C" w14:textId="77777777" w:rsidTr="00781E58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4F122" w14:textId="77777777" w:rsidR="00781E58" w:rsidRPr="00781E58" w:rsidRDefault="00781E58" w:rsidP="00781E5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16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939659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FB900E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D213A5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48815F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9810F2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CF026F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9D3318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BDE03B" w14:textId="609536ED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502055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  <w:t> </w:t>
            </w:r>
          </w:p>
        </w:tc>
      </w:tr>
      <w:tr w:rsidR="00781E58" w:rsidRPr="00781E58" w14:paraId="5D9D3856" w14:textId="77777777" w:rsidTr="00781E58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5EEF0" w14:textId="77777777" w:rsidR="00781E58" w:rsidRPr="00781E58" w:rsidRDefault="00781E58" w:rsidP="00781E5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16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C1A98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515E8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63335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4E7F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B3A9A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DEF6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8C56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DA61E" w14:textId="3282A005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AB5CC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  <w:t> </w:t>
            </w:r>
          </w:p>
        </w:tc>
      </w:tr>
    </w:tbl>
    <w:p w14:paraId="6C48D345" w14:textId="60A0F9EB" w:rsidR="00781E58" w:rsidRDefault="00781E58" w:rsidP="00781E58">
      <w:pPr>
        <w:rPr>
          <w:lang w:val="en-GB"/>
        </w:rPr>
      </w:pPr>
    </w:p>
    <w:p w14:paraId="1AA08DA1" w14:textId="6A022F5E" w:rsidR="00781E58" w:rsidRPr="00781E58" w:rsidRDefault="00781E58" w:rsidP="00781E58">
      <w:pPr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250E602" wp14:editId="095C7739">
            <wp:extent cx="9807500" cy="1655445"/>
            <wp:effectExtent l="0" t="0" r="381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036" cy="1656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1E58" w:rsidRPr="00781E58" w:rsidSect="001D3639">
      <w:pgSz w:w="16840" w:h="11900" w:orient="landscape" w:code="9"/>
      <w:pgMar w:top="1134" w:right="1134" w:bottom="1134" w:left="1134" w:header="567" w:footer="567" w:gutter="0"/>
      <w:cols w:space="56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38054" w14:textId="77777777" w:rsidR="00650323" w:rsidRDefault="00650323" w:rsidP="00D41211">
      <w:r>
        <w:separator/>
      </w:r>
    </w:p>
  </w:endnote>
  <w:endnote w:type="continuationSeparator" w:id="0">
    <w:p w14:paraId="59FABA83" w14:textId="77777777" w:rsidR="00650323" w:rsidRDefault="00650323" w:rsidP="00D4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-Bold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4BCC0" w14:textId="2A045033" w:rsidR="00574666" w:rsidRPr="00174AEE" w:rsidRDefault="00574666" w:rsidP="00476D68">
    <w:pPr>
      <w:pBdr>
        <w:top w:val="single" w:sz="4" w:space="1" w:color="808080" w:themeColor="background1" w:themeShade="80"/>
      </w:pBdr>
      <w:tabs>
        <w:tab w:val="right" w:pos="15026"/>
      </w:tabs>
      <w:suppressAutoHyphens/>
      <w:autoSpaceDE w:val="0"/>
      <w:autoSpaceDN w:val="0"/>
      <w:adjustRightInd w:val="0"/>
      <w:textAlignment w:val="center"/>
      <w:rPr>
        <w:rStyle w:val="PageNumber"/>
        <w:rFonts w:ascii="Segoe UI" w:hAnsi="Segoe UI" w:cs="Segoe UI"/>
        <w:color w:val="58595B" w:themeColor="accent6"/>
        <w:sz w:val="18"/>
        <w:szCs w:val="18"/>
        <w:lang w:val="en-GB"/>
      </w:rPr>
    </w:pP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ptab w:relativeTo="margin" w:alignment="right" w:leader="none"/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t xml:space="preserve">Page </w:t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fldChar w:fldCharType="begin"/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instrText xml:space="preserve"> PAGE   \* MERGEFORMAT </w:instrText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fldChar w:fldCharType="separate"/>
    </w:r>
    <w:r>
      <w:rPr>
        <w:rFonts w:ascii="Segoe UI" w:hAnsi="Segoe UI" w:cs="Segoe UI"/>
        <w:noProof/>
        <w:color w:val="58595B" w:themeColor="accent6"/>
        <w:sz w:val="18"/>
        <w:szCs w:val="18"/>
        <w:lang w:val="en-GB"/>
      </w:rPr>
      <w:t>17</w:t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fldChar w:fldCharType="end"/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t xml:space="preserve"> of </w:t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fldChar w:fldCharType="begin"/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instrText xml:space="preserve"> NUMPAGES   \* MERGEFORMAT </w:instrText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fldChar w:fldCharType="separate"/>
    </w:r>
    <w:r>
      <w:rPr>
        <w:rFonts w:ascii="Segoe UI" w:hAnsi="Segoe UI" w:cs="Segoe UI"/>
        <w:noProof/>
        <w:color w:val="58595B" w:themeColor="accent6"/>
        <w:sz w:val="18"/>
        <w:szCs w:val="18"/>
        <w:lang w:val="en-GB"/>
      </w:rPr>
      <w:t>17</w:t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B687D" w14:textId="77777777" w:rsidR="00650323" w:rsidRDefault="00650323" w:rsidP="00D41211">
      <w:r>
        <w:separator/>
      </w:r>
    </w:p>
  </w:footnote>
  <w:footnote w:type="continuationSeparator" w:id="0">
    <w:p w14:paraId="517CD3AB" w14:textId="77777777" w:rsidR="00650323" w:rsidRDefault="00650323" w:rsidP="00D4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66503" w14:textId="40107A27" w:rsidR="001B521A" w:rsidRDefault="001B521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32AFB9D" wp14:editId="3545A12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35" b="4445"/>
              <wp:wrapNone/>
              <wp:docPr id="113229343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68C8EF" w14:textId="1FF12901" w:rsidR="001B521A" w:rsidRPr="001B521A" w:rsidRDefault="001B521A" w:rsidP="001B521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1B521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2AFB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OFFIC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0568C8EF" w14:textId="1FF12901" w:rsidR="001B521A" w:rsidRPr="001B521A" w:rsidRDefault="001B521A" w:rsidP="001B521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</w:pPr>
                    <w:r w:rsidRPr="001B521A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single" w:sz="36" w:space="0" w:color="9B9B9D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98"/>
    </w:tblGrid>
    <w:tr w:rsidR="00574666" w14:paraId="4B92B6AA" w14:textId="77777777" w:rsidTr="008248DB">
      <w:trPr>
        <w:jc w:val="center"/>
      </w:trPr>
      <w:tc>
        <w:tcPr>
          <w:tcW w:w="10414" w:type="dxa"/>
        </w:tcPr>
        <w:p w14:paraId="5AC17AD9" w14:textId="0718CCA6" w:rsidR="00574666" w:rsidRPr="00BF39CC" w:rsidRDefault="001B521A" w:rsidP="002045F3">
          <w:pPr>
            <w:pStyle w:val="Header"/>
            <w:rPr>
              <w:rFonts w:ascii="Segoe UI" w:hAnsi="Segoe UI" w:cs="Segoe UI"/>
              <w:b/>
              <w:bCs/>
            </w:rPr>
          </w:pPr>
          <w:r>
            <w:rPr>
              <w:rFonts w:ascii="Helvetica-Bold" w:hAnsi="Helvetica-Bold" w:cs="Helvetica-Bold"/>
              <w:noProof/>
            </w:rPr>
            <mc:AlternateContent>
              <mc:Choice Requires="wps">
                <w:drawing>
                  <wp:anchor distT="0" distB="0" distL="0" distR="0" simplePos="0" relativeHeight="251662336" behindDoc="0" locked="0" layoutInCell="1" allowOverlap="1" wp14:anchorId="5D6FBDA4" wp14:editId="64C12E68">
                    <wp:simplePos x="724619" y="362309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443865" cy="443865"/>
                    <wp:effectExtent l="0" t="0" r="635" b="4445"/>
                    <wp:wrapNone/>
                    <wp:docPr id="1599600933" name="Text Box 3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hd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ADE006" w14:textId="3F77EC3E" w:rsidR="001B521A" w:rsidRPr="001B521A" w:rsidRDefault="001B521A" w:rsidP="001B521A">
                                <w:pPr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4"/>
                                  </w:rPr>
                                </w:pPr>
                                <w:r w:rsidRPr="001B521A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D6FBDA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8" type="#_x0000_t202" alt="OFFIC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      <v:fill o:detectmouseclick="t"/>
                    <v:textbox style="mso-fit-shape-to-text:t" inset="0,15pt,0,0">
                      <w:txbxContent>
                        <w:p w14:paraId="0EADE006" w14:textId="3F77EC3E" w:rsidR="001B521A" w:rsidRPr="001B521A" w:rsidRDefault="001B521A" w:rsidP="001B521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1B521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574666" w:rsidRPr="00BF39CC">
            <w:rPr>
              <w:rStyle w:val="Bold"/>
              <w:b w:val="0"/>
              <w:bCs w:val="0"/>
            </w:rPr>
            <w:t xml:space="preserve">WA Performance Based Standards (PBS) </w:t>
          </w:r>
          <w:r w:rsidR="00BF39CC" w:rsidRPr="00BF39CC">
            <w:rPr>
              <w:rStyle w:val="Bold"/>
              <w:b w:val="0"/>
              <w:bCs w:val="0"/>
            </w:rPr>
            <w:t xml:space="preserve">Scheme </w:t>
          </w:r>
          <w:r w:rsidR="00574666" w:rsidRPr="00BF39CC">
            <w:rPr>
              <w:rStyle w:val="Bold"/>
              <w:b w:val="0"/>
              <w:bCs w:val="0"/>
            </w:rPr>
            <w:t>Vehicle Specifications (Part B)</w:t>
          </w:r>
        </w:p>
      </w:tc>
    </w:tr>
  </w:tbl>
  <w:p w14:paraId="56767DCF" w14:textId="77777777" w:rsidR="00574666" w:rsidRDefault="00574666" w:rsidP="00787518">
    <w:pPr>
      <w:pStyle w:val="Header"/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E1F2F" w14:textId="2F735F11" w:rsidR="00574666" w:rsidRDefault="00574666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3C08412" wp14:editId="7812E2DE">
              <wp:simplePos x="0" y="0"/>
              <wp:positionH relativeFrom="column">
                <wp:posOffset>-540385</wp:posOffset>
              </wp:positionH>
              <wp:positionV relativeFrom="paragraph">
                <wp:posOffset>-261328</wp:posOffset>
              </wp:positionV>
              <wp:extent cx="7528560" cy="10647804"/>
              <wp:effectExtent l="0" t="0" r="15240" b="127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560" cy="1064780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F58976" w14:textId="77777777" w:rsidR="00574666" w:rsidRPr="00097495" w:rsidRDefault="00574666" w:rsidP="00C53695">
                          <w:pPr>
                            <w:pStyle w:val="Header"/>
                          </w:pPr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7D1B8CD9" wp14:editId="24F74B62">
                                <wp:extent cx="7559381" cy="10692000"/>
                                <wp:effectExtent l="0" t="0" r="381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Green Cover State no phot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9381" cy="1069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C0841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-42.55pt;margin-top:-20.6pt;width:592.8pt;height:838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" filled="f" stroked="f" strokeweight=".5pt">
              <v:textbox inset="0,0,0,0">
                <w:txbxContent>
                  <w:p w14:paraId="7CF58976" w14:textId="77777777" w:rsidR="00574666" w:rsidRPr="00097495" w:rsidRDefault="00574666" w:rsidP="00C53695">
                    <w:pPr>
                      <w:pStyle w:val="Header"/>
                    </w:pPr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7D1B8CD9" wp14:editId="24F74B62">
                          <wp:extent cx="7559381" cy="10692000"/>
                          <wp:effectExtent l="0" t="0" r="381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Green Cover State no photo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9381" cy="1069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BAE34" w14:textId="64ED95B0" w:rsidR="001B521A" w:rsidRDefault="001B521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099464D2" wp14:editId="48B2E22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35" b="4445"/>
              <wp:wrapNone/>
              <wp:docPr id="23595661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F574A8" w14:textId="7F89379B" w:rsidR="001B521A" w:rsidRPr="001B521A" w:rsidRDefault="001B521A" w:rsidP="001B521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1B521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9464D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alt="OFFICIAL" style="position:absolute;margin-left:0;margin-top:0;width:34.95pt;height:34.95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lJiIY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4CF574A8" w14:textId="7F89379B" w:rsidR="001B521A" w:rsidRPr="001B521A" w:rsidRDefault="001B521A" w:rsidP="001B521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</w:pPr>
                    <w:r w:rsidRPr="001B521A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ED7F7" w14:textId="07965ABC" w:rsidR="001B521A" w:rsidRDefault="001B521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45F15" w14:textId="47CB467D" w:rsidR="001B521A" w:rsidRDefault="001B521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C5C106F" wp14:editId="7F29D41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35" b="4445"/>
              <wp:wrapNone/>
              <wp:docPr id="1585791480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BA6F89" w14:textId="2355C6E5" w:rsidR="001B521A" w:rsidRPr="001B521A" w:rsidRDefault="001B521A" w:rsidP="001B521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1B521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5C106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78BA6F89" w14:textId="2355C6E5" w:rsidR="001B521A" w:rsidRPr="001B521A" w:rsidRDefault="001B521A" w:rsidP="001B521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</w:pPr>
                    <w:r w:rsidRPr="001B521A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DB6E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FAE68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74634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B76BA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56A18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7B839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86A35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52C15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1104D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EC05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0E07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8D58CE"/>
    <w:multiLevelType w:val="hybridMultilevel"/>
    <w:tmpl w:val="8200D5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EC3FED"/>
    <w:multiLevelType w:val="hybridMultilevel"/>
    <w:tmpl w:val="A2F2A958"/>
    <w:lvl w:ilvl="0" w:tplc="346CA33E">
      <w:start w:val="1"/>
      <w:numFmt w:val="bullet"/>
      <w:pStyle w:val="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0B677D"/>
    <w:multiLevelType w:val="hybridMultilevel"/>
    <w:tmpl w:val="041E5638"/>
    <w:lvl w:ilvl="0" w:tplc="F4D8AD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0DB5FB1"/>
    <w:multiLevelType w:val="hybridMultilevel"/>
    <w:tmpl w:val="A418B7C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1470593"/>
    <w:multiLevelType w:val="multilevel"/>
    <w:tmpl w:val="A1A244E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212046"/>
    <w:multiLevelType w:val="multilevel"/>
    <w:tmpl w:val="688E9FD6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9B69F8"/>
    <w:multiLevelType w:val="hybridMultilevel"/>
    <w:tmpl w:val="288AB1D4"/>
    <w:lvl w:ilvl="0" w:tplc="C38C74E4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CF3434"/>
    <w:multiLevelType w:val="multilevel"/>
    <w:tmpl w:val="1076D35A"/>
    <w:lvl w:ilvl="0">
      <w:start w:val="1"/>
      <w:numFmt w:val="decimal"/>
      <w:lvlText w:val="%1.0"/>
      <w:lvlJc w:val="left"/>
      <w:pPr>
        <w:tabs>
          <w:tab w:val="num" w:pos="709"/>
        </w:tabs>
        <w:ind w:left="709" w:hanging="709"/>
      </w:pPr>
      <w:rPr>
        <w:rFonts w:ascii="Helvetica" w:hAnsi="Helvetica" w:cstheme="minorHAnsi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9" w15:restartNumberingAfterBreak="0">
    <w:nsid w:val="26F241BF"/>
    <w:multiLevelType w:val="hybridMultilevel"/>
    <w:tmpl w:val="01DE1D06"/>
    <w:lvl w:ilvl="0" w:tplc="6BC6F0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6870CD"/>
    <w:multiLevelType w:val="hybridMultilevel"/>
    <w:tmpl w:val="5C4E85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4E596E"/>
    <w:multiLevelType w:val="hybridMultilevel"/>
    <w:tmpl w:val="A6CC6B24"/>
    <w:lvl w:ilvl="0" w:tplc="6BC6F0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4F1770"/>
    <w:multiLevelType w:val="multilevel"/>
    <w:tmpl w:val="9FD6820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2EC16DC0"/>
    <w:multiLevelType w:val="hybridMultilevel"/>
    <w:tmpl w:val="48B4B920"/>
    <w:lvl w:ilvl="0" w:tplc="6BF6428C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2D4B5A"/>
    <w:multiLevelType w:val="multilevel"/>
    <w:tmpl w:val="F79EF03C"/>
    <w:lvl w:ilvl="0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2A39AC"/>
    <w:multiLevelType w:val="hybridMultilevel"/>
    <w:tmpl w:val="CA40AD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E66F71"/>
    <w:multiLevelType w:val="hybridMultilevel"/>
    <w:tmpl w:val="38DE1C4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49A6C24"/>
    <w:multiLevelType w:val="hybridMultilevel"/>
    <w:tmpl w:val="93548EBA"/>
    <w:lvl w:ilvl="0" w:tplc="FFFFFFFF">
      <w:start w:val="1"/>
      <w:numFmt w:val="lowerRoman"/>
      <w:lvlText w:val="(%1)"/>
      <w:lvlJc w:val="righ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57883D19"/>
    <w:multiLevelType w:val="hybridMultilevel"/>
    <w:tmpl w:val="9CBEB050"/>
    <w:lvl w:ilvl="0" w:tplc="A33CE5EE">
      <w:start w:val="1"/>
      <w:numFmt w:val="bullet"/>
      <w:pStyle w:val="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C433C1"/>
    <w:multiLevelType w:val="hybridMultilevel"/>
    <w:tmpl w:val="3FFC3222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D210D81"/>
    <w:multiLevelType w:val="hybridMultilevel"/>
    <w:tmpl w:val="688E9FD6"/>
    <w:lvl w:ilvl="0" w:tplc="85E2B87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A75CC4"/>
    <w:multiLevelType w:val="hybridMultilevel"/>
    <w:tmpl w:val="723CD442"/>
    <w:lvl w:ilvl="0" w:tplc="0C09000F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32" w15:restartNumberingAfterBreak="0">
    <w:nsid w:val="63B56E92"/>
    <w:multiLevelType w:val="hybridMultilevel"/>
    <w:tmpl w:val="93548EBA"/>
    <w:lvl w:ilvl="0" w:tplc="5A004AAC">
      <w:start w:val="1"/>
      <w:numFmt w:val="lowerRoman"/>
      <w:lvlText w:val="(%1)"/>
      <w:lvlJc w:val="right"/>
      <w:pPr>
        <w:ind w:left="21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63E46474"/>
    <w:multiLevelType w:val="hybridMultilevel"/>
    <w:tmpl w:val="079EB00A"/>
    <w:lvl w:ilvl="0" w:tplc="EAD0AB52">
      <w:start w:val="1"/>
      <w:numFmt w:val="bullet"/>
      <w:pStyle w:val="Bullet3"/>
      <w:lvlText w:val="»"/>
      <w:lvlJc w:val="left"/>
      <w:pPr>
        <w:tabs>
          <w:tab w:val="num" w:pos="850"/>
        </w:tabs>
        <w:ind w:left="850" w:hanging="283"/>
      </w:pPr>
      <w:rPr>
        <w:rFonts w:ascii="Gibson" w:hAnsi="Gibso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EF26D4"/>
    <w:multiLevelType w:val="hybridMultilevel"/>
    <w:tmpl w:val="87D0C52E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5" w15:restartNumberingAfterBreak="0">
    <w:nsid w:val="7486133F"/>
    <w:multiLevelType w:val="multilevel"/>
    <w:tmpl w:val="48B4B920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275C8"/>
    <w:multiLevelType w:val="multilevel"/>
    <w:tmpl w:val="40E04A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1C1B51"/>
    <w:multiLevelType w:val="hybridMultilevel"/>
    <w:tmpl w:val="6E867E5E"/>
    <w:lvl w:ilvl="0" w:tplc="6610F50C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2463193">
    <w:abstractNumId w:val="23"/>
  </w:num>
  <w:num w:numId="2" w16cid:durableId="100760335">
    <w:abstractNumId w:val="17"/>
  </w:num>
  <w:num w:numId="3" w16cid:durableId="531111357">
    <w:abstractNumId w:val="0"/>
  </w:num>
  <w:num w:numId="4" w16cid:durableId="2062559722">
    <w:abstractNumId w:val="30"/>
  </w:num>
  <w:num w:numId="5" w16cid:durableId="10039054">
    <w:abstractNumId w:val="35"/>
  </w:num>
  <w:num w:numId="6" w16cid:durableId="1681732091">
    <w:abstractNumId w:val="12"/>
  </w:num>
  <w:num w:numId="7" w16cid:durableId="695548644">
    <w:abstractNumId w:val="36"/>
  </w:num>
  <w:num w:numId="8" w16cid:durableId="1442258394">
    <w:abstractNumId w:val="28"/>
  </w:num>
  <w:num w:numId="9" w16cid:durableId="2057318357">
    <w:abstractNumId w:val="15"/>
  </w:num>
  <w:num w:numId="10" w16cid:durableId="1680736503">
    <w:abstractNumId w:val="24"/>
  </w:num>
  <w:num w:numId="11" w16cid:durableId="1854757596">
    <w:abstractNumId w:val="37"/>
  </w:num>
  <w:num w:numId="12" w16cid:durableId="522476554">
    <w:abstractNumId w:val="16"/>
  </w:num>
  <w:num w:numId="13" w16cid:durableId="993409483">
    <w:abstractNumId w:val="33"/>
  </w:num>
  <w:num w:numId="14" w16cid:durableId="1780635452">
    <w:abstractNumId w:val="10"/>
  </w:num>
  <w:num w:numId="15" w16cid:durableId="205411755">
    <w:abstractNumId w:val="8"/>
  </w:num>
  <w:num w:numId="16" w16cid:durableId="1253120786">
    <w:abstractNumId w:val="7"/>
  </w:num>
  <w:num w:numId="17" w16cid:durableId="1364941809">
    <w:abstractNumId w:val="6"/>
  </w:num>
  <w:num w:numId="18" w16cid:durableId="1132989640">
    <w:abstractNumId w:val="5"/>
  </w:num>
  <w:num w:numId="19" w16cid:durableId="425736907">
    <w:abstractNumId w:val="9"/>
  </w:num>
  <w:num w:numId="20" w16cid:durableId="2022659686">
    <w:abstractNumId w:val="4"/>
  </w:num>
  <w:num w:numId="21" w16cid:durableId="691029800">
    <w:abstractNumId w:val="3"/>
  </w:num>
  <w:num w:numId="22" w16cid:durableId="799802525">
    <w:abstractNumId w:val="2"/>
  </w:num>
  <w:num w:numId="23" w16cid:durableId="1368919137">
    <w:abstractNumId w:val="1"/>
  </w:num>
  <w:num w:numId="24" w16cid:durableId="92750077">
    <w:abstractNumId w:val="18"/>
  </w:num>
  <w:num w:numId="25" w16cid:durableId="9766013">
    <w:abstractNumId w:val="22"/>
  </w:num>
  <w:num w:numId="26" w16cid:durableId="1755317326">
    <w:abstractNumId w:val="13"/>
  </w:num>
  <w:num w:numId="27" w16cid:durableId="1423065742">
    <w:abstractNumId w:val="31"/>
  </w:num>
  <w:num w:numId="28" w16cid:durableId="321935834">
    <w:abstractNumId w:val="29"/>
  </w:num>
  <w:num w:numId="29" w16cid:durableId="1518424178">
    <w:abstractNumId w:val="14"/>
  </w:num>
  <w:num w:numId="30" w16cid:durableId="6315252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0640033">
    <w:abstractNumId w:val="20"/>
  </w:num>
  <w:num w:numId="32" w16cid:durableId="28334891">
    <w:abstractNumId w:val="11"/>
  </w:num>
  <w:num w:numId="33" w16cid:durableId="1185903027">
    <w:abstractNumId w:val="25"/>
  </w:num>
  <w:num w:numId="34" w16cid:durableId="1671059814">
    <w:abstractNumId w:val="34"/>
  </w:num>
  <w:num w:numId="35" w16cid:durableId="786660691">
    <w:abstractNumId w:val="21"/>
  </w:num>
  <w:num w:numId="36" w16cid:durableId="207687265">
    <w:abstractNumId w:val="32"/>
  </w:num>
  <w:num w:numId="37" w16cid:durableId="1646667245">
    <w:abstractNumId w:val="19"/>
  </w:num>
  <w:num w:numId="38" w16cid:durableId="181614581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F3D"/>
    <w:rsid w:val="00012475"/>
    <w:rsid w:val="0002558D"/>
    <w:rsid w:val="000338B3"/>
    <w:rsid w:val="00051551"/>
    <w:rsid w:val="0006586D"/>
    <w:rsid w:val="00075D15"/>
    <w:rsid w:val="00075F81"/>
    <w:rsid w:val="00083942"/>
    <w:rsid w:val="000841A0"/>
    <w:rsid w:val="00092748"/>
    <w:rsid w:val="000A0568"/>
    <w:rsid w:val="000A6872"/>
    <w:rsid w:val="000A7A6E"/>
    <w:rsid w:val="000B3F32"/>
    <w:rsid w:val="000B5204"/>
    <w:rsid w:val="000C45FC"/>
    <w:rsid w:val="000F699C"/>
    <w:rsid w:val="0010445F"/>
    <w:rsid w:val="00106E93"/>
    <w:rsid w:val="00107B41"/>
    <w:rsid w:val="00114186"/>
    <w:rsid w:val="00126965"/>
    <w:rsid w:val="00127199"/>
    <w:rsid w:val="00130FE2"/>
    <w:rsid w:val="0015237C"/>
    <w:rsid w:val="0015261A"/>
    <w:rsid w:val="001549EF"/>
    <w:rsid w:val="001573F8"/>
    <w:rsid w:val="00160C22"/>
    <w:rsid w:val="00164C75"/>
    <w:rsid w:val="00167608"/>
    <w:rsid w:val="00171750"/>
    <w:rsid w:val="00174AEE"/>
    <w:rsid w:val="00197CD2"/>
    <w:rsid w:val="001A7E88"/>
    <w:rsid w:val="001B0779"/>
    <w:rsid w:val="001B0D36"/>
    <w:rsid w:val="001B4C4E"/>
    <w:rsid w:val="001B521A"/>
    <w:rsid w:val="001C70C3"/>
    <w:rsid w:val="001D3639"/>
    <w:rsid w:val="001F4482"/>
    <w:rsid w:val="00200C3F"/>
    <w:rsid w:val="002045F3"/>
    <w:rsid w:val="0020481B"/>
    <w:rsid w:val="00212B7E"/>
    <w:rsid w:val="002229CA"/>
    <w:rsid w:val="00227493"/>
    <w:rsid w:val="00230201"/>
    <w:rsid w:val="0023172F"/>
    <w:rsid w:val="00237B2C"/>
    <w:rsid w:val="00240916"/>
    <w:rsid w:val="002455F2"/>
    <w:rsid w:val="00252F59"/>
    <w:rsid w:val="0025755F"/>
    <w:rsid w:val="0026124D"/>
    <w:rsid w:val="00263E24"/>
    <w:rsid w:val="00272DE5"/>
    <w:rsid w:val="0027419D"/>
    <w:rsid w:val="00275511"/>
    <w:rsid w:val="00276A09"/>
    <w:rsid w:val="00277361"/>
    <w:rsid w:val="002856CE"/>
    <w:rsid w:val="0029013F"/>
    <w:rsid w:val="002A7462"/>
    <w:rsid w:val="002C52A8"/>
    <w:rsid w:val="002C6391"/>
    <w:rsid w:val="002F2D59"/>
    <w:rsid w:val="002F7A97"/>
    <w:rsid w:val="00306AFD"/>
    <w:rsid w:val="00310300"/>
    <w:rsid w:val="003148BE"/>
    <w:rsid w:val="00314A45"/>
    <w:rsid w:val="00324B31"/>
    <w:rsid w:val="00333075"/>
    <w:rsid w:val="00353B45"/>
    <w:rsid w:val="00356070"/>
    <w:rsid w:val="00357D61"/>
    <w:rsid w:val="003635BC"/>
    <w:rsid w:val="00365AFA"/>
    <w:rsid w:val="00367FD9"/>
    <w:rsid w:val="003729A4"/>
    <w:rsid w:val="00374E81"/>
    <w:rsid w:val="003775E4"/>
    <w:rsid w:val="00394FC1"/>
    <w:rsid w:val="003A470A"/>
    <w:rsid w:val="003A77CE"/>
    <w:rsid w:val="003B13D5"/>
    <w:rsid w:val="003C3816"/>
    <w:rsid w:val="003D403C"/>
    <w:rsid w:val="003D76DC"/>
    <w:rsid w:val="003E0A17"/>
    <w:rsid w:val="003F3D65"/>
    <w:rsid w:val="0041092E"/>
    <w:rsid w:val="00412038"/>
    <w:rsid w:val="004300EF"/>
    <w:rsid w:val="00435F55"/>
    <w:rsid w:val="00441D29"/>
    <w:rsid w:val="004518C3"/>
    <w:rsid w:val="0046105D"/>
    <w:rsid w:val="00467FB0"/>
    <w:rsid w:val="00473FC0"/>
    <w:rsid w:val="00476D68"/>
    <w:rsid w:val="004800C6"/>
    <w:rsid w:val="0048405A"/>
    <w:rsid w:val="00496F6B"/>
    <w:rsid w:val="004C2016"/>
    <w:rsid w:val="004C4635"/>
    <w:rsid w:val="004C4BC0"/>
    <w:rsid w:val="004D3919"/>
    <w:rsid w:val="00503346"/>
    <w:rsid w:val="00510EC0"/>
    <w:rsid w:val="0053181C"/>
    <w:rsid w:val="00536895"/>
    <w:rsid w:val="005410B0"/>
    <w:rsid w:val="00543F3D"/>
    <w:rsid w:val="00553306"/>
    <w:rsid w:val="00555927"/>
    <w:rsid w:val="0056159F"/>
    <w:rsid w:val="0057458F"/>
    <w:rsid w:val="00574666"/>
    <w:rsid w:val="00575F62"/>
    <w:rsid w:val="00577CDF"/>
    <w:rsid w:val="005A18E2"/>
    <w:rsid w:val="005B0C0E"/>
    <w:rsid w:val="005B7DB3"/>
    <w:rsid w:val="005C07CD"/>
    <w:rsid w:val="005D2188"/>
    <w:rsid w:val="005D65D3"/>
    <w:rsid w:val="005F42DF"/>
    <w:rsid w:val="005F46C1"/>
    <w:rsid w:val="00612F7B"/>
    <w:rsid w:val="00627133"/>
    <w:rsid w:val="00640C17"/>
    <w:rsid w:val="0064190D"/>
    <w:rsid w:val="00650323"/>
    <w:rsid w:val="00653107"/>
    <w:rsid w:val="006709A3"/>
    <w:rsid w:val="00675E8A"/>
    <w:rsid w:val="00685DFE"/>
    <w:rsid w:val="006927B0"/>
    <w:rsid w:val="006A4A71"/>
    <w:rsid w:val="006A588A"/>
    <w:rsid w:val="006A5F5B"/>
    <w:rsid w:val="006A69CC"/>
    <w:rsid w:val="006B2471"/>
    <w:rsid w:val="006B2AA6"/>
    <w:rsid w:val="006C36C8"/>
    <w:rsid w:val="006C595C"/>
    <w:rsid w:val="006D2BBF"/>
    <w:rsid w:val="006F7711"/>
    <w:rsid w:val="00704EF1"/>
    <w:rsid w:val="007068EF"/>
    <w:rsid w:val="0072647A"/>
    <w:rsid w:val="00732863"/>
    <w:rsid w:val="007444F8"/>
    <w:rsid w:val="007540FC"/>
    <w:rsid w:val="00762829"/>
    <w:rsid w:val="007634EE"/>
    <w:rsid w:val="00781E58"/>
    <w:rsid w:val="00787518"/>
    <w:rsid w:val="00793086"/>
    <w:rsid w:val="00797A8A"/>
    <w:rsid w:val="007A03DF"/>
    <w:rsid w:val="007A4EC1"/>
    <w:rsid w:val="007B121D"/>
    <w:rsid w:val="007B362A"/>
    <w:rsid w:val="007D3AD2"/>
    <w:rsid w:val="007E7908"/>
    <w:rsid w:val="007E7E6E"/>
    <w:rsid w:val="007F20A7"/>
    <w:rsid w:val="007F322D"/>
    <w:rsid w:val="007F645B"/>
    <w:rsid w:val="007F71DE"/>
    <w:rsid w:val="00801F83"/>
    <w:rsid w:val="00810CF5"/>
    <w:rsid w:val="00814D66"/>
    <w:rsid w:val="00822420"/>
    <w:rsid w:val="008248DB"/>
    <w:rsid w:val="008363D2"/>
    <w:rsid w:val="008444BC"/>
    <w:rsid w:val="00845E05"/>
    <w:rsid w:val="00846809"/>
    <w:rsid w:val="00852828"/>
    <w:rsid w:val="00852E36"/>
    <w:rsid w:val="008543B3"/>
    <w:rsid w:val="0086551B"/>
    <w:rsid w:val="00892127"/>
    <w:rsid w:val="008A36ED"/>
    <w:rsid w:val="008A67F3"/>
    <w:rsid w:val="008C2368"/>
    <w:rsid w:val="008D2060"/>
    <w:rsid w:val="008D48FE"/>
    <w:rsid w:val="008E0253"/>
    <w:rsid w:val="008E04FB"/>
    <w:rsid w:val="008E4A63"/>
    <w:rsid w:val="008E4AC5"/>
    <w:rsid w:val="008E5102"/>
    <w:rsid w:val="008F2D77"/>
    <w:rsid w:val="008F6C2D"/>
    <w:rsid w:val="009210AB"/>
    <w:rsid w:val="00930B0F"/>
    <w:rsid w:val="00930BAC"/>
    <w:rsid w:val="0094176E"/>
    <w:rsid w:val="00941955"/>
    <w:rsid w:val="0094672B"/>
    <w:rsid w:val="00946B25"/>
    <w:rsid w:val="009648FF"/>
    <w:rsid w:val="009675BB"/>
    <w:rsid w:val="009724CD"/>
    <w:rsid w:val="00981199"/>
    <w:rsid w:val="009843A6"/>
    <w:rsid w:val="0098542F"/>
    <w:rsid w:val="009861DE"/>
    <w:rsid w:val="009978E0"/>
    <w:rsid w:val="009A321C"/>
    <w:rsid w:val="009A4E1F"/>
    <w:rsid w:val="009B0EDC"/>
    <w:rsid w:val="009B6F2A"/>
    <w:rsid w:val="009E29AD"/>
    <w:rsid w:val="009E403A"/>
    <w:rsid w:val="00A05BEE"/>
    <w:rsid w:val="00A164C8"/>
    <w:rsid w:val="00A16919"/>
    <w:rsid w:val="00A17243"/>
    <w:rsid w:val="00A2097D"/>
    <w:rsid w:val="00A27F40"/>
    <w:rsid w:val="00A4168E"/>
    <w:rsid w:val="00A4499A"/>
    <w:rsid w:val="00A458CE"/>
    <w:rsid w:val="00A47908"/>
    <w:rsid w:val="00A47B37"/>
    <w:rsid w:val="00A5017D"/>
    <w:rsid w:val="00A55620"/>
    <w:rsid w:val="00A57FC5"/>
    <w:rsid w:val="00A81AEC"/>
    <w:rsid w:val="00A87C0C"/>
    <w:rsid w:val="00A920E2"/>
    <w:rsid w:val="00A9300D"/>
    <w:rsid w:val="00AA09A5"/>
    <w:rsid w:val="00AA43E2"/>
    <w:rsid w:val="00AA5A3E"/>
    <w:rsid w:val="00AB257F"/>
    <w:rsid w:val="00AB27B2"/>
    <w:rsid w:val="00AB4B99"/>
    <w:rsid w:val="00AE1A28"/>
    <w:rsid w:val="00AE47F5"/>
    <w:rsid w:val="00B012A4"/>
    <w:rsid w:val="00B03BDB"/>
    <w:rsid w:val="00B07E38"/>
    <w:rsid w:val="00B14FA7"/>
    <w:rsid w:val="00B157C2"/>
    <w:rsid w:val="00B216A3"/>
    <w:rsid w:val="00B23AEF"/>
    <w:rsid w:val="00B26257"/>
    <w:rsid w:val="00B347DD"/>
    <w:rsid w:val="00B40F0E"/>
    <w:rsid w:val="00B462B3"/>
    <w:rsid w:val="00B61AED"/>
    <w:rsid w:val="00B62068"/>
    <w:rsid w:val="00B847D0"/>
    <w:rsid w:val="00B84802"/>
    <w:rsid w:val="00BA139A"/>
    <w:rsid w:val="00BA177A"/>
    <w:rsid w:val="00BC3109"/>
    <w:rsid w:val="00BD36DC"/>
    <w:rsid w:val="00BE00D3"/>
    <w:rsid w:val="00BE045F"/>
    <w:rsid w:val="00BE3CA1"/>
    <w:rsid w:val="00BE604E"/>
    <w:rsid w:val="00BF2D1F"/>
    <w:rsid w:val="00BF39CC"/>
    <w:rsid w:val="00C14A17"/>
    <w:rsid w:val="00C20A04"/>
    <w:rsid w:val="00C26D49"/>
    <w:rsid w:val="00C338FF"/>
    <w:rsid w:val="00C411BA"/>
    <w:rsid w:val="00C450E3"/>
    <w:rsid w:val="00C53695"/>
    <w:rsid w:val="00C57CA4"/>
    <w:rsid w:val="00C61E5B"/>
    <w:rsid w:val="00C67441"/>
    <w:rsid w:val="00C72268"/>
    <w:rsid w:val="00C74C57"/>
    <w:rsid w:val="00CA36C2"/>
    <w:rsid w:val="00CA3983"/>
    <w:rsid w:val="00CB4A25"/>
    <w:rsid w:val="00CB5689"/>
    <w:rsid w:val="00CC58EF"/>
    <w:rsid w:val="00CF12E0"/>
    <w:rsid w:val="00D3752D"/>
    <w:rsid w:val="00D41211"/>
    <w:rsid w:val="00D46292"/>
    <w:rsid w:val="00D464A5"/>
    <w:rsid w:val="00D60DA0"/>
    <w:rsid w:val="00D772C3"/>
    <w:rsid w:val="00D81A37"/>
    <w:rsid w:val="00D82E5F"/>
    <w:rsid w:val="00D84F90"/>
    <w:rsid w:val="00D94561"/>
    <w:rsid w:val="00D96913"/>
    <w:rsid w:val="00D96AD8"/>
    <w:rsid w:val="00D97056"/>
    <w:rsid w:val="00DA5564"/>
    <w:rsid w:val="00DC031A"/>
    <w:rsid w:val="00DC42DA"/>
    <w:rsid w:val="00DD1E91"/>
    <w:rsid w:val="00DD715A"/>
    <w:rsid w:val="00E03756"/>
    <w:rsid w:val="00E0432B"/>
    <w:rsid w:val="00E30F5C"/>
    <w:rsid w:val="00E5020E"/>
    <w:rsid w:val="00E53040"/>
    <w:rsid w:val="00E57D67"/>
    <w:rsid w:val="00E613B4"/>
    <w:rsid w:val="00E85102"/>
    <w:rsid w:val="00E93D38"/>
    <w:rsid w:val="00E96060"/>
    <w:rsid w:val="00EA04AD"/>
    <w:rsid w:val="00EA3AD0"/>
    <w:rsid w:val="00EB3AA7"/>
    <w:rsid w:val="00EB55B1"/>
    <w:rsid w:val="00EC0E6D"/>
    <w:rsid w:val="00EE7E2A"/>
    <w:rsid w:val="00EF1A9D"/>
    <w:rsid w:val="00EF77C0"/>
    <w:rsid w:val="00F129D2"/>
    <w:rsid w:val="00F25EEA"/>
    <w:rsid w:val="00F27366"/>
    <w:rsid w:val="00F37941"/>
    <w:rsid w:val="00F37E88"/>
    <w:rsid w:val="00F4073F"/>
    <w:rsid w:val="00F41E11"/>
    <w:rsid w:val="00F515E3"/>
    <w:rsid w:val="00F612A9"/>
    <w:rsid w:val="00F620BB"/>
    <w:rsid w:val="00F638F2"/>
    <w:rsid w:val="00F63F8C"/>
    <w:rsid w:val="00F87638"/>
    <w:rsid w:val="00FA7387"/>
    <w:rsid w:val="00FB5556"/>
    <w:rsid w:val="00FC0260"/>
    <w:rsid w:val="00FD29CC"/>
    <w:rsid w:val="00FD3529"/>
    <w:rsid w:val="00FE269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29748"/>
  <w15:docId w15:val="{6C0E550D-DD9D-4C38-B307-8B11469C3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C72268"/>
    <w:rPr>
      <w:rFonts w:ascii="Helvetica" w:hAnsi="Helvetica"/>
      <w:sz w:val="22"/>
    </w:rPr>
  </w:style>
  <w:style w:type="paragraph" w:styleId="Heading1">
    <w:name w:val="heading 1"/>
    <w:basedOn w:val="Normal"/>
    <w:next w:val="Normal"/>
    <w:link w:val="Heading1Char"/>
    <w:qFormat/>
    <w:rsid w:val="00C53695"/>
    <w:pPr>
      <w:keepNext/>
      <w:numPr>
        <w:numId w:val="25"/>
      </w:numPr>
      <w:spacing w:before="120" w:after="120"/>
      <w:outlineLvl w:val="0"/>
    </w:pPr>
    <w:rPr>
      <w:rFonts w:ascii="Segoe UI" w:hAnsi="Segoe UI" w:cs="Helvetica-Bold"/>
      <w:b/>
      <w:bCs/>
      <w:caps/>
      <w:color w:val="00807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627133"/>
    <w:pPr>
      <w:numPr>
        <w:ilvl w:val="1"/>
        <w:numId w:val="25"/>
      </w:numPr>
      <w:suppressAutoHyphens/>
      <w:autoSpaceDE w:val="0"/>
      <w:autoSpaceDN w:val="0"/>
      <w:adjustRightInd w:val="0"/>
      <w:spacing w:after="120"/>
      <w:textAlignment w:val="center"/>
      <w:outlineLvl w:val="1"/>
    </w:pPr>
    <w:rPr>
      <w:rFonts w:ascii="Segoe UI" w:hAnsi="Segoe UI" w:cs="Helvetica-Bold"/>
      <w:b/>
      <w:bCs/>
      <w:color w:val="008072"/>
      <w:lang w:val="en-GB"/>
    </w:rPr>
  </w:style>
  <w:style w:type="paragraph" w:styleId="Heading3">
    <w:name w:val="heading 3"/>
    <w:basedOn w:val="Normal"/>
    <w:next w:val="Normal"/>
    <w:link w:val="Heading3Char"/>
    <w:qFormat/>
    <w:rsid w:val="00C53695"/>
    <w:pPr>
      <w:keepNext/>
      <w:keepLines/>
      <w:numPr>
        <w:ilvl w:val="2"/>
        <w:numId w:val="25"/>
      </w:numPr>
      <w:spacing w:after="120"/>
      <w:outlineLvl w:val="2"/>
    </w:pPr>
    <w:rPr>
      <w:rFonts w:eastAsia="Times New Roman"/>
      <w:b/>
      <w:bCs/>
      <w:color w:val="008072"/>
      <w:sz w:val="24"/>
      <w:lang w:val="en-GB"/>
    </w:rPr>
  </w:style>
  <w:style w:type="paragraph" w:styleId="Heading4">
    <w:name w:val="heading 4"/>
    <w:basedOn w:val="Normal"/>
    <w:next w:val="Normal"/>
    <w:link w:val="Heading4Char"/>
    <w:autoRedefine/>
    <w:qFormat/>
    <w:rsid w:val="00C53695"/>
    <w:pPr>
      <w:keepNext/>
      <w:numPr>
        <w:ilvl w:val="3"/>
        <w:numId w:val="25"/>
      </w:numPr>
      <w:spacing w:before="240" w:after="60"/>
      <w:outlineLvl w:val="3"/>
    </w:pPr>
    <w:rPr>
      <w:rFonts w:ascii="Segoe UI" w:eastAsia="Times New Roman" w:hAnsi="Segoe UI" w:cs="Arial"/>
      <w:b/>
      <w:bCs/>
      <w:szCs w:val="28"/>
    </w:rPr>
  </w:style>
  <w:style w:type="paragraph" w:styleId="Heading5">
    <w:name w:val="heading 5"/>
    <w:basedOn w:val="Normal"/>
    <w:next w:val="Normal"/>
    <w:link w:val="Heading5Char"/>
    <w:qFormat/>
    <w:rsid w:val="00C53695"/>
    <w:pPr>
      <w:numPr>
        <w:ilvl w:val="4"/>
        <w:numId w:val="25"/>
      </w:numPr>
      <w:spacing w:before="240" w:after="60"/>
      <w:outlineLvl w:val="4"/>
    </w:pPr>
    <w:rPr>
      <w:rFonts w:ascii="Segoe UI" w:eastAsia="Times New Roman" w:hAnsi="Segoe U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C53695"/>
    <w:pPr>
      <w:numPr>
        <w:ilvl w:val="5"/>
        <w:numId w:val="25"/>
      </w:numPr>
      <w:spacing w:before="240" w:after="60"/>
      <w:outlineLvl w:val="5"/>
    </w:pPr>
    <w:rPr>
      <w:rFonts w:ascii="Segoe UI" w:eastAsia="Times New Roman" w:hAnsi="Segoe UI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C53695"/>
    <w:pPr>
      <w:numPr>
        <w:ilvl w:val="6"/>
        <w:numId w:val="25"/>
      </w:numPr>
      <w:spacing w:before="240" w:after="60"/>
      <w:outlineLvl w:val="6"/>
    </w:pPr>
    <w:rPr>
      <w:rFonts w:ascii="Segoe UI" w:eastAsia="Times New Roman" w:hAnsi="Segoe UI"/>
      <w:sz w:val="24"/>
    </w:rPr>
  </w:style>
  <w:style w:type="paragraph" w:styleId="Heading8">
    <w:name w:val="heading 8"/>
    <w:basedOn w:val="Normal"/>
    <w:next w:val="Normal"/>
    <w:link w:val="Heading8Char"/>
    <w:qFormat/>
    <w:rsid w:val="00C53695"/>
    <w:pPr>
      <w:numPr>
        <w:ilvl w:val="7"/>
        <w:numId w:val="25"/>
      </w:numPr>
      <w:spacing w:before="240" w:after="60"/>
      <w:outlineLvl w:val="7"/>
    </w:pPr>
    <w:rPr>
      <w:rFonts w:ascii="Segoe UI" w:eastAsia="Times New Roman" w:hAnsi="Segoe UI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C53695"/>
    <w:pPr>
      <w:numPr>
        <w:ilvl w:val="8"/>
        <w:numId w:val="25"/>
      </w:numPr>
      <w:spacing w:before="240" w:after="60"/>
      <w:outlineLvl w:val="8"/>
    </w:pPr>
    <w:rPr>
      <w:rFonts w:ascii="Segoe UI" w:eastAsia="Times New Roman" w:hAnsi="Segoe UI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53695"/>
    <w:rPr>
      <w:rFonts w:ascii="Segoe UI" w:hAnsi="Segoe UI" w:cs="Helvetica-Bold"/>
      <w:b/>
      <w:bCs/>
      <w:caps/>
      <w:color w:val="00807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627133"/>
    <w:rPr>
      <w:rFonts w:ascii="Segoe UI" w:hAnsi="Segoe UI" w:cs="Helvetica-Bold"/>
      <w:b/>
      <w:bCs/>
      <w:color w:val="008072"/>
      <w:sz w:val="22"/>
      <w:lang w:val="en-GB"/>
    </w:rPr>
  </w:style>
  <w:style w:type="table" w:styleId="TableGrid">
    <w:name w:val="Table Grid"/>
    <w:basedOn w:val="TableNormal"/>
    <w:uiPriority w:val="59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F3D65"/>
    <w:pPr>
      <w:suppressAutoHyphens/>
      <w:autoSpaceDE w:val="0"/>
      <w:autoSpaceDN w:val="0"/>
      <w:adjustRightInd w:val="0"/>
      <w:spacing w:after="170" w:line="260" w:lineRule="atLeast"/>
      <w:textAlignment w:val="center"/>
    </w:pPr>
    <w:rPr>
      <w:rFonts w:asciiTheme="majorHAnsi" w:hAnsiTheme="majorHAnsi" w:cs="Helvetica-Light"/>
      <w:color w:val="58595B" w:themeColor="accent6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458CE"/>
    <w:rPr>
      <w:rFonts w:asciiTheme="majorHAnsi" w:hAnsiTheme="majorHAnsi" w:cs="Helvetica-Light"/>
      <w:color w:val="58595B" w:themeColor="accent6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83C23"/>
    <w:pPr>
      <w:tabs>
        <w:tab w:val="right" w:pos="975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C23"/>
    <w:rPr>
      <w:sz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6A4A71"/>
    <w:pPr>
      <w:suppressAutoHyphens/>
      <w:autoSpaceDE w:val="0"/>
      <w:autoSpaceDN w:val="0"/>
      <w:adjustRightInd w:val="0"/>
      <w:spacing w:line="260" w:lineRule="atLeast"/>
      <w:jc w:val="right"/>
      <w:textAlignment w:val="baseline"/>
    </w:pPr>
    <w:rPr>
      <w:rFonts w:cs="Helvetica-Bold"/>
      <w:b/>
      <w:bCs/>
      <w:caps/>
      <w:color w:val="FFFFFF"/>
      <w:szCs w:val="20"/>
      <w:lang w:val="en-GB"/>
    </w:rPr>
  </w:style>
  <w:style w:type="character" w:customStyle="1" w:styleId="DateChar">
    <w:name w:val="Date Char"/>
    <w:basedOn w:val="DefaultParagraphFont"/>
    <w:link w:val="Date"/>
    <w:uiPriority w:val="99"/>
    <w:rsid w:val="0025755F"/>
    <w:rPr>
      <w:rFonts w:ascii="Helvetica" w:hAnsi="Helvetica" w:cs="Helvetica-Bold"/>
      <w:b/>
      <w:bCs/>
      <w:caps/>
      <w:color w:val="FFFFFF"/>
      <w:sz w:val="20"/>
      <w:szCs w:val="20"/>
      <w:lang w:val="en-GB"/>
    </w:rPr>
  </w:style>
  <w:style w:type="paragraph" w:styleId="BodyText">
    <w:name w:val="Body Text"/>
    <w:aliases w:val="Body Text1,Body Text Char Char,Body Text Char Char Char Char Char Char Char Char Char Char Char Char,Body Text Char Char Char Char"/>
    <w:basedOn w:val="Normal"/>
    <w:link w:val="BodyTextChar"/>
    <w:qFormat/>
    <w:rsid w:val="00C53695"/>
    <w:rPr>
      <w:rFonts w:ascii="Segoe UI" w:hAnsi="Segoe UI"/>
      <w:lang w:val="en-GB"/>
    </w:rPr>
  </w:style>
  <w:style w:type="character" w:customStyle="1" w:styleId="BodyTextChar">
    <w:name w:val="Body Text Char"/>
    <w:aliases w:val="Body Text1 Char,Body Text Char Char Char,Body Text Char Char Char Char Char Char Char Char Char Char Char Char Char,Body Text Char Char Char Char Char"/>
    <w:basedOn w:val="DefaultParagraphFont"/>
    <w:link w:val="BodyText"/>
    <w:rsid w:val="00C53695"/>
    <w:rPr>
      <w:rFonts w:ascii="Segoe UI" w:hAnsi="Segoe UI"/>
      <w:sz w:val="22"/>
      <w:lang w:val="en-GB"/>
    </w:rPr>
  </w:style>
  <w:style w:type="paragraph" w:customStyle="1" w:styleId="Bullet1">
    <w:name w:val="Bullet 1"/>
    <w:basedOn w:val="BodyText"/>
    <w:qFormat/>
    <w:rsid w:val="0015261A"/>
    <w:pPr>
      <w:numPr>
        <w:numId w:val="6"/>
      </w:numPr>
      <w:spacing w:after="28"/>
      <w:ind w:left="227" w:hanging="227"/>
    </w:pPr>
  </w:style>
  <w:style w:type="paragraph" w:customStyle="1" w:styleId="Bullet2">
    <w:name w:val="Bullet 2"/>
    <w:basedOn w:val="Normal"/>
    <w:qFormat/>
    <w:rsid w:val="00C53695"/>
    <w:pPr>
      <w:numPr>
        <w:numId w:val="8"/>
      </w:numPr>
      <w:spacing w:after="28"/>
      <w:ind w:left="454" w:hanging="227"/>
    </w:pPr>
    <w:rPr>
      <w:rFonts w:ascii="Segoe UI" w:hAnsi="Segoe UI" w:cs="Arial"/>
      <w:color w:val="000000"/>
    </w:rPr>
  </w:style>
  <w:style w:type="character" w:customStyle="1" w:styleId="Heading3Char">
    <w:name w:val="Heading 3 Char"/>
    <w:basedOn w:val="DefaultParagraphFont"/>
    <w:link w:val="Heading3"/>
    <w:rsid w:val="00C53695"/>
    <w:rPr>
      <w:rFonts w:ascii="Helvetica" w:eastAsia="Times New Roman" w:hAnsi="Helvetica"/>
      <w:b/>
      <w:bCs/>
      <w:color w:val="008072"/>
      <w:lang w:val="en-GB"/>
    </w:rPr>
  </w:style>
  <w:style w:type="character" w:styleId="PageNumber">
    <w:name w:val="page number"/>
    <w:basedOn w:val="DefaultParagraphFont"/>
    <w:rsid w:val="00B07E38"/>
    <w:rPr>
      <w:rFonts w:ascii="Arial" w:hAnsi="Arial"/>
      <w:sz w:val="14"/>
    </w:rPr>
  </w:style>
  <w:style w:type="paragraph" w:customStyle="1" w:styleId="Bullet3">
    <w:name w:val="Bullet 3"/>
    <w:basedOn w:val="Normal"/>
    <w:rsid w:val="0015261A"/>
    <w:pPr>
      <w:numPr>
        <w:numId w:val="13"/>
      </w:numPr>
      <w:spacing w:after="28"/>
      <w:ind w:left="681" w:hanging="227"/>
    </w:pPr>
    <w:rPr>
      <w:rFonts w:cs="Arial"/>
    </w:rPr>
  </w:style>
  <w:style w:type="paragraph" w:customStyle="1" w:styleId="0CoverTitle">
    <w:name w:val="0. Cover Title"/>
    <w:basedOn w:val="Normal"/>
    <w:uiPriority w:val="99"/>
    <w:rsid w:val="00B847D0"/>
    <w:pPr>
      <w:suppressAutoHyphens/>
      <w:autoSpaceDE w:val="0"/>
      <w:autoSpaceDN w:val="0"/>
      <w:adjustRightInd w:val="0"/>
      <w:spacing w:line="1000" w:lineRule="atLeast"/>
      <w:textAlignment w:val="center"/>
    </w:pPr>
    <w:rPr>
      <w:rFonts w:cs="Helvetica"/>
      <w:color w:val="FFFFFF"/>
      <w:sz w:val="88"/>
      <w:szCs w:val="88"/>
      <w:lang w:val="en-GB"/>
    </w:rPr>
  </w:style>
  <w:style w:type="paragraph" w:customStyle="1" w:styleId="0CoverBottomRight">
    <w:name w:val="0. Cover Bottom Right"/>
    <w:basedOn w:val="Normal"/>
    <w:uiPriority w:val="99"/>
    <w:rsid w:val="00B847D0"/>
    <w:pPr>
      <w:suppressAutoHyphens/>
      <w:autoSpaceDE w:val="0"/>
      <w:autoSpaceDN w:val="0"/>
      <w:adjustRightInd w:val="0"/>
      <w:spacing w:after="170" w:line="260" w:lineRule="atLeast"/>
      <w:jc w:val="right"/>
      <w:textAlignment w:val="center"/>
    </w:pPr>
    <w:rPr>
      <w:rFonts w:ascii="Helvetica-Light" w:hAnsi="Helvetica-Light" w:cs="Helvetica-Light"/>
      <w:color w:val="000000"/>
      <w:szCs w:val="20"/>
      <w:lang w:val="en-GB"/>
    </w:rPr>
  </w:style>
  <w:style w:type="paragraph" w:customStyle="1" w:styleId="IntroCopy">
    <w:name w:val="Intro Copy"/>
    <w:basedOn w:val="Normal"/>
    <w:uiPriority w:val="99"/>
    <w:rsid w:val="0025755F"/>
    <w:pPr>
      <w:suppressAutoHyphens/>
      <w:autoSpaceDE w:val="0"/>
      <w:autoSpaceDN w:val="0"/>
      <w:adjustRightInd w:val="0"/>
      <w:spacing w:after="170" w:line="360" w:lineRule="atLeast"/>
      <w:textAlignment w:val="center"/>
    </w:pPr>
    <w:rPr>
      <w:rFonts w:cs="Helvetica"/>
      <w:color w:val="00AEEF" w:themeColor="accent2"/>
      <w:sz w:val="30"/>
      <w:szCs w:val="30"/>
      <w:lang w:val="en-GB"/>
    </w:rPr>
  </w:style>
  <w:style w:type="character" w:customStyle="1" w:styleId="Bold">
    <w:name w:val="Bold"/>
    <w:uiPriority w:val="99"/>
    <w:rsid w:val="00A458CE"/>
    <w:rPr>
      <w:rFonts w:ascii="Helvetica-Bold" w:hAnsi="Helvetica-Bold" w:cs="Helvetica-Bold"/>
      <w:b/>
      <w:bCs/>
    </w:rPr>
  </w:style>
  <w:style w:type="paragraph" w:customStyle="1" w:styleId="Headline">
    <w:name w:val="Headlin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88"/>
      <w:szCs w:val="88"/>
      <w:lang w:val="en-GB"/>
    </w:rPr>
  </w:style>
  <w:style w:type="paragraph" w:customStyle="1" w:styleId="HeadlineLarge">
    <w:name w:val="Headline Larg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100"/>
      <w:szCs w:val="100"/>
      <w:lang w:val="en-GB"/>
    </w:rPr>
  </w:style>
  <w:style w:type="character" w:styleId="PlaceholderText">
    <w:name w:val="Placeholder Text"/>
    <w:basedOn w:val="DefaultParagraphFont"/>
    <w:rsid w:val="007F71DE"/>
    <w:rPr>
      <w:color w:val="808080"/>
    </w:rPr>
  </w:style>
  <w:style w:type="paragraph" w:styleId="BalloonText">
    <w:name w:val="Balloon Text"/>
    <w:basedOn w:val="Normal"/>
    <w:link w:val="BalloonTextChar"/>
    <w:rsid w:val="007F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71DE"/>
    <w:rPr>
      <w:rFonts w:ascii="Tahoma" w:hAnsi="Tahoma" w:cs="Tahoma"/>
      <w:noProof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C53695"/>
    <w:pPr>
      <w:keepLines/>
      <w:numPr>
        <w:numId w:val="0"/>
      </w:numPr>
      <w:spacing w:before="0" w:after="240"/>
      <w:outlineLvl w:val="9"/>
    </w:pPr>
    <w:rPr>
      <w:rFonts w:eastAsiaTheme="majorEastAsia" w:cstheme="majorBidi"/>
      <w:b w:val="0"/>
      <w:caps w:val="0"/>
      <w:sz w:val="52"/>
      <w:szCs w:val="52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BF39CC"/>
    <w:pPr>
      <w:tabs>
        <w:tab w:val="left" w:pos="567"/>
        <w:tab w:val="right" w:leader="dot" w:pos="9639"/>
      </w:tabs>
      <w:spacing w:after="100"/>
      <w:ind w:left="567" w:hanging="567"/>
    </w:pPr>
    <w:rPr>
      <w:color w:val="58595B" w:themeColor="accent6"/>
    </w:rPr>
  </w:style>
  <w:style w:type="paragraph" w:styleId="TOC2">
    <w:name w:val="toc 2"/>
    <w:basedOn w:val="Normal"/>
    <w:next w:val="Normal"/>
    <w:autoRedefine/>
    <w:uiPriority w:val="39"/>
    <w:rsid w:val="002455F2"/>
    <w:pPr>
      <w:tabs>
        <w:tab w:val="left" w:pos="567"/>
        <w:tab w:val="right" w:leader="dot" w:pos="9639"/>
      </w:tabs>
      <w:spacing w:after="100"/>
      <w:ind w:left="567" w:hanging="567"/>
    </w:pPr>
    <w:rPr>
      <w:color w:val="58595B" w:themeColor="accent6"/>
    </w:rPr>
  </w:style>
  <w:style w:type="character" w:styleId="Hyperlink">
    <w:name w:val="Hyperlink"/>
    <w:basedOn w:val="DefaultParagraphFont"/>
    <w:uiPriority w:val="99"/>
    <w:unhideWhenUsed/>
    <w:rsid w:val="007F71DE"/>
    <w:rPr>
      <w:color w:val="58595B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C53695"/>
    <w:rPr>
      <w:rFonts w:ascii="Segoe UI" w:eastAsia="Times New Roman" w:hAnsi="Segoe UI" w:cs="Arial"/>
      <w:b/>
      <w:bCs/>
      <w:sz w:val="22"/>
      <w:szCs w:val="28"/>
    </w:rPr>
  </w:style>
  <w:style w:type="character" w:customStyle="1" w:styleId="Heading5Char">
    <w:name w:val="Heading 5 Char"/>
    <w:basedOn w:val="DefaultParagraphFont"/>
    <w:link w:val="Heading5"/>
    <w:rsid w:val="00C53695"/>
    <w:rPr>
      <w:rFonts w:ascii="Segoe UI" w:eastAsia="Times New Roman" w:hAnsi="Segoe U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C53695"/>
    <w:rPr>
      <w:rFonts w:ascii="Segoe UI" w:eastAsia="Times New Roman" w:hAnsi="Segoe U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C53695"/>
    <w:rPr>
      <w:rFonts w:ascii="Segoe UI" w:eastAsia="Times New Roman" w:hAnsi="Segoe UI"/>
    </w:rPr>
  </w:style>
  <w:style w:type="character" w:customStyle="1" w:styleId="Heading8Char">
    <w:name w:val="Heading 8 Char"/>
    <w:basedOn w:val="DefaultParagraphFont"/>
    <w:link w:val="Heading8"/>
    <w:rsid w:val="00C53695"/>
    <w:rPr>
      <w:rFonts w:ascii="Segoe UI" w:eastAsia="Times New Roman" w:hAnsi="Segoe UI"/>
      <w:i/>
      <w:iCs/>
    </w:rPr>
  </w:style>
  <w:style w:type="character" w:customStyle="1" w:styleId="Heading9Char">
    <w:name w:val="Heading 9 Char"/>
    <w:basedOn w:val="DefaultParagraphFont"/>
    <w:link w:val="Heading9"/>
    <w:rsid w:val="00C53695"/>
    <w:rPr>
      <w:rFonts w:ascii="Segoe UI" w:eastAsia="Times New Roman" w:hAnsi="Segoe UI" w:cs="Arial"/>
      <w:sz w:val="22"/>
      <w:szCs w:val="22"/>
    </w:rPr>
  </w:style>
  <w:style w:type="paragraph" w:customStyle="1" w:styleId="StyleBodyTextBoldLeft0cmBefore8pt">
    <w:name w:val="Style Body Text + Bold Left:  0 cm Before:  8 pt"/>
    <w:basedOn w:val="BodyText"/>
    <w:autoRedefine/>
    <w:rsid w:val="00B62068"/>
    <w:pPr>
      <w:spacing w:before="60" w:after="60"/>
    </w:pPr>
    <w:rPr>
      <w:rFonts w:ascii="Arial" w:eastAsia="Times New Roman" w:hAnsi="Arial"/>
      <w:b/>
      <w:bCs/>
      <w:color w:val="FFFFFF" w:themeColor="background1"/>
      <w:sz w:val="24"/>
      <w:lang w:val="en-US"/>
    </w:rPr>
  </w:style>
  <w:style w:type="paragraph" w:styleId="Title">
    <w:name w:val="Title"/>
    <w:basedOn w:val="Normal"/>
    <w:next w:val="Normal"/>
    <w:link w:val="TitleChar"/>
    <w:rsid w:val="00B62068"/>
    <w:pPr>
      <w:spacing w:before="120" w:after="120"/>
    </w:pPr>
    <w:rPr>
      <w:rFonts w:asciiTheme="majorHAnsi" w:eastAsiaTheme="majorEastAsia" w:hAnsiTheme="majorHAnsi" w:cstheme="majorBidi"/>
      <w:color w:val="0B174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62068"/>
    <w:rPr>
      <w:rFonts w:asciiTheme="majorHAnsi" w:eastAsiaTheme="majorEastAsia" w:hAnsiTheme="majorHAnsi" w:cstheme="majorBidi"/>
      <w:color w:val="0B1747" w:themeColor="text2" w:themeShade="BF"/>
      <w:spacing w:val="5"/>
      <w:kern w:val="28"/>
      <w:sz w:val="52"/>
      <w:szCs w:val="52"/>
    </w:rPr>
  </w:style>
  <w:style w:type="paragraph" w:styleId="TOC3">
    <w:name w:val="toc 3"/>
    <w:basedOn w:val="Normal"/>
    <w:next w:val="Normal"/>
    <w:autoRedefine/>
    <w:uiPriority w:val="39"/>
    <w:rsid w:val="002455F2"/>
    <w:pPr>
      <w:tabs>
        <w:tab w:val="left" w:pos="1276"/>
        <w:tab w:val="right" w:leader="dot" w:pos="9639"/>
      </w:tabs>
      <w:spacing w:after="100"/>
      <w:ind w:left="1276" w:hanging="709"/>
    </w:pPr>
    <w:rPr>
      <w:color w:val="58595B"/>
    </w:rPr>
  </w:style>
  <w:style w:type="paragraph" w:customStyle="1" w:styleId="AppendixHeading">
    <w:name w:val="Appendix Heading"/>
    <w:basedOn w:val="Heading2"/>
    <w:link w:val="AppendixHeadingChar"/>
    <w:qFormat/>
    <w:rsid w:val="00C53695"/>
    <w:pPr>
      <w:keepNext/>
      <w:numPr>
        <w:ilvl w:val="0"/>
        <w:numId w:val="0"/>
      </w:numPr>
      <w:tabs>
        <w:tab w:val="left" w:pos="709"/>
      </w:tabs>
      <w:suppressAutoHyphens w:val="0"/>
      <w:autoSpaceDE/>
      <w:autoSpaceDN/>
      <w:adjustRightInd/>
      <w:spacing w:before="120"/>
      <w:textAlignment w:val="auto"/>
    </w:pPr>
  </w:style>
  <w:style w:type="paragraph" w:styleId="NoSpacing">
    <w:name w:val="No Spacing"/>
    <w:uiPriority w:val="1"/>
    <w:qFormat/>
    <w:rsid w:val="00C53695"/>
    <w:pPr>
      <w:suppressAutoHyphens/>
    </w:pPr>
    <w:rPr>
      <w:rFonts w:ascii="Segoe UI" w:eastAsia="Times New Roman" w:hAnsi="Segoe UI"/>
      <w:szCs w:val="20"/>
      <w:lang w:eastAsia="ar-SA"/>
    </w:rPr>
  </w:style>
  <w:style w:type="character" w:customStyle="1" w:styleId="AppendixHeadingChar">
    <w:name w:val="Appendix Heading Char"/>
    <w:basedOn w:val="Heading2Char"/>
    <w:link w:val="AppendixHeading"/>
    <w:rsid w:val="00C53695"/>
    <w:rPr>
      <w:rFonts w:ascii="Segoe UI" w:hAnsi="Segoe UI" w:cs="Helvetica-Bold"/>
      <w:b/>
      <w:bCs/>
      <w:color w:val="008072"/>
      <w:sz w:val="22"/>
      <w:lang w:val="en-GB"/>
    </w:rPr>
  </w:style>
  <w:style w:type="paragraph" w:styleId="ListParagraph">
    <w:name w:val="List Paragraph"/>
    <w:basedOn w:val="Normal"/>
    <w:uiPriority w:val="34"/>
    <w:qFormat/>
    <w:rsid w:val="000338B3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A87C0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59"/>
    <w:rsid w:val="00BF2D1F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45E05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45E05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45E05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845E05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TOC4">
    <w:name w:val="toc 4"/>
    <w:basedOn w:val="Normal"/>
    <w:next w:val="Normal"/>
    <w:autoRedefine/>
    <w:uiPriority w:val="39"/>
    <w:unhideWhenUsed/>
    <w:rsid w:val="00BD36DC"/>
    <w:pPr>
      <w:spacing w:after="100" w:line="259" w:lineRule="auto"/>
      <w:ind w:left="66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BD36DC"/>
    <w:pPr>
      <w:spacing w:after="100" w:line="259" w:lineRule="auto"/>
      <w:ind w:left="88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BD36DC"/>
    <w:pPr>
      <w:spacing w:after="100" w:line="259" w:lineRule="auto"/>
      <w:ind w:left="110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BD36DC"/>
    <w:pPr>
      <w:spacing w:after="100" w:line="259" w:lineRule="auto"/>
      <w:ind w:left="132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BD36DC"/>
    <w:pPr>
      <w:spacing w:after="100" w:line="259" w:lineRule="auto"/>
      <w:ind w:left="154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BD36DC"/>
    <w:pPr>
      <w:spacing w:after="100" w:line="259" w:lineRule="auto"/>
      <w:ind w:left="1760"/>
    </w:pPr>
    <w:rPr>
      <w:rFonts w:asciiTheme="minorHAnsi" w:eastAsiaTheme="minorEastAsia" w:hAnsiTheme="minorHAnsi" w:cstheme="minorBidi"/>
      <w:szCs w:val="22"/>
      <w:lang w:eastAsia="en-AU"/>
    </w:rPr>
  </w:style>
  <w:style w:type="character" w:styleId="FollowedHyperlink">
    <w:name w:val="FollowedHyperlink"/>
    <w:basedOn w:val="DefaultParagraphFont"/>
    <w:semiHidden/>
    <w:unhideWhenUsed/>
    <w:rsid w:val="004C4BC0"/>
    <w:rPr>
      <w:color w:val="DCDDDE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46105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610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6105D"/>
    <w:rPr>
      <w:rFonts w:ascii="Helvetica" w:hAnsi="Helvetic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610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6105D"/>
    <w:rPr>
      <w:rFonts w:ascii="Helvetica" w:hAnsi="Helvetic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image" Target="media/image4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vsnetworkaccess@mainroads.wa.gov.a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image" Target="media/image9.png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csrv01\windist\Templates-Office\Technical\Main%20Roads%20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EBB7C7B5F1548708FE852D87B68A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EA5BB-7483-4783-9D59-AF912DF4B80B}"/>
      </w:docPartPr>
      <w:docPartBody>
        <w:p w:rsidR="007811FA" w:rsidRDefault="007F00C8" w:rsidP="007F00C8">
          <w:pPr>
            <w:pStyle w:val="3EBB7C7B5F1548708FE852D87B68A6B8"/>
          </w:pPr>
          <w:r w:rsidRPr="00BF2D1F">
            <w:rPr>
              <w:rStyle w:val="PlaceholderText"/>
              <w:sz w:val="20"/>
              <w:szCs w:val="20"/>
            </w:rPr>
            <w:t>Click or tap to enter a date.</w:t>
          </w:r>
        </w:p>
      </w:docPartBody>
    </w:docPart>
    <w:docPart>
      <w:docPartPr>
        <w:name w:val="B2DF054C5CE443B4B28AF372FF32B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D8D07-5210-42A8-9662-ED09C08E9755}"/>
      </w:docPartPr>
      <w:docPartBody>
        <w:p w:rsidR="007F00C8" w:rsidRDefault="007F00C8" w:rsidP="007F00C8">
          <w:pPr>
            <w:pStyle w:val="B2DF054C5CE443B4B28AF372FF32B3BE1"/>
          </w:pPr>
          <w:r w:rsidRPr="00713B22">
            <w:rPr>
              <w:rStyle w:val="PlaceholderText"/>
            </w:rPr>
            <w:t>Choose an item.</w:t>
          </w:r>
        </w:p>
      </w:docPartBody>
    </w:docPart>
    <w:docPart>
      <w:docPartPr>
        <w:name w:val="6E4BFCEE5C1141808BBBB95893279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985D6-9C19-4258-9A54-1BFFAE76D82B}"/>
      </w:docPartPr>
      <w:docPartBody>
        <w:p w:rsidR="007F00C8" w:rsidRDefault="007F00C8" w:rsidP="007F00C8">
          <w:pPr>
            <w:pStyle w:val="6E4BFCEE5C1141808BBBB958932791091"/>
          </w:pPr>
          <w:r w:rsidRPr="00BF2D1F">
            <w:rPr>
              <w:rFonts w:ascii="Segoe UI" w:hAnsi="Segoe UI"/>
              <w:color w:val="808080"/>
            </w:rPr>
            <w:t>Choose an item.</w:t>
          </w:r>
        </w:p>
      </w:docPartBody>
    </w:docPart>
    <w:docPart>
      <w:docPartPr>
        <w:name w:val="34E9E868275642E891AA653FB450B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F328C-D7F7-4E4D-AC1C-709BAFD228B5}"/>
      </w:docPartPr>
      <w:docPartBody>
        <w:p w:rsidR="007F00C8" w:rsidRDefault="007F00C8" w:rsidP="007F00C8">
          <w:pPr>
            <w:pStyle w:val="34E9E868275642E891AA653FB450B4E51"/>
          </w:pPr>
          <w:r w:rsidRPr="00845E05">
            <w:rPr>
              <w:rFonts w:ascii="Segoe UI" w:hAnsi="Segoe UI"/>
              <w:color w:val="808080"/>
            </w:rPr>
            <w:t>Choose an item.</w:t>
          </w:r>
        </w:p>
      </w:docPartBody>
    </w:docPart>
    <w:docPart>
      <w:docPartPr>
        <w:name w:val="AD9BA1CE25894DEDBC40B6F2C38BB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1297E-F7C9-4200-9EA0-E6E37DAA6EC5}"/>
      </w:docPartPr>
      <w:docPartBody>
        <w:p w:rsidR="007F00C8" w:rsidRDefault="007F00C8" w:rsidP="007F00C8">
          <w:pPr>
            <w:pStyle w:val="AD9BA1CE25894DEDBC40B6F2C38BBDE41"/>
          </w:pPr>
          <w:r w:rsidRPr="00A57FC5">
            <w:rPr>
              <w:rStyle w:val="PlaceholderText"/>
              <w:rFonts w:ascii="Segoe UI Historic" w:hAnsi="Segoe UI Historic" w:cs="Segoe UI Historic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-Bold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0D9"/>
    <w:rsid w:val="00025544"/>
    <w:rsid w:val="000458C6"/>
    <w:rsid w:val="001673A0"/>
    <w:rsid w:val="00212209"/>
    <w:rsid w:val="002C4168"/>
    <w:rsid w:val="004010D9"/>
    <w:rsid w:val="004640CB"/>
    <w:rsid w:val="00496DE4"/>
    <w:rsid w:val="005377A2"/>
    <w:rsid w:val="00674C2E"/>
    <w:rsid w:val="006D080B"/>
    <w:rsid w:val="006D6613"/>
    <w:rsid w:val="00762334"/>
    <w:rsid w:val="007811FA"/>
    <w:rsid w:val="00795461"/>
    <w:rsid w:val="007C0B4A"/>
    <w:rsid w:val="007C1866"/>
    <w:rsid w:val="007F00C8"/>
    <w:rsid w:val="00836994"/>
    <w:rsid w:val="009070EF"/>
    <w:rsid w:val="00A13170"/>
    <w:rsid w:val="00A31CC6"/>
    <w:rsid w:val="00A92CBE"/>
    <w:rsid w:val="00AE1EEB"/>
    <w:rsid w:val="00B117CF"/>
    <w:rsid w:val="00C65A05"/>
    <w:rsid w:val="00D30C18"/>
    <w:rsid w:val="00E77AC9"/>
    <w:rsid w:val="00EB5C25"/>
    <w:rsid w:val="00EE3F82"/>
    <w:rsid w:val="00FA36B3"/>
    <w:rsid w:val="00FA4742"/>
    <w:rsid w:val="00FC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7F00C8"/>
    <w:rPr>
      <w:color w:val="808080"/>
    </w:rPr>
  </w:style>
  <w:style w:type="paragraph" w:customStyle="1" w:styleId="3EBB7C7B5F1548708FE852D87B68A6B8">
    <w:name w:val="3EBB7C7B5F1548708FE852D87B68A6B8"/>
    <w:rsid w:val="007F00C8"/>
    <w:pPr>
      <w:spacing w:after="0" w:line="240" w:lineRule="auto"/>
    </w:pPr>
    <w:rPr>
      <w:rFonts w:ascii="Helvetica" w:eastAsia="Arial" w:hAnsi="Helvetica" w:cs="Times New Roman"/>
      <w:szCs w:val="24"/>
      <w:lang w:eastAsia="en-US"/>
    </w:rPr>
  </w:style>
  <w:style w:type="paragraph" w:customStyle="1" w:styleId="B2DF054C5CE443B4B28AF372FF32B3BE1">
    <w:name w:val="B2DF054C5CE443B4B28AF372FF32B3BE1"/>
    <w:rsid w:val="007F00C8"/>
    <w:pPr>
      <w:spacing w:after="0" w:line="240" w:lineRule="auto"/>
    </w:pPr>
    <w:rPr>
      <w:rFonts w:ascii="Helvetica" w:eastAsia="Arial" w:hAnsi="Helvetica" w:cs="Times New Roman"/>
      <w:szCs w:val="24"/>
      <w:lang w:eastAsia="en-US"/>
    </w:rPr>
  </w:style>
  <w:style w:type="paragraph" w:customStyle="1" w:styleId="6E4BFCEE5C1141808BBBB958932791091">
    <w:name w:val="6E4BFCEE5C1141808BBBB958932791091"/>
    <w:rsid w:val="007F00C8"/>
    <w:pPr>
      <w:spacing w:after="0" w:line="240" w:lineRule="auto"/>
    </w:pPr>
    <w:rPr>
      <w:rFonts w:ascii="Helvetica" w:eastAsia="Arial" w:hAnsi="Helvetica" w:cs="Times New Roman"/>
      <w:szCs w:val="24"/>
      <w:lang w:eastAsia="en-US"/>
    </w:rPr>
  </w:style>
  <w:style w:type="paragraph" w:customStyle="1" w:styleId="AD9BA1CE25894DEDBC40B6F2C38BBDE41">
    <w:name w:val="AD9BA1CE25894DEDBC40B6F2C38BBDE41"/>
    <w:rsid w:val="007F00C8"/>
    <w:pPr>
      <w:spacing w:after="0" w:line="240" w:lineRule="auto"/>
    </w:pPr>
    <w:rPr>
      <w:rFonts w:ascii="Helvetica" w:eastAsia="Arial" w:hAnsi="Helvetica" w:cs="Times New Roman"/>
      <w:szCs w:val="24"/>
      <w:lang w:eastAsia="en-US"/>
    </w:rPr>
  </w:style>
  <w:style w:type="paragraph" w:customStyle="1" w:styleId="34E9E868275642E891AA653FB450B4E51">
    <w:name w:val="34E9E868275642E891AA653FB450B4E51"/>
    <w:rsid w:val="007F00C8"/>
    <w:pPr>
      <w:spacing w:after="0" w:line="240" w:lineRule="auto"/>
    </w:pPr>
    <w:rPr>
      <w:rFonts w:ascii="Helvetica" w:eastAsia="Arial" w:hAnsi="Helvetica" w:cs="Times New Roman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in Roads-Blue">
      <a:dk1>
        <a:sysClr val="windowText" lastClr="000000"/>
      </a:dk1>
      <a:lt1>
        <a:sysClr val="window" lastClr="FFFFFF"/>
      </a:lt1>
      <a:dk2>
        <a:srgbClr val="0F1F5F"/>
      </a:dk2>
      <a:lt2>
        <a:srgbClr val="FFFFFF"/>
      </a:lt2>
      <a:accent1>
        <a:srgbClr val="0061A7"/>
      </a:accent1>
      <a:accent2>
        <a:srgbClr val="00AEEF"/>
      </a:accent2>
      <a:accent3>
        <a:srgbClr val="858FB1"/>
      </a:accent3>
      <a:accent4>
        <a:srgbClr val="7FB0D3"/>
      </a:accent4>
      <a:accent5>
        <a:srgbClr val="80D3F4"/>
      </a:accent5>
      <a:accent6>
        <a:srgbClr val="58595B"/>
      </a:accent6>
      <a:hlink>
        <a:srgbClr val="58595B"/>
      </a:hlink>
      <a:folHlink>
        <a:srgbClr val="DCDDDE"/>
      </a:folHlink>
    </a:clrScheme>
    <a:fontScheme name="MR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59962-26D6-4582-AC25-AA80FDEBD25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24da173-6602-4885-a65b-c0bd2702bca0}" enabled="1" method="Standard" siteId="{ced71ed6-76dd-43d0-9acc-cf122b3bc423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Main Roads logo</Template>
  <TotalTime>80</TotalTime>
  <Pages>24</Pages>
  <Words>1598</Words>
  <Characters>9109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 Roads Western Australia</Company>
  <LinksUpToDate>false</LinksUpToDate>
  <CharactersWithSpaces>10686</CharactersWithSpaces>
  <SharedDoc>false</SharedDoc>
  <HLinks>
    <vt:vector size="6" baseType="variant">
      <vt:variant>
        <vt:i4>7405635</vt:i4>
      </vt:variant>
      <vt:variant>
        <vt:i4>-1</vt:i4>
      </vt:variant>
      <vt:variant>
        <vt:i4>1029</vt:i4>
      </vt:variant>
      <vt:variant>
        <vt:i4>1</vt:i4>
      </vt:variant>
      <vt:variant>
        <vt:lpwstr>ROC Letterhead 7 blank name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FORD Debbie (HVAIC)</dc:creator>
  <cp:lastModifiedBy>Cassie Gurman</cp:lastModifiedBy>
  <cp:revision>25</cp:revision>
  <cp:lastPrinted>2015-11-06T01:53:00Z</cp:lastPrinted>
  <dcterms:created xsi:type="dcterms:W3CDTF">2023-09-15T03:27:00Z</dcterms:created>
  <dcterms:modified xsi:type="dcterms:W3CDTF">2024-12-06T07:43:00Z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2b8c338d,437d6d37,5f57f925,5e8541f8,e106988,3d50e332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OFFICIAL</vt:lpwstr>
  </property>
</Properties>
</file>